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9855"/>
      </w:tblGrid>
      <w:tr w:rsidR="00BB6A87" w:rsidRPr="004A57D8" w14:paraId="3395F2A9" w14:textId="77777777" w:rsidTr="00207A7C">
        <w:trPr>
          <w:trHeight w:hRule="exact" w:val="3558"/>
        </w:trPr>
        <w:tc>
          <w:tcPr>
            <w:tcW w:w="9855" w:type="dxa"/>
            <w:shd w:val="clear" w:color="auto" w:fill="auto"/>
          </w:tcPr>
          <w:p w14:paraId="590C70A4" w14:textId="77777777" w:rsidR="00BB6A87" w:rsidRDefault="00DE5B79" w:rsidP="00CB33BB">
            <w:pPr>
              <w:pStyle w:val="Title"/>
            </w:pPr>
            <w:bookmarkStart w:id="0" w:name="_Toc409636294"/>
            <w:bookmarkStart w:id="1" w:name="_Toc409636922"/>
            <w:bookmarkStart w:id="2" w:name="_Toc409637146"/>
            <w:bookmarkStart w:id="3" w:name="_Toc409637456"/>
            <w:bookmarkStart w:id="4" w:name="_Toc409637534"/>
            <w:bookmarkStart w:id="5" w:name="_Toc409638052"/>
            <w:r>
              <w:t>Guidance Note on Dam Safety Deci</w:t>
            </w:r>
            <w:r w:rsidR="00062D79">
              <w:t>si</w:t>
            </w:r>
            <w:r>
              <w:t>on Principles</w:t>
            </w:r>
            <w:bookmarkEnd w:id="0"/>
            <w:bookmarkEnd w:id="1"/>
            <w:bookmarkEnd w:id="2"/>
            <w:bookmarkEnd w:id="3"/>
            <w:bookmarkEnd w:id="4"/>
            <w:bookmarkEnd w:id="5"/>
          </w:p>
          <w:p w14:paraId="4D4A39BD" w14:textId="77777777" w:rsidR="00BB6A87" w:rsidRPr="00CB33BB" w:rsidRDefault="00F221DA" w:rsidP="00207A7C">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58082543" wp14:editId="4B8A6A3C">
                      <wp:simplePos x="0" y="0"/>
                      <wp:positionH relativeFrom="column">
                        <wp:posOffset>-64770</wp:posOffset>
                      </wp:positionH>
                      <wp:positionV relativeFrom="paragraph">
                        <wp:posOffset>677545</wp:posOffset>
                      </wp:positionV>
                      <wp:extent cx="4233333" cy="42897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3333" cy="42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7C542" w14:textId="77777777" w:rsidR="008319A5" w:rsidRPr="00F221DA" w:rsidRDefault="008319A5">
                                  <w:pPr>
                                    <w:rPr>
                                      <w:color w:val="FFFFFF" w:themeColor="background1"/>
                                      <w:sz w:val="40"/>
                                      <w:szCs w:val="40"/>
                                    </w:rPr>
                                  </w:pPr>
                                  <w:r>
                                    <w:rPr>
                                      <w:color w:val="FFFFFF" w:themeColor="background1"/>
                                      <w:sz w:val="40"/>
                                      <w:szCs w:val="40"/>
                                    </w:rPr>
                                    <w:t>March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082543" id="_x0000_t202" coordsize="21600,21600" o:spt="202" path="m,l,21600r21600,l21600,xe">
                      <v:stroke joinstyle="miter"/>
                      <v:path gradientshapeok="t" o:connecttype="rect"/>
                    </v:shapetype>
                    <v:shape id="Text Box 5" o:spid="_x0000_s1026" type="#_x0000_t202" style="position:absolute;margin-left:-5.1pt;margin-top:53.35pt;width:333.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" filled="f" stroked="f" strokeweight=".5pt">
                      <v:textbox>
                        <w:txbxContent>
                          <w:p w14:paraId="02A7C542" w14:textId="77777777" w:rsidR="008319A5" w:rsidRPr="00F221DA" w:rsidRDefault="008319A5">
                            <w:pPr>
                              <w:rPr>
                                <w:color w:val="FFFFFF" w:themeColor="background1"/>
                                <w:sz w:val="40"/>
                                <w:szCs w:val="40"/>
                              </w:rPr>
                            </w:pPr>
                            <w:r>
                              <w:rPr>
                                <w:color w:val="FFFFFF" w:themeColor="background1"/>
                                <w:sz w:val="40"/>
                                <w:szCs w:val="40"/>
                              </w:rPr>
                              <w:t>March 2015</w:t>
                            </w:r>
                          </w:p>
                        </w:txbxContent>
                      </v:textbox>
                    </v:shape>
                  </w:pict>
                </mc:Fallback>
              </mc:AlternateContent>
            </w:r>
          </w:p>
        </w:tc>
      </w:tr>
    </w:tbl>
    <w:p w14:paraId="1A8AFF8F" w14:textId="77777777"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14:paraId="400A6189" w14:textId="77777777" w:rsidTr="003F5344">
        <w:trPr>
          <w:trHeight w:hRule="exact" w:val="9982"/>
        </w:trPr>
        <w:tc>
          <w:tcPr>
            <w:tcW w:w="10709" w:type="dxa"/>
            <w:shd w:val="clear" w:color="auto" w:fill="auto"/>
            <w:tcMar>
              <w:left w:w="0" w:type="dxa"/>
              <w:right w:w="0" w:type="dxa"/>
            </w:tcMar>
          </w:tcPr>
          <w:p w14:paraId="617AD355" w14:textId="77777777" w:rsidR="00BB6A87" w:rsidRPr="00DB5624" w:rsidRDefault="00DE5B79" w:rsidP="00207A7C">
            <w:pPr>
              <w:pStyle w:val="CertHE"/>
              <w:tabs>
                <w:tab w:val="left" w:pos="459"/>
              </w:tabs>
            </w:pPr>
            <w:r>
              <w:rPr>
                <w:noProof/>
                <w:lang w:eastAsia="en-AU"/>
              </w:rPr>
              <w:drawing>
                <wp:inline distT="0" distB="0" distL="0" distR="0" wp14:anchorId="181A530C" wp14:editId="44F09F44">
                  <wp:extent cx="7315200" cy="7953375"/>
                  <wp:effectExtent l="0" t="0" r="0" b="9525"/>
                  <wp:docPr id="6" name="Picture 6" descr="D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 image"/>
                          <pic:cNvPicPr>
                            <a:picLocks noChangeAspect="1" noChangeArrowheads="1"/>
                          </pic:cNvPicPr>
                        </pic:nvPicPr>
                        <pic:blipFill>
                          <a:blip r:embed="rId8">
                            <a:extLst>
                              <a:ext uri="{28A0092B-C50C-407E-A947-70E740481C1C}">
                                <a14:useLocalDpi xmlns:a14="http://schemas.microsoft.com/office/drawing/2010/main" val="0"/>
                              </a:ext>
                            </a:extLst>
                          </a:blip>
                          <a:srcRect l="8244" t="25699"/>
                          <a:stretch>
                            <a:fillRect/>
                          </a:stretch>
                        </pic:blipFill>
                        <pic:spPr bwMode="auto">
                          <a:xfrm>
                            <a:off x="0" y="0"/>
                            <a:ext cx="7315200" cy="7953375"/>
                          </a:xfrm>
                          <a:prstGeom prst="rect">
                            <a:avLst/>
                          </a:prstGeom>
                          <a:noFill/>
                          <a:ln>
                            <a:noFill/>
                          </a:ln>
                        </pic:spPr>
                      </pic:pic>
                    </a:graphicData>
                  </a:graphic>
                </wp:inline>
              </w:drawing>
            </w:r>
          </w:p>
        </w:tc>
      </w:tr>
    </w:tbl>
    <w:p w14:paraId="694C8FB2" w14:textId="77777777" w:rsidR="00BB6A87" w:rsidRPr="00CF2728" w:rsidRDefault="00BB6A87" w:rsidP="00DC1725"/>
    <w:p w14:paraId="39319215" w14:textId="77777777" w:rsidR="00BB6A87" w:rsidRDefault="00BB6A87" w:rsidP="00DC1725">
      <w:pPr>
        <w:sectPr w:rsidR="00BB6A87" w:rsidSect="00BB6A8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568" w:left="1134" w:header="709" w:footer="709" w:gutter="0"/>
          <w:cols w:space="708"/>
          <w:docGrid w:linePitch="360"/>
        </w:sectPr>
      </w:pPr>
    </w:p>
    <w:p w14:paraId="3DBDF11E" w14:textId="77777777" w:rsidR="00823E6F" w:rsidRDefault="00823E6F" w:rsidP="00DF217F"/>
    <w:p w14:paraId="3AD7DC4C" w14:textId="77777777" w:rsidR="00422EA7" w:rsidRPr="00DF217F" w:rsidRDefault="00422EA7" w:rsidP="00DF217F">
      <w:pPr>
        <w:sectPr w:rsidR="00422EA7" w:rsidRPr="00DF217F" w:rsidSect="00513E41">
          <w:footerReference w:type="even" r:id="rId15"/>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14:paraId="062BA53A" w14:textId="77777777" w:rsidTr="00566FE3">
        <w:trPr>
          <w:trHeight w:val="13912"/>
        </w:trPr>
        <w:tc>
          <w:tcPr>
            <w:tcW w:w="9855" w:type="dxa"/>
            <w:shd w:val="clear" w:color="auto" w:fill="auto"/>
            <w:vAlign w:val="bottom"/>
          </w:tcPr>
          <w:p w14:paraId="062B25A2" w14:textId="77777777" w:rsidR="00F649B6" w:rsidRDefault="00F649B6" w:rsidP="00F649B6">
            <w:pPr>
              <w:autoSpaceDE w:val="0"/>
              <w:autoSpaceDN w:val="0"/>
              <w:adjustRightInd w:val="0"/>
              <w:spacing w:after="320"/>
              <w:rPr>
                <w:rFonts w:ascii="Arial" w:hAnsi="Arial" w:cs="Arial"/>
                <w:sz w:val="14"/>
                <w:szCs w:val="14"/>
              </w:rPr>
            </w:pPr>
          </w:p>
          <w:p w14:paraId="404F590C" w14:textId="77777777" w:rsidR="00F649B6" w:rsidRDefault="00F649B6" w:rsidP="00F649B6">
            <w:pPr>
              <w:autoSpaceDE w:val="0"/>
              <w:autoSpaceDN w:val="0"/>
              <w:adjustRightInd w:val="0"/>
              <w:spacing w:after="320"/>
              <w:rPr>
                <w:rFonts w:ascii="Arial" w:hAnsi="Arial" w:cs="Arial"/>
                <w:sz w:val="14"/>
                <w:szCs w:val="14"/>
              </w:rPr>
            </w:pPr>
          </w:p>
          <w:p w14:paraId="3F17E6BE" w14:textId="77777777" w:rsidR="00F649B6" w:rsidRDefault="00F649B6" w:rsidP="00F649B6">
            <w:pPr>
              <w:autoSpaceDE w:val="0"/>
              <w:autoSpaceDN w:val="0"/>
              <w:adjustRightInd w:val="0"/>
              <w:spacing w:after="320"/>
              <w:rPr>
                <w:rFonts w:ascii="Arial" w:hAnsi="Arial" w:cs="Arial"/>
                <w:sz w:val="14"/>
                <w:szCs w:val="14"/>
              </w:rPr>
            </w:pPr>
          </w:p>
          <w:p w14:paraId="12FBE882" w14:textId="77777777" w:rsidR="00F649B6" w:rsidRDefault="00F649B6" w:rsidP="00F649B6">
            <w:pPr>
              <w:autoSpaceDE w:val="0"/>
              <w:autoSpaceDN w:val="0"/>
              <w:adjustRightInd w:val="0"/>
              <w:spacing w:after="320"/>
              <w:rPr>
                <w:rFonts w:ascii="Arial" w:hAnsi="Arial" w:cs="Arial"/>
                <w:sz w:val="14"/>
                <w:szCs w:val="14"/>
              </w:rPr>
            </w:pPr>
          </w:p>
          <w:p w14:paraId="651382C4" w14:textId="77777777" w:rsidR="00F649B6" w:rsidRDefault="00F649B6" w:rsidP="00F649B6">
            <w:pPr>
              <w:autoSpaceDE w:val="0"/>
              <w:autoSpaceDN w:val="0"/>
              <w:adjustRightInd w:val="0"/>
              <w:spacing w:after="320"/>
              <w:rPr>
                <w:rFonts w:ascii="Arial" w:hAnsi="Arial" w:cs="Arial"/>
                <w:sz w:val="14"/>
                <w:szCs w:val="14"/>
              </w:rPr>
            </w:pPr>
          </w:p>
          <w:p w14:paraId="388C743E" w14:textId="77777777" w:rsidR="00F649B6" w:rsidRDefault="00F649B6" w:rsidP="00F649B6">
            <w:pPr>
              <w:autoSpaceDE w:val="0"/>
              <w:autoSpaceDN w:val="0"/>
              <w:adjustRightInd w:val="0"/>
              <w:spacing w:after="320"/>
              <w:rPr>
                <w:rFonts w:ascii="Arial" w:hAnsi="Arial" w:cs="Arial"/>
                <w:sz w:val="14"/>
                <w:szCs w:val="14"/>
              </w:rPr>
            </w:pPr>
          </w:p>
          <w:p w14:paraId="7F543C98" w14:textId="77777777" w:rsidR="00F649B6" w:rsidRDefault="00F649B6" w:rsidP="00F649B6">
            <w:pPr>
              <w:autoSpaceDE w:val="0"/>
              <w:autoSpaceDN w:val="0"/>
              <w:adjustRightInd w:val="0"/>
              <w:spacing w:after="320"/>
              <w:rPr>
                <w:rFonts w:ascii="Arial" w:hAnsi="Arial" w:cs="Arial"/>
                <w:sz w:val="14"/>
                <w:szCs w:val="14"/>
              </w:rPr>
            </w:pPr>
          </w:p>
          <w:p w14:paraId="5DA59DC2" w14:textId="77777777" w:rsidR="00F649B6" w:rsidRDefault="00F649B6" w:rsidP="00F649B6">
            <w:pPr>
              <w:autoSpaceDE w:val="0"/>
              <w:autoSpaceDN w:val="0"/>
              <w:adjustRightInd w:val="0"/>
              <w:spacing w:after="320"/>
              <w:rPr>
                <w:rFonts w:ascii="Arial" w:hAnsi="Arial" w:cs="Arial"/>
                <w:sz w:val="14"/>
                <w:szCs w:val="14"/>
              </w:rPr>
            </w:pPr>
          </w:p>
          <w:p w14:paraId="35A21623" w14:textId="77777777" w:rsidR="00F649B6" w:rsidRDefault="00F649B6" w:rsidP="00F649B6">
            <w:pPr>
              <w:autoSpaceDE w:val="0"/>
              <w:autoSpaceDN w:val="0"/>
              <w:adjustRightInd w:val="0"/>
              <w:spacing w:after="320"/>
              <w:rPr>
                <w:rFonts w:ascii="Arial" w:hAnsi="Arial" w:cs="Arial"/>
                <w:sz w:val="14"/>
                <w:szCs w:val="14"/>
              </w:rPr>
            </w:pPr>
          </w:p>
          <w:p w14:paraId="2637FD74" w14:textId="77777777" w:rsidR="00F649B6" w:rsidRDefault="00F649B6" w:rsidP="00F649B6">
            <w:pPr>
              <w:autoSpaceDE w:val="0"/>
              <w:autoSpaceDN w:val="0"/>
              <w:adjustRightInd w:val="0"/>
              <w:spacing w:after="320"/>
              <w:rPr>
                <w:rFonts w:ascii="Arial" w:hAnsi="Arial" w:cs="Arial"/>
                <w:sz w:val="14"/>
                <w:szCs w:val="14"/>
              </w:rPr>
            </w:pPr>
          </w:p>
          <w:p w14:paraId="4D032295" w14:textId="77777777" w:rsidR="00F649B6" w:rsidRDefault="00F649B6" w:rsidP="00F649B6">
            <w:pPr>
              <w:autoSpaceDE w:val="0"/>
              <w:autoSpaceDN w:val="0"/>
              <w:adjustRightInd w:val="0"/>
              <w:spacing w:after="320"/>
              <w:rPr>
                <w:rFonts w:ascii="Arial" w:hAnsi="Arial" w:cs="Arial"/>
                <w:sz w:val="14"/>
                <w:szCs w:val="14"/>
              </w:rPr>
            </w:pPr>
          </w:p>
          <w:p w14:paraId="0C5286FF" w14:textId="77777777" w:rsidR="00F649B6" w:rsidRPr="008A7E20" w:rsidRDefault="00F649B6" w:rsidP="00F649B6">
            <w:pPr>
              <w:autoSpaceDE w:val="0"/>
              <w:autoSpaceDN w:val="0"/>
              <w:adjustRightInd w:val="0"/>
              <w:spacing w:after="320"/>
              <w:rPr>
                <w:rFonts w:ascii="Arial" w:hAnsi="Arial" w:cs="Arial"/>
                <w:color w:val="343F47"/>
                <w:sz w:val="14"/>
                <w:szCs w:val="14"/>
              </w:rPr>
            </w:pPr>
          </w:p>
          <w:p w14:paraId="5511A872" w14:textId="77777777" w:rsidR="00F649B6" w:rsidRDefault="00F649B6" w:rsidP="00F649B6">
            <w:pPr>
              <w:autoSpaceDE w:val="0"/>
              <w:autoSpaceDN w:val="0"/>
              <w:adjustRightInd w:val="0"/>
              <w:spacing w:after="320"/>
              <w:rPr>
                <w:rFonts w:ascii="Arial" w:hAnsi="Arial" w:cs="Arial"/>
                <w:sz w:val="14"/>
                <w:szCs w:val="14"/>
              </w:rPr>
            </w:pPr>
          </w:p>
          <w:p w14:paraId="21780604" w14:textId="77777777" w:rsidR="00F649B6" w:rsidRDefault="00F649B6" w:rsidP="00F649B6">
            <w:pPr>
              <w:autoSpaceDE w:val="0"/>
              <w:autoSpaceDN w:val="0"/>
              <w:adjustRightInd w:val="0"/>
              <w:spacing w:after="320"/>
              <w:rPr>
                <w:rFonts w:ascii="Arial" w:hAnsi="Arial" w:cs="Arial"/>
                <w:sz w:val="14"/>
                <w:szCs w:val="14"/>
              </w:rPr>
            </w:pPr>
          </w:p>
          <w:p w14:paraId="148B90D0" w14:textId="77777777" w:rsidR="00F649B6" w:rsidRDefault="00F649B6" w:rsidP="00F649B6">
            <w:pPr>
              <w:autoSpaceDE w:val="0"/>
              <w:autoSpaceDN w:val="0"/>
              <w:adjustRightInd w:val="0"/>
              <w:spacing w:after="320"/>
              <w:rPr>
                <w:rFonts w:ascii="Arial" w:hAnsi="Arial" w:cs="Arial"/>
                <w:sz w:val="14"/>
                <w:szCs w:val="14"/>
              </w:rPr>
            </w:pPr>
          </w:p>
          <w:p w14:paraId="493F285F" w14:textId="77777777" w:rsidR="00F649B6" w:rsidRDefault="00F649B6" w:rsidP="00F649B6">
            <w:pPr>
              <w:autoSpaceDE w:val="0"/>
              <w:autoSpaceDN w:val="0"/>
              <w:adjustRightInd w:val="0"/>
              <w:spacing w:after="320"/>
              <w:rPr>
                <w:rFonts w:ascii="Arial" w:hAnsi="Arial" w:cs="Arial"/>
                <w:sz w:val="14"/>
                <w:szCs w:val="14"/>
              </w:rPr>
            </w:pPr>
          </w:p>
          <w:p w14:paraId="16FC8FD1" w14:textId="77777777" w:rsidR="00F649B6" w:rsidRPr="00CB33BB" w:rsidRDefault="000F64DD" w:rsidP="00F5683B">
            <w:pPr>
              <w:pStyle w:val="ImprintText"/>
            </w:pPr>
            <w:r w:rsidRPr="00CB33BB">
              <w:rPr>
                <w:noProof/>
                <w:lang w:eastAsia="en-AU"/>
              </w:rPr>
              <w:drawing>
                <wp:anchor distT="0" distB="0" distL="144145" distR="144145" simplePos="0" relativeHeight="251657728" behindDoc="1" locked="0" layoutInCell="1" allowOverlap="1" wp14:anchorId="5E1ADE79" wp14:editId="47D5C1F1">
                  <wp:simplePos x="0" y="0"/>
                  <wp:positionH relativeFrom="column">
                    <wp:posOffset>-635</wp:posOffset>
                  </wp:positionH>
                  <wp:positionV relativeFrom="paragraph">
                    <wp:posOffset>180975</wp:posOffset>
                  </wp:positionV>
                  <wp:extent cx="809625" cy="282575"/>
                  <wp:effectExtent l="0" t="0" r="9525" b="3175"/>
                  <wp:wrapTight wrapText="bothSides">
                    <wp:wrapPolygon edited="0">
                      <wp:start x="0" y="0"/>
                      <wp:lineTo x="0" y="20387"/>
                      <wp:lineTo x="21346" y="20387"/>
                      <wp:lineTo x="2134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28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B6" w:rsidRPr="00CB33BB">
              <w:t xml:space="preserve"> The State of Victoria Department of Environment, Land, Water and Planning 2015</w:t>
            </w:r>
          </w:p>
          <w:p w14:paraId="72260D74" w14:textId="77777777" w:rsidR="00F649B6" w:rsidRPr="00CB33BB" w:rsidRDefault="00F649B6" w:rsidP="00F5683B">
            <w:pPr>
              <w:pStyle w:val="ImprintText"/>
              <w:rPr>
                <w:rFonts w:eastAsia="Calibri"/>
                <w:color w:val="000000"/>
                <w:sz w:val="18"/>
                <w:szCs w:val="18"/>
              </w:rPr>
            </w:pPr>
          </w:p>
          <w:p w14:paraId="38DF14C0" w14:textId="77777777" w:rsidR="00F649B6" w:rsidRPr="00CB33BB" w:rsidRDefault="00F649B6" w:rsidP="00F5683B">
            <w:pPr>
              <w:pStyle w:val="ImprintText"/>
              <w:rPr>
                <w:rStyle w:val="Hyperlink"/>
                <w:rFonts w:eastAsia="Calibri" w:cs="Calibri"/>
              </w:rPr>
            </w:pPr>
            <w:r w:rsidRPr="00CB33BB">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7" w:history="1">
              <w:r w:rsidRPr="00CB33BB">
                <w:rPr>
                  <w:rStyle w:val="Hyperlink"/>
                  <w:rFonts w:eastAsia="Calibri" w:cs="Calibri"/>
                </w:rPr>
                <w:t>http://creativecommons.org/licenses/by/3.0/au/deed.en</w:t>
              </w:r>
            </w:hyperlink>
          </w:p>
          <w:p w14:paraId="612BDC18" w14:textId="77777777" w:rsidR="00F649B6" w:rsidRPr="00CB33BB" w:rsidRDefault="00F649B6" w:rsidP="00F5683B">
            <w:pPr>
              <w:pStyle w:val="ImprintText"/>
              <w:rPr>
                <w:color w:val="FF0000"/>
              </w:rPr>
            </w:pPr>
            <w:r w:rsidRPr="00CB33BB">
              <w:t>ISBN</w:t>
            </w:r>
            <w:r w:rsidR="00DE5B79">
              <w:t xml:space="preserve"> 978-1-74287-510-1 (online)</w:t>
            </w:r>
          </w:p>
          <w:p w14:paraId="6AA77675" w14:textId="77777777" w:rsidR="00F649B6" w:rsidRPr="00CB33BB" w:rsidRDefault="00F649B6" w:rsidP="00F5683B">
            <w:pPr>
              <w:pStyle w:val="ImprintText"/>
              <w:rPr>
                <w:rFonts w:eastAsia="Calibri"/>
                <w:color w:val="FF0000"/>
              </w:rPr>
            </w:pPr>
          </w:p>
          <w:p w14:paraId="35785C5E" w14:textId="77777777" w:rsidR="00F649B6" w:rsidRPr="00CB33BB" w:rsidRDefault="00F649B6" w:rsidP="00F5683B">
            <w:pPr>
              <w:pStyle w:val="ImprintText"/>
              <w:rPr>
                <w:rFonts w:eastAsia="Calibri"/>
                <w:b/>
                <w:bCs/>
                <w:color w:val="000000"/>
              </w:rPr>
            </w:pPr>
            <w:r w:rsidRPr="00CB33BB">
              <w:rPr>
                <w:rFonts w:eastAsia="Calibri"/>
                <w:b/>
                <w:bCs/>
                <w:color w:val="000000"/>
              </w:rPr>
              <w:t xml:space="preserve">Accessibility </w:t>
            </w:r>
          </w:p>
          <w:p w14:paraId="657C5145" w14:textId="77777777" w:rsidR="00F649B6" w:rsidRPr="00CB33BB" w:rsidRDefault="00F649B6" w:rsidP="00F5683B">
            <w:pPr>
              <w:pStyle w:val="ImprintText"/>
              <w:rPr>
                <w:rFonts w:eastAsia="Calibri"/>
                <w:color w:val="000000"/>
              </w:rPr>
            </w:pPr>
            <w:r w:rsidRPr="00CB33BB">
              <w:rPr>
                <w:rFonts w:eastAsia="Calibri"/>
                <w:color w:val="000000"/>
              </w:rPr>
              <w:t xml:space="preserve">If you would like to receive this publication in an alternative format, please telephone the DELWP Customer Service  Centre on 136186, email </w:t>
            </w:r>
            <w:hyperlink r:id="rId18" w:history="1">
              <w:r w:rsidRPr="00CB33BB">
                <w:rPr>
                  <w:rFonts w:eastAsia="Calibri"/>
                  <w:color w:val="0000FF"/>
                  <w:u w:val="single"/>
                </w:rPr>
                <w:t>customer.service@delwp.vic.gov.au</w:t>
              </w:r>
            </w:hyperlink>
            <w:r w:rsidRPr="00CB33BB">
              <w:rPr>
                <w:rFonts w:eastAsia="Calibri"/>
                <w:color w:val="000000"/>
              </w:rPr>
              <w:t xml:space="preserve"> </w:t>
            </w:r>
            <w:r w:rsidRPr="00CB33BB">
              <w:rPr>
                <w:rFonts w:eastAsia="Calibri"/>
                <w:color w:val="FF0000"/>
              </w:rPr>
              <w:t xml:space="preserve"> </w:t>
            </w:r>
            <w:r w:rsidRPr="00CB33BB">
              <w:rPr>
                <w:rFonts w:eastAsia="Calibri"/>
              </w:rPr>
              <w:t xml:space="preserve">or </w:t>
            </w:r>
            <w:r w:rsidRPr="00CB33BB">
              <w:rPr>
                <w:rFonts w:eastAsia="Calibri"/>
                <w:color w:val="000000"/>
              </w:rPr>
              <w:t xml:space="preserve">via the National Relay Service on 133 677  </w:t>
            </w:r>
            <w:hyperlink r:id="rId19" w:history="1">
              <w:r w:rsidRPr="00CB33BB">
                <w:rPr>
                  <w:rFonts w:eastAsia="Calibri"/>
                  <w:color w:val="0000FF"/>
                  <w:u w:val="single"/>
                </w:rPr>
                <w:t>www.relayservice.com.au</w:t>
              </w:r>
            </w:hyperlink>
            <w:r w:rsidRPr="00CB33BB">
              <w:rPr>
                <w:rFonts w:eastAsia="Calibri"/>
                <w:color w:val="000000"/>
              </w:rPr>
              <w:t xml:space="preserve">. This document is also available on the internet at </w:t>
            </w:r>
            <w:hyperlink r:id="rId20" w:history="1">
              <w:r w:rsidRPr="00CB33BB">
                <w:rPr>
                  <w:rFonts w:eastAsia="Calibri"/>
                  <w:color w:val="0000FF"/>
                  <w:u w:val="single"/>
                </w:rPr>
                <w:t>www.delwp.vic.gov.au</w:t>
              </w:r>
            </w:hyperlink>
          </w:p>
          <w:p w14:paraId="6D46BD13" w14:textId="77777777" w:rsidR="00F649B6" w:rsidRPr="00CB33BB" w:rsidRDefault="00F649B6" w:rsidP="00F5683B">
            <w:pPr>
              <w:pStyle w:val="ImprintText"/>
              <w:rPr>
                <w:rFonts w:eastAsia="Calibri"/>
                <w:b/>
                <w:bCs/>
                <w:color w:val="000000"/>
              </w:rPr>
            </w:pPr>
            <w:r w:rsidRPr="00CB33BB">
              <w:rPr>
                <w:rFonts w:eastAsia="Calibri"/>
                <w:b/>
                <w:bCs/>
                <w:color w:val="000000"/>
              </w:rPr>
              <w:t>Disclaimer</w:t>
            </w:r>
          </w:p>
          <w:p w14:paraId="4DD06927" w14:textId="77777777" w:rsidR="00F649B6" w:rsidRPr="00CB33BB" w:rsidRDefault="00F649B6" w:rsidP="00F5683B">
            <w:pPr>
              <w:pStyle w:val="ImprintText"/>
              <w:rPr>
                <w:rFonts w:eastAsia="Calibri"/>
                <w:color w:val="000000"/>
              </w:rPr>
            </w:pPr>
            <w:r w:rsidRPr="00CB33BB">
              <w:rPr>
                <w:rFonts w:eastAsia="Calibri"/>
                <w:color w:val="00000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F5EE2B2" w14:textId="77777777" w:rsidR="00A74AEE" w:rsidRPr="00B0554C" w:rsidRDefault="00B0554C" w:rsidP="00B0554C">
            <w:pPr>
              <w:rPr>
                <w:i/>
                <w:sz w:val="16"/>
                <w:szCs w:val="16"/>
              </w:rPr>
            </w:pPr>
            <w:r w:rsidRPr="00B0554C">
              <w:rPr>
                <w:i/>
                <w:sz w:val="16"/>
                <w:szCs w:val="16"/>
              </w:rPr>
              <w:t>Cover Photo: Dartmouth Dam, Victoria, Australia</w:t>
            </w:r>
          </w:p>
        </w:tc>
      </w:tr>
    </w:tbl>
    <w:p w14:paraId="536E5E63" w14:textId="77777777" w:rsidR="004536DF" w:rsidRDefault="004536DF" w:rsidP="004536DF"/>
    <w:p w14:paraId="4C27DE45" w14:textId="77777777" w:rsidR="00422EA7" w:rsidRDefault="00422EA7" w:rsidP="004536DF">
      <w:pPr>
        <w:pStyle w:val="TOCTitle"/>
        <w:sectPr w:rsidR="00422EA7" w:rsidSect="00A74AEE">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p>
    <w:p w14:paraId="3086E2E5" w14:textId="77777777" w:rsidR="00460965" w:rsidRPr="0091511E" w:rsidRDefault="004578FA" w:rsidP="0091511E">
      <w:pPr>
        <w:pStyle w:val="DSEHA"/>
        <w:rPr>
          <w:rFonts w:asciiTheme="minorHAnsi" w:eastAsiaTheme="minorEastAsia" w:hAnsiTheme="minorHAnsi" w:cstheme="minorHAnsi"/>
          <w:b/>
          <w:bCs/>
          <w:noProof/>
          <w:color w:val="auto"/>
          <w:sz w:val="22"/>
          <w:szCs w:val="22"/>
          <w:lang w:eastAsia="en-AU"/>
        </w:rPr>
      </w:pPr>
      <w:bookmarkStart w:id="6" w:name="_Toc409636295"/>
      <w:bookmarkStart w:id="7" w:name="_Toc409636923"/>
      <w:bookmarkStart w:id="8" w:name="_Toc409637147"/>
      <w:bookmarkStart w:id="9" w:name="_Toc409637457"/>
      <w:bookmarkStart w:id="10" w:name="_Toc409637535"/>
      <w:bookmarkStart w:id="11" w:name="_Toc409638053"/>
      <w:r w:rsidRPr="00AE3E1B">
        <w:rPr>
          <w:rFonts w:asciiTheme="minorHAnsi" w:hAnsiTheme="minorHAnsi" w:cstheme="minorHAnsi"/>
        </w:rPr>
        <w:lastRenderedPageBreak/>
        <w:t>C</w:t>
      </w:r>
      <w:r w:rsidR="00B025B6" w:rsidRPr="00AE3E1B">
        <w:rPr>
          <w:rFonts w:asciiTheme="minorHAnsi" w:hAnsiTheme="minorHAnsi" w:cstheme="minorHAnsi"/>
        </w:rPr>
        <w:t>ontents</w:t>
      </w:r>
      <w:bookmarkEnd w:id="6"/>
      <w:bookmarkEnd w:id="7"/>
      <w:bookmarkEnd w:id="8"/>
      <w:bookmarkEnd w:id="9"/>
      <w:bookmarkEnd w:id="10"/>
      <w:bookmarkEnd w:id="11"/>
      <w:r w:rsidR="00460965" w:rsidRPr="0091511E">
        <w:rPr>
          <w:rFonts w:asciiTheme="minorHAnsi" w:hAnsiTheme="minorHAnsi" w:cstheme="minorHAnsi"/>
          <w:color w:val="auto"/>
          <w:sz w:val="22"/>
          <w:szCs w:val="22"/>
        </w:rPr>
        <w:fldChar w:fldCharType="begin"/>
      </w:r>
      <w:r w:rsidR="00460965" w:rsidRPr="0091511E">
        <w:rPr>
          <w:rFonts w:asciiTheme="minorHAnsi" w:hAnsiTheme="minorHAnsi" w:cstheme="minorHAnsi"/>
          <w:color w:val="auto"/>
          <w:sz w:val="22"/>
          <w:szCs w:val="22"/>
        </w:rPr>
        <w:instrText xml:space="preserve"> TOC \o "1-2" \u </w:instrText>
      </w:r>
      <w:r w:rsidR="00460965" w:rsidRPr="0091511E">
        <w:rPr>
          <w:rFonts w:asciiTheme="minorHAnsi" w:hAnsiTheme="minorHAnsi" w:cstheme="minorHAnsi"/>
          <w:color w:val="auto"/>
          <w:sz w:val="22"/>
          <w:szCs w:val="22"/>
        </w:rPr>
        <w:fldChar w:fldCharType="separate"/>
      </w:r>
    </w:p>
    <w:p w14:paraId="41BB3F43" w14:textId="77777777" w:rsidR="00460965" w:rsidRPr="00007F8F" w:rsidRDefault="00460965">
      <w:pPr>
        <w:pStyle w:val="TOC1"/>
        <w:tabs>
          <w:tab w:val="right" w:leader="dot" w:pos="9629"/>
        </w:tabs>
        <w:rPr>
          <w:rFonts w:eastAsiaTheme="minorEastAsia"/>
          <w:bCs w:val="0"/>
          <w:noProof/>
          <w:sz w:val="22"/>
          <w:szCs w:val="22"/>
          <w:lang w:eastAsia="en-AU"/>
        </w:rPr>
      </w:pPr>
      <w:r w:rsidRPr="00007F8F">
        <w:rPr>
          <w:noProof/>
          <w:sz w:val="22"/>
          <w:szCs w:val="22"/>
        </w:rPr>
        <w:t>Summary</w:t>
      </w:r>
      <w:r w:rsidRPr="00007F8F">
        <w:rPr>
          <w:noProof/>
          <w:sz w:val="22"/>
          <w:szCs w:val="22"/>
        </w:rPr>
        <w:tab/>
      </w:r>
      <w:r w:rsidRPr="00007F8F">
        <w:rPr>
          <w:noProof/>
          <w:sz w:val="22"/>
          <w:szCs w:val="22"/>
        </w:rPr>
        <w:fldChar w:fldCharType="begin"/>
      </w:r>
      <w:r w:rsidRPr="00007F8F">
        <w:rPr>
          <w:noProof/>
          <w:sz w:val="22"/>
          <w:szCs w:val="22"/>
        </w:rPr>
        <w:instrText xml:space="preserve"> PAGEREF _Toc409638054 \h </w:instrText>
      </w:r>
      <w:r w:rsidRPr="00007F8F">
        <w:rPr>
          <w:noProof/>
          <w:sz w:val="22"/>
          <w:szCs w:val="22"/>
        </w:rPr>
      </w:r>
      <w:r w:rsidRPr="00007F8F">
        <w:rPr>
          <w:noProof/>
          <w:sz w:val="22"/>
          <w:szCs w:val="22"/>
        </w:rPr>
        <w:fldChar w:fldCharType="separate"/>
      </w:r>
      <w:r w:rsidR="008319A5">
        <w:rPr>
          <w:noProof/>
          <w:sz w:val="22"/>
          <w:szCs w:val="22"/>
        </w:rPr>
        <w:t>2</w:t>
      </w:r>
      <w:r w:rsidRPr="00007F8F">
        <w:rPr>
          <w:noProof/>
          <w:sz w:val="22"/>
          <w:szCs w:val="22"/>
        </w:rPr>
        <w:fldChar w:fldCharType="end"/>
      </w:r>
    </w:p>
    <w:p w14:paraId="4776BF89"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1</w:t>
      </w:r>
      <w:r w:rsidRPr="0091511E">
        <w:rPr>
          <w:rFonts w:eastAsiaTheme="minorEastAsia"/>
          <w:b w:val="0"/>
          <w:bCs w:val="0"/>
          <w:noProof/>
          <w:sz w:val="22"/>
          <w:szCs w:val="22"/>
          <w:lang w:eastAsia="en-AU"/>
        </w:rPr>
        <w:tab/>
      </w:r>
      <w:r w:rsidRPr="0091511E">
        <w:rPr>
          <w:noProof/>
          <w:sz w:val="22"/>
          <w:szCs w:val="22"/>
        </w:rPr>
        <w:t>Introduction</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_Toc409638055 \h </w:instrText>
      </w:r>
      <w:r w:rsidRPr="0091511E">
        <w:rPr>
          <w:noProof/>
          <w:sz w:val="22"/>
          <w:szCs w:val="22"/>
        </w:rPr>
      </w:r>
      <w:r w:rsidRPr="0091511E">
        <w:rPr>
          <w:noProof/>
          <w:sz w:val="22"/>
          <w:szCs w:val="22"/>
        </w:rPr>
        <w:fldChar w:fldCharType="separate"/>
      </w:r>
      <w:r w:rsidR="008319A5">
        <w:rPr>
          <w:noProof/>
          <w:sz w:val="22"/>
          <w:szCs w:val="22"/>
        </w:rPr>
        <w:t>3</w:t>
      </w:r>
      <w:r w:rsidRPr="0091511E">
        <w:rPr>
          <w:noProof/>
          <w:sz w:val="22"/>
          <w:szCs w:val="22"/>
        </w:rPr>
        <w:fldChar w:fldCharType="end"/>
      </w:r>
    </w:p>
    <w:p w14:paraId="319ECE93"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1.1</w:t>
      </w:r>
      <w:r w:rsidRPr="0091511E">
        <w:rPr>
          <w:rFonts w:eastAsiaTheme="minorEastAsia"/>
          <w:b w:val="0"/>
          <w:bCs w:val="0"/>
          <w:noProof/>
          <w:sz w:val="22"/>
          <w:szCs w:val="22"/>
          <w:lang w:eastAsia="en-AU"/>
        </w:rPr>
        <w:tab/>
      </w:r>
      <w:r w:rsidRPr="005C297C">
        <w:rPr>
          <w:b w:val="0"/>
          <w:noProof/>
          <w:sz w:val="22"/>
          <w:szCs w:val="22"/>
        </w:rPr>
        <w:t>Purpose</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_Toc409638056 \h </w:instrText>
      </w:r>
      <w:r w:rsidRPr="005C297C">
        <w:rPr>
          <w:b w:val="0"/>
          <w:noProof/>
          <w:sz w:val="22"/>
          <w:szCs w:val="22"/>
        </w:rPr>
      </w:r>
      <w:r w:rsidRPr="005C297C">
        <w:rPr>
          <w:b w:val="0"/>
          <w:noProof/>
          <w:sz w:val="22"/>
          <w:szCs w:val="22"/>
        </w:rPr>
        <w:fldChar w:fldCharType="separate"/>
      </w:r>
      <w:r w:rsidR="008319A5">
        <w:rPr>
          <w:b w:val="0"/>
          <w:noProof/>
          <w:sz w:val="22"/>
          <w:szCs w:val="22"/>
        </w:rPr>
        <w:t>3</w:t>
      </w:r>
      <w:r w:rsidRPr="005C297C">
        <w:rPr>
          <w:b w:val="0"/>
          <w:noProof/>
          <w:sz w:val="22"/>
          <w:szCs w:val="22"/>
        </w:rPr>
        <w:fldChar w:fldCharType="end"/>
      </w:r>
    </w:p>
    <w:p w14:paraId="3467B525"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1.2</w:t>
      </w:r>
      <w:r w:rsidRPr="005C297C">
        <w:rPr>
          <w:rFonts w:eastAsiaTheme="minorEastAsia"/>
          <w:b w:val="0"/>
          <w:bCs w:val="0"/>
          <w:noProof/>
          <w:sz w:val="22"/>
          <w:szCs w:val="22"/>
          <w:lang w:eastAsia="en-AU"/>
        </w:rPr>
        <w:tab/>
      </w:r>
      <w:r w:rsidRPr="005C297C">
        <w:rPr>
          <w:b w:val="0"/>
          <w:noProof/>
          <w:sz w:val="22"/>
          <w:szCs w:val="22"/>
        </w:rPr>
        <w:t>Background</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_Toc409638057 \h </w:instrText>
      </w:r>
      <w:r w:rsidRPr="005C297C">
        <w:rPr>
          <w:b w:val="0"/>
          <w:noProof/>
          <w:sz w:val="22"/>
          <w:szCs w:val="22"/>
        </w:rPr>
      </w:r>
      <w:r w:rsidRPr="005C297C">
        <w:rPr>
          <w:b w:val="0"/>
          <w:noProof/>
          <w:sz w:val="22"/>
          <w:szCs w:val="22"/>
        </w:rPr>
        <w:fldChar w:fldCharType="separate"/>
      </w:r>
      <w:r w:rsidR="008319A5">
        <w:rPr>
          <w:b w:val="0"/>
          <w:noProof/>
          <w:sz w:val="22"/>
          <w:szCs w:val="22"/>
        </w:rPr>
        <w:t>3</w:t>
      </w:r>
      <w:r w:rsidRPr="005C297C">
        <w:rPr>
          <w:b w:val="0"/>
          <w:noProof/>
          <w:sz w:val="22"/>
          <w:szCs w:val="22"/>
        </w:rPr>
        <w:fldChar w:fldCharType="end"/>
      </w:r>
    </w:p>
    <w:p w14:paraId="099D1AD2"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1.3</w:t>
      </w:r>
      <w:r w:rsidRPr="005C297C">
        <w:rPr>
          <w:rFonts w:eastAsiaTheme="minorEastAsia"/>
          <w:b w:val="0"/>
          <w:bCs w:val="0"/>
          <w:noProof/>
          <w:sz w:val="22"/>
          <w:szCs w:val="22"/>
          <w:lang w:eastAsia="en-AU"/>
        </w:rPr>
        <w:tab/>
      </w:r>
      <w:r w:rsidRPr="005C297C">
        <w:rPr>
          <w:b w:val="0"/>
          <w:noProof/>
          <w:sz w:val="22"/>
          <w:szCs w:val="22"/>
        </w:rPr>
        <w:t>Structure</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_Toc409638058 \h </w:instrText>
      </w:r>
      <w:r w:rsidRPr="005C297C">
        <w:rPr>
          <w:b w:val="0"/>
          <w:noProof/>
          <w:sz w:val="22"/>
          <w:szCs w:val="22"/>
        </w:rPr>
      </w:r>
      <w:r w:rsidRPr="005C297C">
        <w:rPr>
          <w:b w:val="0"/>
          <w:noProof/>
          <w:sz w:val="22"/>
          <w:szCs w:val="22"/>
        </w:rPr>
        <w:fldChar w:fldCharType="separate"/>
      </w:r>
      <w:r w:rsidR="008319A5">
        <w:rPr>
          <w:b w:val="0"/>
          <w:noProof/>
          <w:sz w:val="22"/>
          <w:szCs w:val="22"/>
        </w:rPr>
        <w:t>3</w:t>
      </w:r>
      <w:r w:rsidRPr="005C297C">
        <w:rPr>
          <w:b w:val="0"/>
          <w:noProof/>
          <w:sz w:val="22"/>
          <w:szCs w:val="22"/>
        </w:rPr>
        <w:fldChar w:fldCharType="end"/>
      </w:r>
    </w:p>
    <w:p w14:paraId="6B1A9D9D"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2</w:t>
      </w:r>
      <w:r w:rsidRPr="0091511E">
        <w:rPr>
          <w:rFonts w:eastAsiaTheme="minorEastAsia"/>
          <w:b w:val="0"/>
          <w:bCs w:val="0"/>
          <w:noProof/>
          <w:sz w:val="22"/>
          <w:szCs w:val="22"/>
          <w:lang w:eastAsia="en-AU"/>
        </w:rPr>
        <w:tab/>
      </w:r>
      <w:r w:rsidRPr="0091511E">
        <w:rPr>
          <w:noProof/>
          <w:sz w:val="22"/>
          <w:szCs w:val="22"/>
        </w:rPr>
        <w:t>Risk Management and Dam Safety in Victoria</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_Toc409638059 \h </w:instrText>
      </w:r>
      <w:r w:rsidRPr="0091511E">
        <w:rPr>
          <w:noProof/>
          <w:sz w:val="22"/>
          <w:szCs w:val="22"/>
        </w:rPr>
      </w:r>
      <w:r w:rsidRPr="0091511E">
        <w:rPr>
          <w:noProof/>
          <w:sz w:val="22"/>
          <w:szCs w:val="22"/>
        </w:rPr>
        <w:fldChar w:fldCharType="separate"/>
      </w:r>
      <w:r w:rsidR="008319A5">
        <w:rPr>
          <w:noProof/>
          <w:sz w:val="22"/>
          <w:szCs w:val="22"/>
        </w:rPr>
        <w:t>4</w:t>
      </w:r>
      <w:r w:rsidRPr="0091511E">
        <w:rPr>
          <w:noProof/>
          <w:sz w:val="22"/>
          <w:szCs w:val="22"/>
        </w:rPr>
        <w:fldChar w:fldCharType="end"/>
      </w:r>
    </w:p>
    <w:p w14:paraId="771D7A21"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2.1</w:t>
      </w:r>
      <w:r w:rsidRPr="005C297C">
        <w:rPr>
          <w:rFonts w:eastAsiaTheme="minorEastAsia"/>
          <w:b w:val="0"/>
          <w:bCs w:val="0"/>
          <w:noProof/>
          <w:sz w:val="22"/>
          <w:szCs w:val="22"/>
          <w:lang w:eastAsia="en-AU"/>
        </w:rPr>
        <w:tab/>
      </w:r>
      <w:r w:rsidRPr="005C297C">
        <w:rPr>
          <w:b w:val="0"/>
          <w:noProof/>
          <w:sz w:val="22"/>
          <w:szCs w:val="22"/>
        </w:rPr>
        <w:t>Overview of owner and manager obligations</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_Toc409638060 \h </w:instrText>
      </w:r>
      <w:r w:rsidRPr="005C297C">
        <w:rPr>
          <w:b w:val="0"/>
          <w:noProof/>
          <w:sz w:val="22"/>
          <w:szCs w:val="22"/>
        </w:rPr>
      </w:r>
      <w:r w:rsidRPr="005C297C">
        <w:rPr>
          <w:b w:val="0"/>
          <w:noProof/>
          <w:sz w:val="22"/>
          <w:szCs w:val="22"/>
        </w:rPr>
        <w:fldChar w:fldCharType="separate"/>
      </w:r>
      <w:r w:rsidR="008319A5">
        <w:rPr>
          <w:b w:val="0"/>
          <w:noProof/>
          <w:sz w:val="22"/>
          <w:szCs w:val="22"/>
        </w:rPr>
        <w:t>4</w:t>
      </w:r>
      <w:r w:rsidRPr="005C297C">
        <w:rPr>
          <w:b w:val="0"/>
          <w:noProof/>
          <w:sz w:val="22"/>
          <w:szCs w:val="22"/>
        </w:rPr>
        <w:fldChar w:fldCharType="end"/>
      </w:r>
    </w:p>
    <w:p w14:paraId="40E34BFC"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2.2</w:t>
      </w:r>
      <w:r w:rsidRPr="005C297C">
        <w:rPr>
          <w:rFonts w:eastAsiaTheme="minorEastAsia"/>
          <w:b w:val="0"/>
          <w:bCs w:val="0"/>
          <w:noProof/>
          <w:sz w:val="22"/>
          <w:szCs w:val="22"/>
          <w:lang w:eastAsia="en-AU"/>
        </w:rPr>
        <w:tab/>
      </w:r>
      <w:r w:rsidRPr="005C297C">
        <w:rPr>
          <w:b w:val="0"/>
          <w:noProof/>
          <w:sz w:val="22"/>
          <w:szCs w:val="22"/>
        </w:rPr>
        <w:t>Understanding the risk</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_Toc409638061 \h </w:instrText>
      </w:r>
      <w:r w:rsidRPr="005C297C">
        <w:rPr>
          <w:b w:val="0"/>
          <w:noProof/>
          <w:sz w:val="22"/>
          <w:szCs w:val="22"/>
        </w:rPr>
      </w:r>
      <w:r w:rsidRPr="005C297C">
        <w:rPr>
          <w:b w:val="0"/>
          <w:noProof/>
          <w:sz w:val="22"/>
          <w:szCs w:val="22"/>
        </w:rPr>
        <w:fldChar w:fldCharType="separate"/>
      </w:r>
      <w:r w:rsidR="008319A5">
        <w:rPr>
          <w:b w:val="0"/>
          <w:noProof/>
          <w:sz w:val="22"/>
          <w:szCs w:val="22"/>
        </w:rPr>
        <w:t>4</w:t>
      </w:r>
      <w:r w:rsidRPr="005C297C">
        <w:rPr>
          <w:b w:val="0"/>
          <w:noProof/>
          <w:sz w:val="22"/>
          <w:szCs w:val="22"/>
        </w:rPr>
        <w:fldChar w:fldCharType="end"/>
      </w:r>
    </w:p>
    <w:p w14:paraId="6AE6D018"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2.3</w:t>
      </w:r>
      <w:r w:rsidRPr="005C297C">
        <w:rPr>
          <w:rFonts w:eastAsiaTheme="minorEastAsia"/>
          <w:b w:val="0"/>
          <w:bCs w:val="0"/>
          <w:noProof/>
          <w:sz w:val="22"/>
          <w:szCs w:val="22"/>
          <w:lang w:eastAsia="en-AU"/>
        </w:rPr>
        <w:tab/>
      </w:r>
      <w:r w:rsidRPr="005C297C">
        <w:rPr>
          <w:b w:val="0"/>
          <w:noProof/>
          <w:sz w:val="22"/>
          <w:szCs w:val="22"/>
        </w:rPr>
        <w:t>Risk management and engineering standards</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_Toc409638062 \h </w:instrText>
      </w:r>
      <w:r w:rsidRPr="005C297C">
        <w:rPr>
          <w:b w:val="0"/>
          <w:noProof/>
          <w:sz w:val="22"/>
          <w:szCs w:val="22"/>
        </w:rPr>
      </w:r>
      <w:r w:rsidRPr="005C297C">
        <w:rPr>
          <w:b w:val="0"/>
          <w:noProof/>
          <w:sz w:val="22"/>
          <w:szCs w:val="22"/>
        </w:rPr>
        <w:fldChar w:fldCharType="separate"/>
      </w:r>
      <w:r w:rsidR="008319A5">
        <w:rPr>
          <w:b w:val="0"/>
          <w:noProof/>
          <w:sz w:val="22"/>
          <w:szCs w:val="22"/>
        </w:rPr>
        <w:t>5</w:t>
      </w:r>
      <w:r w:rsidRPr="005C297C">
        <w:rPr>
          <w:b w:val="0"/>
          <w:noProof/>
          <w:sz w:val="22"/>
          <w:szCs w:val="22"/>
        </w:rPr>
        <w:fldChar w:fldCharType="end"/>
      </w:r>
    </w:p>
    <w:p w14:paraId="33CA28D9"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2.4</w:t>
      </w:r>
      <w:r w:rsidRPr="005C297C">
        <w:rPr>
          <w:rFonts w:eastAsiaTheme="minorEastAsia"/>
          <w:b w:val="0"/>
          <w:bCs w:val="0"/>
          <w:noProof/>
          <w:sz w:val="22"/>
          <w:szCs w:val="22"/>
          <w:lang w:eastAsia="en-AU"/>
        </w:rPr>
        <w:tab/>
      </w:r>
      <w:r w:rsidRPr="005C297C">
        <w:rPr>
          <w:b w:val="0"/>
          <w:noProof/>
          <w:sz w:val="22"/>
          <w:szCs w:val="22"/>
        </w:rPr>
        <w:t>Considerations for very high consequence dams</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_Toc409638063 \h </w:instrText>
      </w:r>
      <w:r w:rsidRPr="005C297C">
        <w:rPr>
          <w:b w:val="0"/>
          <w:noProof/>
          <w:sz w:val="22"/>
          <w:szCs w:val="22"/>
        </w:rPr>
      </w:r>
      <w:r w:rsidRPr="005C297C">
        <w:rPr>
          <w:b w:val="0"/>
          <w:noProof/>
          <w:sz w:val="22"/>
          <w:szCs w:val="22"/>
        </w:rPr>
        <w:fldChar w:fldCharType="separate"/>
      </w:r>
      <w:r w:rsidR="008319A5">
        <w:rPr>
          <w:b w:val="0"/>
          <w:noProof/>
          <w:sz w:val="22"/>
          <w:szCs w:val="22"/>
        </w:rPr>
        <w:t>5</w:t>
      </w:r>
      <w:r w:rsidRPr="005C297C">
        <w:rPr>
          <w:b w:val="0"/>
          <w:noProof/>
          <w:sz w:val="22"/>
          <w:szCs w:val="22"/>
        </w:rPr>
        <w:fldChar w:fldCharType="end"/>
      </w:r>
    </w:p>
    <w:p w14:paraId="6D8DD7AF"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3</w:t>
      </w:r>
      <w:r w:rsidRPr="0091511E">
        <w:rPr>
          <w:rFonts w:eastAsiaTheme="minorEastAsia"/>
          <w:b w:val="0"/>
          <w:bCs w:val="0"/>
          <w:noProof/>
          <w:sz w:val="22"/>
          <w:szCs w:val="22"/>
          <w:lang w:eastAsia="en-AU"/>
        </w:rPr>
        <w:tab/>
      </w:r>
      <w:r w:rsidRPr="0091511E">
        <w:rPr>
          <w:noProof/>
          <w:sz w:val="22"/>
          <w:szCs w:val="22"/>
        </w:rPr>
        <w:t xml:space="preserve">Risk </w:t>
      </w:r>
      <w:r w:rsidR="002B593E" w:rsidRPr="00A42FA7">
        <w:rPr>
          <w:noProof/>
          <w:sz w:val="22"/>
          <w:szCs w:val="22"/>
        </w:rPr>
        <w:t>Management</w:t>
      </w:r>
      <w:r w:rsidRPr="00A42FA7">
        <w:rPr>
          <w:noProof/>
          <w:sz w:val="22"/>
          <w:szCs w:val="22"/>
        </w:rPr>
        <w:t xml:space="preserve"> </w:t>
      </w:r>
      <w:r w:rsidRPr="0091511E">
        <w:rPr>
          <w:noProof/>
          <w:sz w:val="22"/>
          <w:szCs w:val="22"/>
        </w:rPr>
        <w:t>Process and Roles</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_Toc409638064 \h </w:instrText>
      </w:r>
      <w:r w:rsidRPr="0091511E">
        <w:rPr>
          <w:noProof/>
          <w:sz w:val="22"/>
          <w:szCs w:val="22"/>
        </w:rPr>
      </w:r>
      <w:r w:rsidRPr="0091511E">
        <w:rPr>
          <w:noProof/>
          <w:sz w:val="22"/>
          <w:szCs w:val="22"/>
        </w:rPr>
        <w:fldChar w:fldCharType="separate"/>
      </w:r>
      <w:r w:rsidR="008319A5">
        <w:rPr>
          <w:noProof/>
          <w:sz w:val="22"/>
          <w:szCs w:val="22"/>
        </w:rPr>
        <w:t>6</w:t>
      </w:r>
      <w:r w:rsidRPr="0091511E">
        <w:rPr>
          <w:noProof/>
          <w:sz w:val="22"/>
          <w:szCs w:val="22"/>
        </w:rPr>
        <w:fldChar w:fldCharType="end"/>
      </w:r>
    </w:p>
    <w:p w14:paraId="75984005"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3.1</w:t>
      </w:r>
      <w:r w:rsidRPr="005C297C">
        <w:rPr>
          <w:rFonts w:eastAsiaTheme="minorEastAsia"/>
          <w:b w:val="0"/>
          <w:bCs w:val="0"/>
          <w:noProof/>
          <w:sz w:val="22"/>
          <w:szCs w:val="22"/>
          <w:lang w:eastAsia="en-AU"/>
        </w:rPr>
        <w:tab/>
      </w:r>
      <w:r w:rsidRPr="005C297C">
        <w:rPr>
          <w:b w:val="0"/>
          <w:noProof/>
          <w:sz w:val="22"/>
          <w:szCs w:val="22"/>
        </w:rPr>
        <w:t>Holistic risk assessment</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_Toc409638065 \h </w:instrText>
      </w:r>
      <w:r w:rsidRPr="005C297C">
        <w:rPr>
          <w:b w:val="0"/>
          <w:noProof/>
          <w:sz w:val="22"/>
          <w:szCs w:val="22"/>
        </w:rPr>
      </w:r>
      <w:r w:rsidRPr="005C297C">
        <w:rPr>
          <w:b w:val="0"/>
          <w:noProof/>
          <w:sz w:val="22"/>
          <w:szCs w:val="22"/>
        </w:rPr>
        <w:fldChar w:fldCharType="separate"/>
      </w:r>
      <w:r w:rsidR="008319A5">
        <w:rPr>
          <w:b w:val="0"/>
          <w:noProof/>
          <w:sz w:val="22"/>
          <w:szCs w:val="22"/>
        </w:rPr>
        <w:t>6</w:t>
      </w:r>
      <w:r w:rsidRPr="005C297C">
        <w:rPr>
          <w:b w:val="0"/>
          <w:noProof/>
          <w:sz w:val="22"/>
          <w:szCs w:val="22"/>
        </w:rPr>
        <w:fldChar w:fldCharType="end"/>
      </w:r>
    </w:p>
    <w:p w14:paraId="6CDCEBEF"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3.2</w:t>
      </w:r>
      <w:r w:rsidRPr="005C297C">
        <w:rPr>
          <w:rFonts w:eastAsiaTheme="minorEastAsia"/>
          <w:b w:val="0"/>
          <w:bCs w:val="0"/>
          <w:noProof/>
          <w:sz w:val="22"/>
          <w:szCs w:val="22"/>
          <w:lang w:eastAsia="en-AU"/>
        </w:rPr>
        <w:tab/>
      </w:r>
      <w:r w:rsidRPr="005C297C">
        <w:rPr>
          <w:b w:val="0"/>
          <w:noProof/>
          <w:sz w:val="22"/>
          <w:szCs w:val="22"/>
        </w:rPr>
        <w:t xml:space="preserve">Risk </w:t>
      </w:r>
      <w:r w:rsidR="002B593E" w:rsidRPr="00A42FA7">
        <w:rPr>
          <w:b w:val="0"/>
          <w:noProof/>
          <w:sz w:val="22"/>
          <w:szCs w:val="22"/>
        </w:rPr>
        <w:t>management</w:t>
      </w:r>
      <w:r w:rsidRPr="005C297C">
        <w:rPr>
          <w:b w:val="0"/>
          <w:noProof/>
          <w:sz w:val="22"/>
          <w:szCs w:val="22"/>
        </w:rPr>
        <w:t xml:space="preserve"> role clarity</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_Toc409638066 \h </w:instrText>
      </w:r>
      <w:r w:rsidRPr="005C297C">
        <w:rPr>
          <w:b w:val="0"/>
          <w:noProof/>
          <w:sz w:val="22"/>
          <w:szCs w:val="22"/>
        </w:rPr>
      </w:r>
      <w:r w:rsidRPr="005C297C">
        <w:rPr>
          <w:b w:val="0"/>
          <w:noProof/>
          <w:sz w:val="22"/>
          <w:szCs w:val="22"/>
        </w:rPr>
        <w:fldChar w:fldCharType="separate"/>
      </w:r>
      <w:r w:rsidR="008319A5">
        <w:rPr>
          <w:b w:val="0"/>
          <w:noProof/>
          <w:sz w:val="22"/>
          <w:szCs w:val="22"/>
        </w:rPr>
        <w:t>6</w:t>
      </w:r>
      <w:r w:rsidRPr="005C297C">
        <w:rPr>
          <w:b w:val="0"/>
          <w:noProof/>
          <w:sz w:val="22"/>
          <w:szCs w:val="22"/>
        </w:rPr>
        <w:fldChar w:fldCharType="end"/>
      </w:r>
    </w:p>
    <w:p w14:paraId="72543438"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3.3</w:t>
      </w:r>
      <w:r w:rsidRPr="005C297C">
        <w:rPr>
          <w:rFonts w:eastAsiaTheme="minorEastAsia"/>
          <w:b w:val="0"/>
          <w:bCs w:val="0"/>
          <w:noProof/>
          <w:sz w:val="22"/>
          <w:szCs w:val="22"/>
          <w:lang w:eastAsia="en-AU"/>
        </w:rPr>
        <w:tab/>
      </w:r>
      <w:r w:rsidRPr="005C297C">
        <w:rPr>
          <w:b w:val="0"/>
          <w:noProof/>
          <w:sz w:val="22"/>
          <w:szCs w:val="22"/>
        </w:rPr>
        <w:t>Department-Owner/Manager interaction</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_Toc409638067 \h </w:instrText>
      </w:r>
      <w:r w:rsidRPr="005C297C">
        <w:rPr>
          <w:b w:val="0"/>
          <w:noProof/>
          <w:sz w:val="22"/>
          <w:szCs w:val="22"/>
        </w:rPr>
      </w:r>
      <w:r w:rsidRPr="005C297C">
        <w:rPr>
          <w:b w:val="0"/>
          <w:noProof/>
          <w:sz w:val="22"/>
          <w:szCs w:val="22"/>
        </w:rPr>
        <w:fldChar w:fldCharType="separate"/>
      </w:r>
      <w:r w:rsidR="008319A5">
        <w:rPr>
          <w:b w:val="0"/>
          <w:noProof/>
          <w:sz w:val="22"/>
          <w:szCs w:val="22"/>
        </w:rPr>
        <w:t>8</w:t>
      </w:r>
      <w:r w:rsidRPr="005C297C">
        <w:rPr>
          <w:b w:val="0"/>
          <w:noProof/>
          <w:sz w:val="22"/>
          <w:szCs w:val="22"/>
        </w:rPr>
        <w:fldChar w:fldCharType="end"/>
      </w:r>
    </w:p>
    <w:p w14:paraId="2364470D"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4</w:t>
      </w:r>
      <w:r w:rsidRPr="0091511E">
        <w:rPr>
          <w:rFonts w:eastAsiaTheme="minorEastAsia"/>
          <w:b w:val="0"/>
          <w:bCs w:val="0"/>
          <w:noProof/>
          <w:sz w:val="22"/>
          <w:szCs w:val="22"/>
          <w:lang w:eastAsia="en-AU"/>
        </w:rPr>
        <w:tab/>
      </w:r>
      <w:r w:rsidRPr="0091511E">
        <w:rPr>
          <w:noProof/>
          <w:sz w:val="22"/>
          <w:szCs w:val="22"/>
        </w:rPr>
        <w:t>Risk Reduction Principles</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_Toc409638068 \h </w:instrText>
      </w:r>
      <w:r w:rsidRPr="0091511E">
        <w:rPr>
          <w:noProof/>
          <w:sz w:val="22"/>
          <w:szCs w:val="22"/>
        </w:rPr>
      </w:r>
      <w:r w:rsidRPr="0091511E">
        <w:rPr>
          <w:noProof/>
          <w:sz w:val="22"/>
          <w:szCs w:val="22"/>
        </w:rPr>
        <w:fldChar w:fldCharType="separate"/>
      </w:r>
      <w:r w:rsidR="008319A5">
        <w:rPr>
          <w:noProof/>
          <w:sz w:val="22"/>
          <w:szCs w:val="22"/>
        </w:rPr>
        <w:t>9</w:t>
      </w:r>
      <w:r w:rsidRPr="0091511E">
        <w:rPr>
          <w:noProof/>
          <w:sz w:val="22"/>
          <w:szCs w:val="22"/>
        </w:rPr>
        <w:fldChar w:fldCharType="end"/>
      </w:r>
    </w:p>
    <w:p w14:paraId="59067731"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4.1</w:t>
      </w:r>
      <w:r w:rsidRPr="005C297C">
        <w:rPr>
          <w:rFonts w:eastAsiaTheme="minorEastAsia"/>
          <w:b w:val="0"/>
          <w:bCs w:val="0"/>
          <w:noProof/>
          <w:sz w:val="22"/>
          <w:szCs w:val="22"/>
          <w:lang w:eastAsia="en-AU"/>
        </w:rPr>
        <w:tab/>
      </w:r>
      <w:r w:rsidRPr="005C297C">
        <w:rPr>
          <w:b w:val="0"/>
          <w:noProof/>
          <w:sz w:val="22"/>
          <w:szCs w:val="22"/>
        </w:rPr>
        <w:t>Affordability</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_Toc409638069 \h </w:instrText>
      </w:r>
      <w:r w:rsidRPr="005C297C">
        <w:rPr>
          <w:b w:val="0"/>
          <w:noProof/>
          <w:sz w:val="22"/>
          <w:szCs w:val="22"/>
        </w:rPr>
      </w:r>
      <w:r w:rsidRPr="005C297C">
        <w:rPr>
          <w:b w:val="0"/>
          <w:noProof/>
          <w:sz w:val="22"/>
          <w:szCs w:val="22"/>
        </w:rPr>
        <w:fldChar w:fldCharType="separate"/>
      </w:r>
      <w:r w:rsidR="008319A5">
        <w:rPr>
          <w:b w:val="0"/>
          <w:noProof/>
          <w:sz w:val="22"/>
          <w:szCs w:val="22"/>
        </w:rPr>
        <w:t>9</w:t>
      </w:r>
      <w:r w:rsidRPr="005C297C">
        <w:rPr>
          <w:b w:val="0"/>
          <w:noProof/>
          <w:sz w:val="22"/>
          <w:szCs w:val="22"/>
        </w:rPr>
        <w:fldChar w:fldCharType="end"/>
      </w:r>
    </w:p>
    <w:p w14:paraId="681778DA"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4.2</w:t>
      </w:r>
      <w:r w:rsidRPr="005C297C">
        <w:rPr>
          <w:rFonts w:eastAsiaTheme="minorEastAsia"/>
          <w:b w:val="0"/>
          <w:bCs w:val="0"/>
          <w:noProof/>
          <w:sz w:val="22"/>
          <w:szCs w:val="22"/>
          <w:lang w:eastAsia="en-AU"/>
        </w:rPr>
        <w:tab/>
      </w:r>
      <w:r w:rsidRPr="005C297C">
        <w:rPr>
          <w:b w:val="0"/>
          <w:noProof/>
          <w:sz w:val="22"/>
          <w:szCs w:val="22"/>
        </w:rPr>
        <w:t>Progressive improvement</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_Toc409638070 \h </w:instrText>
      </w:r>
      <w:r w:rsidRPr="005C297C">
        <w:rPr>
          <w:b w:val="0"/>
          <w:noProof/>
          <w:sz w:val="22"/>
          <w:szCs w:val="22"/>
        </w:rPr>
      </w:r>
      <w:r w:rsidRPr="005C297C">
        <w:rPr>
          <w:b w:val="0"/>
          <w:noProof/>
          <w:sz w:val="22"/>
          <w:szCs w:val="22"/>
        </w:rPr>
        <w:fldChar w:fldCharType="separate"/>
      </w:r>
      <w:r w:rsidR="008319A5">
        <w:rPr>
          <w:b w:val="0"/>
          <w:noProof/>
          <w:sz w:val="22"/>
          <w:szCs w:val="22"/>
        </w:rPr>
        <w:t>9</w:t>
      </w:r>
      <w:r w:rsidRPr="005C297C">
        <w:rPr>
          <w:b w:val="0"/>
          <w:noProof/>
          <w:sz w:val="22"/>
          <w:szCs w:val="22"/>
        </w:rPr>
        <w:fldChar w:fldCharType="end"/>
      </w:r>
    </w:p>
    <w:p w14:paraId="67842C2B"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4.3</w:t>
      </w:r>
      <w:r w:rsidRPr="005C297C">
        <w:rPr>
          <w:rFonts w:eastAsiaTheme="minorEastAsia"/>
          <w:b w:val="0"/>
          <w:bCs w:val="0"/>
          <w:noProof/>
          <w:sz w:val="22"/>
          <w:szCs w:val="22"/>
          <w:lang w:eastAsia="en-AU"/>
        </w:rPr>
        <w:tab/>
      </w:r>
      <w:r w:rsidRPr="005C297C">
        <w:rPr>
          <w:b w:val="0"/>
          <w:noProof/>
          <w:sz w:val="22"/>
          <w:szCs w:val="22"/>
        </w:rPr>
        <w:t>Prioritising upgrades</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_Toc409638071 \h </w:instrText>
      </w:r>
      <w:r w:rsidRPr="005C297C">
        <w:rPr>
          <w:b w:val="0"/>
          <w:noProof/>
          <w:sz w:val="22"/>
          <w:szCs w:val="22"/>
        </w:rPr>
      </w:r>
      <w:r w:rsidRPr="005C297C">
        <w:rPr>
          <w:b w:val="0"/>
          <w:noProof/>
          <w:sz w:val="22"/>
          <w:szCs w:val="22"/>
        </w:rPr>
        <w:fldChar w:fldCharType="separate"/>
      </w:r>
      <w:r w:rsidR="008319A5">
        <w:rPr>
          <w:b w:val="0"/>
          <w:noProof/>
          <w:sz w:val="22"/>
          <w:szCs w:val="22"/>
        </w:rPr>
        <w:t>10</w:t>
      </w:r>
      <w:r w:rsidRPr="005C297C">
        <w:rPr>
          <w:b w:val="0"/>
          <w:noProof/>
          <w:sz w:val="22"/>
          <w:szCs w:val="22"/>
        </w:rPr>
        <w:fldChar w:fldCharType="end"/>
      </w:r>
    </w:p>
    <w:p w14:paraId="549F59D1"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4.4</w:t>
      </w:r>
      <w:r w:rsidRPr="005C297C">
        <w:rPr>
          <w:rFonts w:eastAsiaTheme="minorEastAsia"/>
          <w:b w:val="0"/>
          <w:bCs w:val="0"/>
          <w:noProof/>
          <w:sz w:val="22"/>
          <w:szCs w:val="22"/>
          <w:lang w:eastAsia="en-AU"/>
        </w:rPr>
        <w:tab/>
      </w:r>
      <w:r w:rsidRPr="005C297C">
        <w:rPr>
          <w:b w:val="0"/>
          <w:noProof/>
          <w:sz w:val="22"/>
          <w:szCs w:val="22"/>
        </w:rPr>
        <w:t>Timing of risk reduction measures</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_Toc409638072 \h </w:instrText>
      </w:r>
      <w:r w:rsidRPr="005C297C">
        <w:rPr>
          <w:b w:val="0"/>
          <w:noProof/>
          <w:sz w:val="22"/>
          <w:szCs w:val="22"/>
        </w:rPr>
      </w:r>
      <w:r w:rsidRPr="005C297C">
        <w:rPr>
          <w:b w:val="0"/>
          <w:noProof/>
          <w:sz w:val="22"/>
          <w:szCs w:val="22"/>
        </w:rPr>
        <w:fldChar w:fldCharType="separate"/>
      </w:r>
      <w:r w:rsidR="008319A5">
        <w:rPr>
          <w:b w:val="0"/>
          <w:noProof/>
          <w:sz w:val="22"/>
          <w:szCs w:val="22"/>
        </w:rPr>
        <w:t>11</w:t>
      </w:r>
      <w:r w:rsidRPr="005C297C">
        <w:rPr>
          <w:b w:val="0"/>
          <w:noProof/>
          <w:sz w:val="22"/>
          <w:szCs w:val="22"/>
        </w:rPr>
        <w:fldChar w:fldCharType="end"/>
      </w:r>
    </w:p>
    <w:p w14:paraId="00458BDC" w14:textId="77777777" w:rsidR="00460965" w:rsidRPr="005C297C"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5C297C">
        <w:rPr>
          <w:b w:val="0"/>
          <w:noProof/>
          <w:sz w:val="22"/>
          <w:szCs w:val="22"/>
        </w:rPr>
        <w:t>4.5</w:t>
      </w:r>
      <w:r w:rsidRPr="005C297C">
        <w:rPr>
          <w:rFonts w:eastAsiaTheme="minorEastAsia"/>
          <w:b w:val="0"/>
          <w:bCs w:val="0"/>
          <w:noProof/>
          <w:sz w:val="22"/>
          <w:szCs w:val="22"/>
          <w:lang w:eastAsia="en-AU"/>
        </w:rPr>
        <w:tab/>
      </w:r>
      <w:r w:rsidRPr="005C297C">
        <w:rPr>
          <w:b w:val="0"/>
          <w:noProof/>
          <w:sz w:val="22"/>
          <w:szCs w:val="22"/>
        </w:rPr>
        <w:t>Risk assessment uncertainty</w:t>
      </w:r>
      <w:r w:rsidRPr="005C297C">
        <w:rPr>
          <w:b w:val="0"/>
          <w:noProof/>
          <w:sz w:val="22"/>
          <w:szCs w:val="22"/>
        </w:rPr>
        <w:tab/>
      </w:r>
      <w:r w:rsidRPr="005C297C">
        <w:rPr>
          <w:b w:val="0"/>
          <w:noProof/>
          <w:sz w:val="22"/>
          <w:szCs w:val="22"/>
        </w:rPr>
        <w:fldChar w:fldCharType="begin"/>
      </w:r>
      <w:r w:rsidRPr="005C297C">
        <w:rPr>
          <w:b w:val="0"/>
          <w:noProof/>
          <w:sz w:val="22"/>
          <w:szCs w:val="22"/>
        </w:rPr>
        <w:instrText xml:space="preserve"> PAGEREF _Toc409638073 \h </w:instrText>
      </w:r>
      <w:r w:rsidRPr="005C297C">
        <w:rPr>
          <w:b w:val="0"/>
          <w:noProof/>
          <w:sz w:val="22"/>
          <w:szCs w:val="22"/>
        </w:rPr>
      </w:r>
      <w:r w:rsidRPr="005C297C">
        <w:rPr>
          <w:b w:val="0"/>
          <w:noProof/>
          <w:sz w:val="22"/>
          <w:szCs w:val="22"/>
        </w:rPr>
        <w:fldChar w:fldCharType="separate"/>
      </w:r>
      <w:r w:rsidR="008319A5">
        <w:rPr>
          <w:b w:val="0"/>
          <w:noProof/>
          <w:sz w:val="22"/>
          <w:szCs w:val="22"/>
        </w:rPr>
        <w:t>11</w:t>
      </w:r>
      <w:r w:rsidRPr="005C297C">
        <w:rPr>
          <w:b w:val="0"/>
          <w:noProof/>
          <w:sz w:val="22"/>
          <w:szCs w:val="22"/>
        </w:rPr>
        <w:fldChar w:fldCharType="end"/>
      </w:r>
    </w:p>
    <w:p w14:paraId="07131DBD"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5</w:t>
      </w:r>
      <w:r w:rsidRPr="0091511E">
        <w:rPr>
          <w:rFonts w:eastAsiaTheme="minorEastAsia"/>
          <w:b w:val="0"/>
          <w:bCs w:val="0"/>
          <w:noProof/>
          <w:sz w:val="22"/>
          <w:szCs w:val="22"/>
          <w:lang w:eastAsia="en-AU"/>
        </w:rPr>
        <w:tab/>
      </w:r>
      <w:r w:rsidRPr="0091511E">
        <w:rPr>
          <w:noProof/>
          <w:sz w:val="22"/>
          <w:szCs w:val="22"/>
        </w:rPr>
        <w:t>ALARP Principle and Practice</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_Toc409638074 \h </w:instrText>
      </w:r>
      <w:r w:rsidRPr="0091511E">
        <w:rPr>
          <w:noProof/>
          <w:sz w:val="22"/>
          <w:szCs w:val="22"/>
        </w:rPr>
      </w:r>
      <w:r w:rsidRPr="0091511E">
        <w:rPr>
          <w:noProof/>
          <w:sz w:val="22"/>
          <w:szCs w:val="22"/>
        </w:rPr>
        <w:fldChar w:fldCharType="separate"/>
      </w:r>
      <w:r w:rsidR="008319A5">
        <w:rPr>
          <w:noProof/>
          <w:sz w:val="22"/>
          <w:szCs w:val="22"/>
        </w:rPr>
        <w:t>12</w:t>
      </w:r>
      <w:r w:rsidRPr="0091511E">
        <w:rPr>
          <w:noProof/>
          <w:sz w:val="22"/>
          <w:szCs w:val="22"/>
        </w:rPr>
        <w:fldChar w:fldCharType="end"/>
      </w:r>
    </w:p>
    <w:p w14:paraId="03689297"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5.1</w:t>
      </w:r>
      <w:r w:rsidRPr="00007F8F">
        <w:rPr>
          <w:rFonts w:eastAsiaTheme="minorEastAsia"/>
          <w:b w:val="0"/>
          <w:bCs w:val="0"/>
          <w:noProof/>
          <w:sz w:val="22"/>
          <w:szCs w:val="22"/>
          <w:lang w:eastAsia="en-AU"/>
        </w:rPr>
        <w:tab/>
      </w:r>
      <w:r w:rsidRPr="00007F8F">
        <w:rPr>
          <w:b w:val="0"/>
          <w:noProof/>
          <w:sz w:val="22"/>
          <w:szCs w:val="22"/>
        </w:rPr>
        <w:t>Tolerable risk, the ALARP principle and dams</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_Toc409638075 \h </w:instrText>
      </w:r>
      <w:r w:rsidRPr="00007F8F">
        <w:rPr>
          <w:b w:val="0"/>
          <w:noProof/>
          <w:sz w:val="22"/>
          <w:szCs w:val="22"/>
        </w:rPr>
      </w:r>
      <w:r w:rsidRPr="00007F8F">
        <w:rPr>
          <w:b w:val="0"/>
          <w:noProof/>
          <w:sz w:val="22"/>
          <w:szCs w:val="22"/>
        </w:rPr>
        <w:fldChar w:fldCharType="separate"/>
      </w:r>
      <w:r w:rsidR="008319A5">
        <w:rPr>
          <w:b w:val="0"/>
          <w:noProof/>
          <w:sz w:val="22"/>
          <w:szCs w:val="22"/>
        </w:rPr>
        <w:t>12</w:t>
      </w:r>
      <w:r w:rsidRPr="00007F8F">
        <w:rPr>
          <w:b w:val="0"/>
          <w:noProof/>
          <w:sz w:val="22"/>
          <w:szCs w:val="22"/>
        </w:rPr>
        <w:fldChar w:fldCharType="end"/>
      </w:r>
    </w:p>
    <w:p w14:paraId="5DCC4BD0"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5.2</w:t>
      </w:r>
      <w:r w:rsidRPr="00007F8F">
        <w:rPr>
          <w:rFonts w:eastAsiaTheme="minorEastAsia"/>
          <w:b w:val="0"/>
          <w:bCs w:val="0"/>
          <w:noProof/>
          <w:sz w:val="22"/>
          <w:szCs w:val="22"/>
          <w:lang w:eastAsia="en-AU"/>
        </w:rPr>
        <w:tab/>
      </w:r>
      <w:r w:rsidRPr="00007F8F">
        <w:rPr>
          <w:b w:val="0"/>
          <w:noProof/>
          <w:sz w:val="22"/>
          <w:szCs w:val="22"/>
        </w:rPr>
        <w:t>Cost effectiveness</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_Toc409638076 \h </w:instrText>
      </w:r>
      <w:r w:rsidRPr="00007F8F">
        <w:rPr>
          <w:b w:val="0"/>
          <w:noProof/>
          <w:sz w:val="22"/>
          <w:szCs w:val="22"/>
        </w:rPr>
      </w:r>
      <w:r w:rsidRPr="00007F8F">
        <w:rPr>
          <w:b w:val="0"/>
          <w:noProof/>
          <w:sz w:val="22"/>
          <w:szCs w:val="22"/>
        </w:rPr>
        <w:fldChar w:fldCharType="separate"/>
      </w:r>
      <w:r w:rsidR="008319A5">
        <w:rPr>
          <w:b w:val="0"/>
          <w:noProof/>
          <w:sz w:val="22"/>
          <w:szCs w:val="22"/>
        </w:rPr>
        <w:t>13</w:t>
      </w:r>
      <w:r w:rsidRPr="00007F8F">
        <w:rPr>
          <w:b w:val="0"/>
          <w:noProof/>
          <w:sz w:val="22"/>
          <w:szCs w:val="22"/>
        </w:rPr>
        <w:fldChar w:fldCharType="end"/>
      </w:r>
    </w:p>
    <w:p w14:paraId="01855884"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5.3</w:t>
      </w:r>
      <w:r w:rsidRPr="00007F8F">
        <w:rPr>
          <w:rFonts w:eastAsiaTheme="minorEastAsia"/>
          <w:b w:val="0"/>
          <w:bCs w:val="0"/>
          <w:noProof/>
          <w:sz w:val="22"/>
          <w:szCs w:val="22"/>
          <w:lang w:eastAsia="en-AU"/>
        </w:rPr>
        <w:tab/>
      </w:r>
      <w:r w:rsidRPr="00007F8F">
        <w:rPr>
          <w:b w:val="0"/>
          <w:noProof/>
          <w:sz w:val="22"/>
          <w:szCs w:val="22"/>
        </w:rPr>
        <w:t>Good practice</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_Toc409638077 \h </w:instrText>
      </w:r>
      <w:r w:rsidRPr="00007F8F">
        <w:rPr>
          <w:b w:val="0"/>
          <w:noProof/>
          <w:sz w:val="22"/>
          <w:szCs w:val="22"/>
        </w:rPr>
      </w:r>
      <w:r w:rsidRPr="00007F8F">
        <w:rPr>
          <w:b w:val="0"/>
          <w:noProof/>
          <w:sz w:val="22"/>
          <w:szCs w:val="22"/>
        </w:rPr>
        <w:fldChar w:fldCharType="separate"/>
      </w:r>
      <w:r w:rsidR="008319A5">
        <w:rPr>
          <w:b w:val="0"/>
          <w:noProof/>
          <w:sz w:val="22"/>
          <w:szCs w:val="22"/>
        </w:rPr>
        <w:t>14</w:t>
      </w:r>
      <w:r w:rsidRPr="00007F8F">
        <w:rPr>
          <w:b w:val="0"/>
          <w:noProof/>
          <w:sz w:val="22"/>
          <w:szCs w:val="22"/>
        </w:rPr>
        <w:fldChar w:fldCharType="end"/>
      </w:r>
    </w:p>
    <w:p w14:paraId="73A16663"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5.4</w:t>
      </w:r>
      <w:r w:rsidRPr="00007F8F">
        <w:rPr>
          <w:rFonts w:eastAsiaTheme="minorEastAsia"/>
          <w:b w:val="0"/>
          <w:bCs w:val="0"/>
          <w:noProof/>
          <w:sz w:val="22"/>
          <w:szCs w:val="22"/>
          <w:lang w:eastAsia="en-AU"/>
        </w:rPr>
        <w:tab/>
      </w:r>
      <w:r w:rsidRPr="00007F8F">
        <w:rPr>
          <w:b w:val="0"/>
          <w:noProof/>
          <w:sz w:val="22"/>
          <w:szCs w:val="22"/>
        </w:rPr>
        <w:t>Existing level of risk – Risk Monitoring Zone</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_Toc409638078 \h </w:instrText>
      </w:r>
      <w:r w:rsidRPr="00007F8F">
        <w:rPr>
          <w:b w:val="0"/>
          <w:noProof/>
          <w:sz w:val="22"/>
          <w:szCs w:val="22"/>
        </w:rPr>
      </w:r>
      <w:r w:rsidRPr="00007F8F">
        <w:rPr>
          <w:b w:val="0"/>
          <w:noProof/>
          <w:sz w:val="22"/>
          <w:szCs w:val="22"/>
        </w:rPr>
        <w:fldChar w:fldCharType="separate"/>
      </w:r>
      <w:r w:rsidR="008319A5">
        <w:rPr>
          <w:b w:val="0"/>
          <w:noProof/>
          <w:sz w:val="22"/>
          <w:szCs w:val="22"/>
        </w:rPr>
        <w:t>15</w:t>
      </w:r>
      <w:r w:rsidRPr="00007F8F">
        <w:rPr>
          <w:b w:val="0"/>
          <w:noProof/>
          <w:sz w:val="22"/>
          <w:szCs w:val="22"/>
        </w:rPr>
        <w:fldChar w:fldCharType="end"/>
      </w:r>
    </w:p>
    <w:p w14:paraId="11E1EB24"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5.5</w:t>
      </w:r>
      <w:r w:rsidRPr="00007F8F">
        <w:rPr>
          <w:rFonts w:eastAsiaTheme="minorEastAsia"/>
          <w:b w:val="0"/>
          <w:bCs w:val="0"/>
          <w:noProof/>
          <w:sz w:val="22"/>
          <w:szCs w:val="22"/>
          <w:lang w:eastAsia="en-AU"/>
        </w:rPr>
        <w:tab/>
      </w:r>
      <w:r w:rsidRPr="00007F8F">
        <w:rPr>
          <w:b w:val="0"/>
          <w:noProof/>
          <w:sz w:val="22"/>
          <w:szCs w:val="22"/>
        </w:rPr>
        <w:t>Societal concerns</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_Toc409638079 \h </w:instrText>
      </w:r>
      <w:r w:rsidRPr="00007F8F">
        <w:rPr>
          <w:b w:val="0"/>
          <w:noProof/>
          <w:sz w:val="22"/>
          <w:szCs w:val="22"/>
        </w:rPr>
      </w:r>
      <w:r w:rsidRPr="00007F8F">
        <w:rPr>
          <w:b w:val="0"/>
          <w:noProof/>
          <w:sz w:val="22"/>
          <w:szCs w:val="22"/>
        </w:rPr>
        <w:fldChar w:fldCharType="separate"/>
      </w:r>
      <w:r w:rsidR="008319A5">
        <w:rPr>
          <w:b w:val="0"/>
          <w:noProof/>
          <w:sz w:val="22"/>
          <w:szCs w:val="22"/>
        </w:rPr>
        <w:t>16</w:t>
      </w:r>
      <w:r w:rsidRPr="00007F8F">
        <w:rPr>
          <w:b w:val="0"/>
          <w:noProof/>
          <w:sz w:val="22"/>
          <w:szCs w:val="22"/>
        </w:rPr>
        <w:fldChar w:fldCharType="end"/>
      </w:r>
    </w:p>
    <w:p w14:paraId="230676CF" w14:textId="77777777" w:rsidR="00460965" w:rsidRPr="00007F8F" w:rsidRDefault="00460965" w:rsidP="0091511E">
      <w:pPr>
        <w:pStyle w:val="TOC1"/>
        <w:tabs>
          <w:tab w:val="left" w:pos="660"/>
          <w:tab w:val="right" w:leader="dot" w:pos="9629"/>
        </w:tabs>
        <w:spacing w:before="0" w:after="0"/>
        <w:rPr>
          <w:rFonts w:eastAsiaTheme="minorEastAsia"/>
          <w:b w:val="0"/>
          <w:bCs w:val="0"/>
          <w:noProof/>
          <w:sz w:val="22"/>
          <w:szCs w:val="22"/>
          <w:lang w:eastAsia="en-AU"/>
        </w:rPr>
      </w:pPr>
      <w:r w:rsidRPr="00007F8F">
        <w:rPr>
          <w:b w:val="0"/>
          <w:noProof/>
          <w:sz w:val="22"/>
          <w:szCs w:val="22"/>
        </w:rPr>
        <w:t>5.6</w:t>
      </w:r>
      <w:r w:rsidRPr="00007F8F">
        <w:rPr>
          <w:rFonts w:eastAsiaTheme="minorEastAsia"/>
          <w:b w:val="0"/>
          <w:bCs w:val="0"/>
          <w:noProof/>
          <w:sz w:val="22"/>
          <w:szCs w:val="22"/>
          <w:lang w:eastAsia="en-AU"/>
        </w:rPr>
        <w:tab/>
      </w:r>
      <w:r w:rsidRPr="00007F8F">
        <w:rPr>
          <w:b w:val="0"/>
          <w:noProof/>
          <w:sz w:val="22"/>
          <w:szCs w:val="22"/>
        </w:rPr>
        <w:t>Other factors in ALARP determination</w:t>
      </w:r>
      <w:r w:rsidRPr="00007F8F">
        <w:rPr>
          <w:b w:val="0"/>
          <w:noProof/>
          <w:sz w:val="22"/>
          <w:szCs w:val="22"/>
        </w:rPr>
        <w:tab/>
      </w:r>
      <w:r w:rsidRPr="00007F8F">
        <w:rPr>
          <w:b w:val="0"/>
          <w:noProof/>
          <w:sz w:val="22"/>
          <w:szCs w:val="22"/>
        </w:rPr>
        <w:fldChar w:fldCharType="begin"/>
      </w:r>
      <w:r w:rsidRPr="00007F8F">
        <w:rPr>
          <w:b w:val="0"/>
          <w:noProof/>
          <w:sz w:val="22"/>
          <w:szCs w:val="22"/>
        </w:rPr>
        <w:instrText xml:space="preserve"> PAGEREF _Toc409638080 \h </w:instrText>
      </w:r>
      <w:r w:rsidRPr="00007F8F">
        <w:rPr>
          <w:b w:val="0"/>
          <w:noProof/>
          <w:sz w:val="22"/>
          <w:szCs w:val="22"/>
        </w:rPr>
      </w:r>
      <w:r w:rsidRPr="00007F8F">
        <w:rPr>
          <w:b w:val="0"/>
          <w:noProof/>
          <w:sz w:val="22"/>
          <w:szCs w:val="22"/>
        </w:rPr>
        <w:fldChar w:fldCharType="separate"/>
      </w:r>
      <w:r w:rsidR="008319A5">
        <w:rPr>
          <w:b w:val="0"/>
          <w:noProof/>
          <w:sz w:val="22"/>
          <w:szCs w:val="22"/>
        </w:rPr>
        <w:t>17</w:t>
      </w:r>
      <w:r w:rsidRPr="00007F8F">
        <w:rPr>
          <w:b w:val="0"/>
          <w:noProof/>
          <w:sz w:val="22"/>
          <w:szCs w:val="22"/>
        </w:rPr>
        <w:fldChar w:fldCharType="end"/>
      </w:r>
    </w:p>
    <w:p w14:paraId="4A08958D"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6</w:t>
      </w:r>
      <w:r w:rsidRPr="0091511E">
        <w:rPr>
          <w:rFonts w:eastAsiaTheme="minorEastAsia"/>
          <w:b w:val="0"/>
          <w:bCs w:val="0"/>
          <w:noProof/>
          <w:sz w:val="22"/>
          <w:szCs w:val="22"/>
          <w:lang w:eastAsia="en-AU"/>
        </w:rPr>
        <w:tab/>
      </w:r>
      <w:r w:rsidRPr="0091511E">
        <w:rPr>
          <w:noProof/>
          <w:sz w:val="22"/>
          <w:szCs w:val="22"/>
        </w:rPr>
        <w:t>Systemic Approach to Dam Safety</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_Toc409638081 \h </w:instrText>
      </w:r>
      <w:r w:rsidRPr="0091511E">
        <w:rPr>
          <w:noProof/>
          <w:sz w:val="22"/>
          <w:szCs w:val="22"/>
        </w:rPr>
      </w:r>
      <w:r w:rsidRPr="0091511E">
        <w:rPr>
          <w:noProof/>
          <w:sz w:val="22"/>
          <w:szCs w:val="22"/>
        </w:rPr>
        <w:fldChar w:fldCharType="separate"/>
      </w:r>
      <w:r w:rsidR="008319A5">
        <w:rPr>
          <w:noProof/>
          <w:sz w:val="22"/>
          <w:szCs w:val="22"/>
        </w:rPr>
        <w:t>19</w:t>
      </w:r>
      <w:r w:rsidRPr="0091511E">
        <w:rPr>
          <w:noProof/>
          <w:sz w:val="22"/>
          <w:szCs w:val="22"/>
        </w:rPr>
        <w:fldChar w:fldCharType="end"/>
      </w:r>
    </w:p>
    <w:p w14:paraId="465E1E76"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7</w:t>
      </w:r>
      <w:r w:rsidRPr="0091511E">
        <w:rPr>
          <w:rFonts w:eastAsiaTheme="minorEastAsia"/>
          <w:b w:val="0"/>
          <w:bCs w:val="0"/>
          <w:noProof/>
          <w:sz w:val="22"/>
          <w:szCs w:val="22"/>
          <w:lang w:eastAsia="en-AU"/>
        </w:rPr>
        <w:tab/>
      </w:r>
      <w:r w:rsidRPr="0091511E">
        <w:rPr>
          <w:noProof/>
          <w:sz w:val="22"/>
          <w:szCs w:val="22"/>
        </w:rPr>
        <w:t>Investment</w:t>
      </w:r>
      <w:r w:rsidR="00157447">
        <w:rPr>
          <w:noProof/>
          <w:sz w:val="22"/>
          <w:szCs w:val="22"/>
        </w:rPr>
        <w:t xml:space="preserve"> Decision Making</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_Toc409638082 \h </w:instrText>
      </w:r>
      <w:r w:rsidRPr="0091511E">
        <w:rPr>
          <w:noProof/>
          <w:sz w:val="22"/>
          <w:szCs w:val="22"/>
        </w:rPr>
      </w:r>
      <w:r w:rsidRPr="0091511E">
        <w:rPr>
          <w:noProof/>
          <w:sz w:val="22"/>
          <w:szCs w:val="22"/>
        </w:rPr>
        <w:fldChar w:fldCharType="separate"/>
      </w:r>
      <w:r w:rsidR="008319A5">
        <w:rPr>
          <w:noProof/>
          <w:sz w:val="22"/>
          <w:szCs w:val="22"/>
        </w:rPr>
        <w:t>21</w:t>
      </w:r>
      <w:r w:rsidRPr="0091511E">
        <w:rPr>
          <w:noProof/>
          <w:sz w:val="22"/>
          <w:szCs w:val="22"/>
        </w:rPr>
        <w:fldChar w:fldCharType="end"/>
      </w:r>
    </w:p>
    <w:p w14:paraId="23C35F59" w14:textId="77777777" w:rsidR="00460965" w:rsidRPr="0091511E" w:rsidRDefault="00460965">
      <w:pPr>
        <w:pStyle w:val="TOC1"/>
        <w:tabs>
          <w:tab w:val="left" w:pos="440"/>
          <w:tab w:val="right" w:leader="dot" w:pos="9629"/>
        </w:tabs>
        <w:rPr>
          <w:rFonts w:eastAsiaTheme="minorEastAsia"/>
          <w:b w:val="0"/>
          <w:bCs w:val="0"/>
          <w:noProof/>
          <w:sz w:val="22"/>
          <w:szCs w:val="22"/>
          <w:lang w:eastAsia="en-AU"/>
        </w:rPr>
      </w:pPr>
      <w:r w:rsidRPr="0091511E">
        <w:rPr>
          <w:noProof/>
          <w:sz w:val="22"/>
          <w:szCs w:val="22"/>
        </w:rPr>
        <w:t>8</w:t>
      </w:r>
      <w:r w:rsidRPr="0091511E">
        <w:rPr>
          <w:rFonts w:eastAsiaTheme="minorEastAsia"/>
          <w:b w:val="0"/>
          <w:bCs w:val="0"/>
          <w:noProof/>
          <w:sz w:val="22"/>
          <w:szCs w:val="22"/>
          <w:lang w:eastAsia="en-AU"/>
        </w:rPr>
        <w:tab/>
      </w:r>
      <w:r w:rsidRPr="0091511E">
        <w:rPr>
          <w:noProof/>
          <w:sz w:val="22"/>
          <w:szCs w:val="22"/>
        </w:rPr>
        <w:t>References</w:t>
      </w:r>
      <w:r w:rsidRPr="0091511E">
        <w:rPr>
          <w:noProof/>
          <w:sz w:val="22"/>
          <w:szCs w:val="22"/>
        </w:rPr>
        <w:tab/>
      </w:r>
      <w:r w:rsidRPr="0091511E">
        <w:rPr>
          <w:noProof/>
          <w:sz w:val="22"/>
          <w:szCs w:val="22"/>
        </w:rPr>
        <w:fldChar w:fldCharType="begin"/>
      </w:r>
      <w:r w:rsidRPr="0091511E">
        <w:rPr>
          <w:noProof/>
          <w:sz w:val="22"/>
          <w:szCs w:val="22"/>
        </w:rPr>
        <w:instrText xml:space="preserve"> PAGEREF _Toc409638083 \h </w:instrText>
      </w:r>
      <w:r w:rsidRPr="0091511E">
        <w:rPr>
          <w:noProof/>
          <w:sz w:val="22"/>
          <w:szCs w:val="22"/>
        </w:rPr>
      </w:r>
      <w:r w:rsidRPr="0091511E">
        <w:rPr>
          <w:noProof/>
          <w:sz w:val="22"/>
          <w:szCs w:val="22"/>
        </w:rPr>
        <w:fldChar w:fldCharType="separate"/>
      </w:r>
      <w:r w:rsidR="008319A5">
        <w:rPr>
          <w:noProof/>
          <w:sz w:val="22"/>
          <w:szCs w:val="22"/>
        </w:rPr>
        <w:t>23</w:t>
      </w:r>
      <w:r w:rsidRPr="0091511E">
        <w:rPr>
          <w:noProof/>
          <w:sz w:val="22"/>
          <w:szCs w:val="22"/>
        </w:rPr>
        <w:fldChar w:fldCharType="end"/>
      </w:r>
    </w:p>
    <w:p w14:paraId="192DA1F1" w14:textId="77777777" w:rsidR="00AA6BC1" w:rsidRDefault="00460965" w:rsidP="00007F8F">
      <w:pPr>
        <w:rPr>
          <w:rFonts w:asciiTheme="minorHAnsi" w:hAnsiTheme="minorHAnsi" w:cstheme="minorHAnsi"/>
          <w:szCs w:val="22"/>
          <w:lang w:val="en-US"/>
        </w:rPr>
      </w:pPr>
      <w:r w:rsidRPr="0091511E">
        <w:rPr>
          <w:rFonts w:asciiTheme="minorHAnsi" w:hAnsiTheme="minorHAnsi" w:cstheme="minorHAnsi"/>
          <w:szCs w:val="22"/>
          <w:lang w:val="en-US"/>
        </w:rPr>
        <w:fldChar w:fldCharType="end"/>
      </w:r>
    </w:p>
    <w:p w14:paraId="06AA4E68" w14:textId="77777777" w:rsidR="00007F8F" w:rsidRPr="00AA6BC1" w:rsidRDefault="00AA6BC1" w:rsidP="00007F8F">
      <w:pPr>
        <w:rPr>
          <w:i/>
          <w:sz w:val="20"/>
          <w:szCs w:val="20"/>
        </w:rPr>
      </w:pPr>
      <w:r w:rsidRPr="00A42FA7">
        <w:rPr>
          <w:i/>
          <w:sz w:val="20"/>
          <w:szCs w:val="20"/>
        </w:rPr>
        <w:t xml:space="preserve">The Department of Environment, Land, Water and Planning </w:t>
      </w:r>
      <w:r w:rsidR="00007F8F" w:rsidRPr="00A42FA7">
        <w:rPr>
          <w:i/>
          <w:sz w:val="20"/>
          <w:szCs w:val="20"/>
        </w:rPr>
        <w:t xml:space="preserve">intends to review this document periodically. Please forward any comments to Siraj Perera, Rural Water Programs and Economic Reform Division, Water and Catchments Group, </w:t>
      </w:r>
      <w:r w:rsidRPr="00A42FA7">
        <w:rPr>
          <w:i/>
          <w:sz w:val="20"/>
          <w:szCs w:val="20"/>
        </w:rPr>
        <w:t>D</w:t>
      </w:r>
      <w:r w:rsidR="00E709F7" w:rsidRPr="00A42FA7">
        <w:rPr>
          <w:i/>
          <w:sz w:val="20"/>
          <w:szCs w:val="20"/>
        </w:rPr>
        <w:t xml:space="preserve">epartment of </w:t>
      </w:r>
      <w:r w:rsidRPr="00A42FA7">
        <w:rPr>
          <w:i/>
          <w:sz w:val="20"/>
          <w:szCs w:val="20"/>
        </w:rPr>
        <w:t>E</w:t>
      </w:r>
      <w:r w:rsidR="00E709F7" w:rsidRPr="00A42FA7">
        <w:rPr>
          <w:i/>
          <w:sz w:val="20"/>
          <w:szCs w:val="20"/>
        </w:rPr>
        <w:t xml:space="preserve">nvironment, </w:t>
      </w:r>
      <w:r w:rsidRPr="00A42FA7">
        <w:rPr>
          <w:i/>
          <w:sz w:val="20"/>
          <w:szCs w:val="20"/>
        </w:rPr>
        <w:t>L</w:t>
      </w:r>
      <w:r w:rsidR="00E709F7" w:rsidRPr="00A42FA7">
        <w:rPr>
          <w:i/>
          <w:sz w:val="20"/>
          <w:szCs w:val="20"/>
        </w:rPr>
        <w:t xml:space="preserve">and, </w:t>
      </w:r>
      <w:r w:rsidRPr="00A42FA7">
        <w:rPr>
          <w:i/>
          <w:sz w:val="20"/>
          <w:szCs w:val="20"/>
        </w:rPr>
        <w:t>W</w:t>
      </w:r>
      <w:r w:rsidR="00E709F7" w:rsidRPr="00A42FA7">
        <w:rPr>
          <w:i/>
          <w:sz w:val="20"/>
          <w:szCs w:val="20"/>
        </w:rPr>
        <w:t xml:space="preserve">ater and </w:t>
      </w:r>
      <w:r w:rsidRPr="00A42FA7">
        <w:rPr>
          <w:i/>
          <w:sz w:val="20"/>
          <w:szCs w:val="20"/>
        </w:rPr>
        <w:t>P</w:t>
      </w:r>
      <w:r w:rsidR="00E709F7" w:rsidRPr="00A42FA7">
        <w:rPr>
          <w:i/>
          <w:sz w:val="20"/>
          <w:szCs w:val="20"/>
        </w:rPr>
        <w:t>lanning</w:t>
      </w:r>
      <w:r w:rsidR="00007F8F" w:rsidRPr="00A42FA7">
        <w:rPr>
          <w:i/>
          <w:sz w:val="20"/>
          <w:szCs w:val="20"/>
        </w:rPr>
        <w:t xml:space="preserve">,  PO Box </w:t>
      </w:r>
      <w:r w:rsidR="00007F8F" w:rsidRPr="00AA6BC1">
        <w:rPr>
          <w:i/>
          <w:sz w:val="20"/>
          <w:szCs w:val="20"/>
        </w:rPr>
        <w:t xml:space="preserve">500, East Melbourne VIC 3002 or email: </w:t>
      </w:r>
      <w:hyperlink r:id="rId23" w:history="1">
        <w:r w:rsidRPr="00AA6BC1">
          <w:rPr>
            <w:rStyle w:val="Hyperlink"/>
            <w:i/>
            <w:sz w:val="20"/>
            <w:szCs w:val="20"/>
          </w:rPr>
          <w:t>siraj.perera@delwp.vic.gov.au</w:t>
        </w:r>
      </w:hyperlink>
      <w:r w:rsidR="00007F8F" w:rsidRPr="00AA6BC1">
        <w:rPr>
          <w:i/>
          <w:sz w:val="20"/>
          <w:szCs w:val="20"/>
        </w:rPr>
        <w:t>.</w:t>
      </w:r>
    </w:p>
    <w:p w14:paraId="4E8E9391" w14:textId="77777777" w:rsidR="00A735F0" w:rsidRPr="00E709F7" w:rsidRDefault="00A735F0" w:rsidP="00007F8F">
      <w:pPr>
        <w:pStyle w:val="DSEBody"/>
        <w:rPr>
          <w:rFonts w:asciiTheme="minorHAnsi" w:hAnsiTheme="minorHAnsi" w:cstheme="minorHAnsi"/>
          <w:strike/>
          <w:color w:val="FF0000"/>
          <w:szCs w:val="18"/>
          <w:lang w:val="en-US"/>
        </w:rPr>
      </w:pPr>
    </w:p>
    <w:p w14:paraId="4EC00CD3" w14:textId="77777777" w:rsidR="00B3061B" w:rsidRPr="0091511E" w:rsidRDefault="00B3061B" w:rsidP="00CB33BB">
      <w:pPr>
        <w:pStyle w:val="TOC1"/>
        <w:rPr>
          <w:sz w:val="22"/>
          <w:szCs w:val="22"/>
        </w:rPr>
        <w:sectPr w:rsidR="00B3061B" w:rsidRPr="0091511E" w:rsidSect="00422EA7">
          <w:footerReference w:type="default" r:id="rId24"/>
          <w:headerReference w:type="first" r:id="rId25"/>
          <w:footerReference w:type="first" r:id="rId26"/>
          <w:pgSz w:w="11907" w:h="16840" w:code="9"/>
          <w:pgMar w:top="1134" w:right="1134" w:bottom="425" w:left="1134" w:header="709" w:footer="567" w:gutter="0"/>
          <w:pgNumType w:start="1"/>
          <w:cols w:space="708"/>
          <w:formProt w:val="0"/>
          <w:titlePg/>
          <w:docGrid w:linePitch="360"/>
        </w:sectPr>
      </w:pPr>
    </w:p>
    <w:p w14:paraId="38B8CAC0" w14:textId="77777777" w:rsidR="00DE5B79" w:rsidRPr="00DE5B79" w:rsidRDefault="00DE5B79" w:rsidP="00DE5B79">
      <w:pPr>
        <w:pStyle w:val="DSEHA"/>
        <w:rPr>
          <w:rFonts w:asciiTheme="minorHAnsi" w:hAnsiTheme="minorHAnsi" w:cstheme="minorHAnsi"/>
          <w:color w:val="99CCFF"/>
        </w:rPr>
      </w:pPr>
      <w:bookmarkStart w:id="12" w:name="_Toc326062379"/>
      <w:bookmarkStart w:id="13" w:name="_Toc409636296"/>
      <w:bookmarkStart w:id="14" w:name="_Toc409636924"/>
      <w:bookmarkStart w:id="15" w:name="_Toc409638054"/>
      <w:r w:rsidRPr="00DE5B79">
        <w:rPr>
          <w:rFonts w:asciiTheme="minorHAnsi" w:hAnsiTheme="minorHAnsi" w:cstheme="minorHAnsi"/>
        </w:rPr>
        <w:lastRenderedPageBreak/>
        <w:t>Summary</w:t>
      </w:r>
      <w:bookmarkEnd w:id="12"/>
      <w:bookmarkEnd w:id="13"/>
      <w:bookmarkEnd w:id="14"/>
      <w:bookmarkEnd w:id="15"/>
      <w:r w:rsidRPr="00DE5B79">
        <w:rPr>
          <w:rFonts w:asciiTheme="minorHAnsi" w:hAnsiTheme="minorHAnsi" w:cstheme="minorHAnsi"/>
        </w:rPr>
        <w:t xml:space="preserve">   </w:t>
      </w:r>
    </w:p>
    <w:p w14:paraId="24470842"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 xml:space="preserve">This Guidance Note aims to assist dam owners and managers make key dam safety investment decisions. </w:t>
      </w:r>
      <w:r w:rsidR="0050508A">
        <w:rPr>
          <w:rFonts w:asciiTheme="minorHAnsi" w:hAnsiTheme="minorHAnsi" w:cstheme="minorHAnsi"/>
          <w:sz w:val="22"/>
          <w:szCs w:val="22"/>
        </w:rPr>
        <w:t xml:space="preserve"> </w:t>
      </w:r>
      <w:r w:rsidRPr="00DE5B79">
        <w:rPr>
          <w:rFonts w:asciiTheme="minorHAnsi" w:hAnsiTheme="minorHAnsi" w:cstheme="minorHAnsi"/>
          <w:sz w:val="22"/>
          <w:szCs w:val="22"/>
        </w:rPr>
        <w:t xml:space="preserve">It provides guidance on how dam owners and managers can prudently reduce dam safety risk through focussed and proportionate investment. </w:t>
      </w:r>
    </w:p>
    <w:p w14:paraId="5414A404"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 xml:space="preserve">It provides supplementary advice to existing regulations. </w:t>
      </w:r>
    </w:p>
    <w:p w14:paraId="36E517B4"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The safe</w:t>
      </w:r>
      <w:r w:rsidR="00B0554C">
        <w:rPr>
          <w:rFonts w:asciiTheme="minorHAnsi" w:hAnsiTheme="minorHAnsi" w:cstheme="minorHAnsi"/>
          <w:sz w:val="22"/>
          <w:szCs w:val="22"/>
        </w:rPr>
        <w:t xml:space="preserve">ty of dams owned by Victoria’s </w:t>
      </w:r>
      <w:r w:rsidRPr="00DE5B79">
        <w:rPr>
          <w:rFonts w:asciiTheme="minorHAnsi" w:hAnsiTheme="minorHAnsi" w:cstheme="minorHAnsi"/>
          <w:sz w:val="22"/>
          <w:szCs w:val="22"/>
        </w:rPr>
        <w:t xml:space="preserve">water corporations is regulated through Statement of Obligations (SoOs) issued to water corporations by </w:t>
      </w:r>
      <w:r w:rsidRPr="00E02924">
        <w:rPr>
          <w:rFonts w:asciiTheme="minorHAnsi" w:hAnsiTheme="minorHAnsi" w:cstheme="minorHAnsi"/>
          <w:sz w:val="22"/>
          <w:szCs w:val="22"/>
        </w:rPr>
        <w:t>the Minister for Water</w:t>
      </w:r>
      <w:r w:rsidRPr="00DE5B79">
        <w:rPr>
          <w:rFonts w:asciiTheme="minorHAnsi" w:hAnsiTheme="minorHAnsi" w:cstheme="minorHAnsi"/>
          <w:sz w:val="22"/>
          <w:szCs w:val="22"/>
        </w:rPr>
        <w:t xml:space="preserve"> under the </w:t>
      </w:r>
      <w:r w:rsidRPr="00DE5B79">
        <w:rPr>
          <w:rFonts w:asciiTheme="minorHAnsi" w:hAnsiTheme="minorHAnsi" w:cstheme="minorHAnsi"/>
          <w:i/>
          <w:sz w:val="22"/>
          <w:szCs w:val="22"/>
        </w:rPr>
        <w:t>Water Industry Act 1994</w:t>
      </w:r>
      <w:r w:rsidRPr="00DE5B79">
        <w:rPr>
          <w:rFonts w:asciiTheme="minorHAnsi" w:hAnsiTheme="minorHAnsi" w:cstheme="minorHAnsi"/>
          <w:sz w:val="22"/>
          <w:szCs w:val="22"/>
        </w:rPr>
        <w:t xml:space="preserve">.  The SoOs refer to dam safety guidelines prepared by the Australian National Committee on Large Dams (ANCOLD).  </w:t>
      </w:r>
    </w:p>
    <w:p w14:paraId="0DCB1D99"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 xml:space="preserve">The safety of privately owned dams is regulated by Section 67 of the </w:t>
      </w:r>
      <w:r w:rsidRPr="00DE5B79">
        <w:rPr>
          <w:rFonts w:asciiTheme="minorHAnsi" w:hAnsiTheme="minorHAnsi" w:cstheme="minorHAnsi"/>
          <w:i/>
          <w:sz w:val="22"/>
          <w:szCs w:val="22"/>
        </w:rPr>
        <w:t>Water Act 1989</w:t>
      </w:r>
      <w:r w:rsidRPr="00DE5B79">
        <w:rPr>
          <w:rFonts w:asciiTheme="minorHAnsi" w:hAnsiTheme="minorHAnsi" w:cstheme="minorHAnsi"/>
          <w:sz w:val="22"/>
          <w:szCs w:val="22"/>
        </w:rPr>
        <w:t xml:space="preserve">. </w:t>
      </w:r>
    </w:p>
    <w:p w14:paraId="443B3BD1"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 xml:space="preserve">The </w:t>
      </w:r>
      <w:r w:rsidRPr="00A42FA7">
        <w:rPr>
          <w:rFonts w:asciiTheme="minorHAnsi" w:hAnsiTheme="minorHAnsi" w:cstheme="minorHAnsi"/>
          <w:sz w:val="22"/>
          <w:szCs w:val="22"/>
        </w:rPr>
        <w:t>Department of Environment</w:t>
      </w:r>
      <w:r w:rsidR="00B0554C" w:rsidRPr="00A42FA7">
        <w:rPr>
          <w:rFonts w:asciiTheme="minorHAnsi" w:hAnsiTheme="minorHAnsi" w:cstheme="minorHAnsi"/>
          <w:sz w:val="22"/>
          <w:szCs w:val="22"/>
        </w:rPr>
        <w:t>, Land, Water and Planning</w:t>
      </w:r>
      <w:r w:rsidRPr="00A42FA7">
        <w:rPr>
          <w:rFonts w:asciiTheme="minorHAnsi" w:hAnsiTheme="minorHAnsi" w:cstheme="minorHAnsi"/>
          <w:sz w:val="22"/>
          <w:szCs w:val="22"/>
        </w:rPr>
        <w:t xml:space="preserve"> (D</w:t>
      </w:r>
      <w:r w:rsidR="00B0554C" w:rsidRPr="00A42FA7">
        <w:rPr>
          <w:rFonts w:asciiTheme="minorHAnsi" w:hAnsiTheme="minorHAnsi" w:cstheme="minorHAnsi"/>
          <w:sz w:val="22"/>
          <w:szCs w:val="22"/>
        </w:rPr>
        <w:t>epartment</w:t>
      </w:r>
      <w:r w:rsidRPr="00A42FA7">
        <w:rPr>
          <w:rFonts w:asciiTheme="minorHAnsi" w:hAnsiTheme="minorHAnsi" w:cstheme="minorHAnsi"/>
          <w:sz w:val="22"/>
          <w:szCs w:val="22"/>
        </w:rPr>
        <w:t xml:space="preserve">) is </w:t>
      </w:r>
      <w:r w:rsidRPr="00DE5B79">
        <w:rPr>
          <w:rFonts w:asciiTheme="minorHAnsi" w:hAnsiTheme="minorHAnsi" w:cstheme="minorHAnsi"/>
          <w:sz w:val="22"/>
          <w:szCs w:val="22"/>
        </w:rPr>
        <w:t>the lead agency for regulating dam safety in Victoria.</w:t>
      </w:r>
    </w:p>
    <w:p w14:paraId="2F729479" w14:textId="77777777" w:rsidR="00DE5B79" w:rsidRPr="00DE5B79" w:rsidRDefault="00DE5B79" w:rsidP="00DE5B79">
      <w:pPr>
        <w:pStyle w:val="DSEBody"/>
        <w:rPr>
          <w:rFonts w:asciiTheme="minorHAnsi" w:hAnsiTheme="minorHAnsi" w:cstheme="minorHAnsi"/>
          <w:sz w:val="22"/>
          <w:szCs w:val="22"/>
        </w:rPr>
      </w:pPr>
      <w:r w:rsidRPr="00DE5B79">
        <w:rPr>
          <w:rFonts w:asciiTheme="minorHAnsi" w:hAnsiTheme="minorHAnsi" w:cstheme="minorHAnsi"/>
          <w:sz w:val="22"/>
          <w:szCs w:val="22"/>
        </w:rPr>
        <w:t xml:space="preserve">Investment decisions about dam safety programs </w:t>
      </w:r>
      <w:r w:rsidR="00A42FA7">
        <w:rPr>
          <w:rFonts w:asciiTheme="minorHAnsi" w:hAnsiTheme="minorHAnsi" w:cstheme="minorHAnsi"/>
          <w:sz w:val="22"/>
          <w:szCs w:val="22"/>
        </w:rPr>
        <w:t xml:space="preserve">can </w:t>
      </w:r>
      <w:r w:rsidR="00A42FA7" w:rsidRPr="00A42FA7">
        <w:rPr>
          <w:rFonts w:asciiTheme="minorHAnsi" w:hAnsiTheme="minorHAnsi" w:cstheme="minorHAnsi"/>
          <w:sz w:val="22"/>
          <w:szCs w:val="22"/>
        </w:rPr>
        <w:t>be</w:t>
      </w:r>
      <w:r w:rsidRPr="00A42FA7">
        <w:rPr>
          <w:rFonts w:asciiTheme="minorHAnsi" w:hAnsiTheme="minorHAnsi" w:cstheme="minorHAnsi"/>
          <w:sz w:val="22"/>
          <w:szCs w:val="22"/>
        </w:rPr>
        <w:t xml:space="preserve"> </w:t>
      </w:r>
      <w:r w:rsidR="00B0554C" w:rsidRPr="00A42FA7">
        <w:rPr>
          <w:rFonts w:asciiTheme="minorHAnsi" w:hAnsiTheme="minorHAnsi" w:cstheme="minorHAnsi"/>
          <w:sz w:val="22"/>
          <w:szCs w:val="22"/>
        </w:rPr>
        <w:t>complex</w:t>
      </w:r>
      <w:r w:rsidRPr="00A42FA7">
        <w:rPr>
          <w:rFonts w:asciiTheme="minorHAnsi" w:hAnsiTheme="minorHAnsi" w:cstheme="minorHAnsi"/>
          <w:sz w:val="22"/>
          <w:szCs w:val="22"/>
        </w:rPr>
        <w:t xml:space="preserve"> </w:t>
      </w:r>
      <w:r w:rsidRPr="00DE5B79">
        <w:rPr>
          <w:rFonts w:asciiTheme="minorHAnsi" w:hAnsiTheme="minorHAnsi" w:cstheme="minorHAnsi"/>
          <w:sz w:val="22"/>
          <w:szCs w:val="22"/>
        </w:rPr>
        <w:t>because of:</w:t>
      </w:r>
    </w:p>
    <w:p w14:paraId="59B6ADBD" w14:textId="77777777" w:rsidR="00DE5B79" w:rsidRPr="00DE5B79" w:rsidRDefault="00DE5B79" w:rsidP="00DE5B79">
      <w:pPr>
        <w:pStyle w:val="DSEBullet"/>
        <w:numPr>
          <w:ilvl w:val="0"/>
          <w:numId w:val="1"/>
        </w:numPr>
        <w:rPr>
          <w:rFonts w:asciiTheme="minorHAnsi" w:hAnsiTheme="minorHAnsi" w:cstheme="minorHAnsi"/>
          <w:sz w:val="22"/>
          <w:szCs w:val="22"/>
        </w:rPr>
      </w:pPr>
      <w:r w:rsidRPr="00DE5B79">
        <w:rPr>
          <w:rFonts w:asciiTheme="minorHAnsi" w:hAnsiTheme="minorHAnsi" w:cstheme="minorHAnsi"/>
          <w:sz w:val="22"/>
          <w:szCs w:val="22"/>
        </w:rPr>
        <w:t xml:space="preserve">uncertainty in assessing whether current or proposed risk levels satisfy the ALARP (“As Low As Reasonably Practicable”) principle; </w:t>
      </w:r>
    </w:p>
    <w:p w14:paraId="503405F3" w14:textId="77777777" w:rsidR="00DE5B79" w:rsidRPr="00DE5B79" w:rsidRDefault="00DE5B79" w:rsidP="00DE5B79">
      <w:pPr>
        <w:pStyle w:val="DSEBullet"/>
        <w:numPr>
          <w:ilvl w:val="0"/>
          <w:numId w:val="1"/>
        </w:numPr>
        <w:rPr>
          <w:rFonts w:asciiTheme="minorHAnsi" w:hAnsiTheme="minorHAnsi" w:cstheme="minorHAnsi"/>
          <w:sz w:val="22"/>
          <w:szCs w:val="22"/>
        </w:rPr>
      </w:pPr>
      <w:r w:rsidRPr="00DE5B79">
        <w:rPr>
          <w:rFonts w:asciiTheme="minorHAnsi" w:hAnsiTheme="minorHAnsi" w:cstheme="minorHAnsi"/>
          <w:sz w:val="22"/>
          <w:szCs w:val="22"/>
        </w:rPr>
        <w:t xml:space="preserve">uncertainty about appropriate timeframes to achieve adequate dam safety levels; </w:t>
      </w:r>
    </w:p>
    <w:p w14:paraId="76D51065" w14:textId="77777777" w:rsidR="00DE5B79" w:rsidRPr="00DE5B79" w:rsidRDefault="00DE5B79" w:rsidP="00DE5B79">
      <w:pPr>
        <w:pStyle w:val="DSEBullet"/>
        <w:numPr>
          <w:ilvl w:val="0"/>
          <w:numId w:val="1"/>
        </w:numPr>
        <w:rPr>
          <w:rFonts w:asciiTheme="minorHAnsi" w:hAnsiTheme="minorHAnsi" w:cstheme="minorHAnsi"/>
          <w:sz w:val="22"/>
          <w:szCs w:val="22"/>
        </w:rPr>
      </w:pPr>
      <w:r w:rsidRPr="00DE5B79">
        <w:rPr>
          <w:rFonts w:asciiTheme="minorHAnsi" w:hAnsiTheme="minorHAnsi" w:cstheme="minorHAnsi"/>
          <w:sz w:val="22"/>
          <w:szCs w:val="22"/>
        </w:rPr>
        <w:t>uncertainty about whether or not safety levels beyond risk-based criteria should be considered  to meet traditional engineering standards; and</w:t>
      </w:r>
    </w:p>
    <w:p w14:paraId="66E2D9B7" w14:textId="77777777" w:rsidR="00DE5B79" w:rsidRPr="00DE5B79" w:rsidRDefault="00DE5B79" w:rsidP="00DE5B79">
      <w:pPr>
        <w:pStyle w:val="DSEBullet"/>
        <w:numPr>
          <w:ilvl w:val="0"/>
          <w:numId w:val="1"/>
        </w:numPr>
        <w:rPr>
          <w:rFonts w:asciiTheme="minorHAnsi" w:hAnsiTheme="minorHAnsi" w:cstheme="minorHAnsi"/>
          <w:sz w:val="22"/>
          <w:szCs w:val="22"/>
        </w:rPr>
      </w:pPr>
      <w:r w:rsidRPr="00DE5B79">
        <w:rPr>
          <w:rFonts w:asciiTheme="minorHAnsi" w:hAnsiTheme="minorHAnsi" w:cstheme="minorHAnsi"/>
          <w:sz w:val="22"/>
          <w:szCs w:val="22"/>
        </w:rPr>
        <w:t>uncertainty about whether dam safety standards and expenditure are proportionate with standards applied to other areas of public safety where catastrophic consequences can occur.</w:t>
      </w:r>
    </w:p>
    <w:p w14:paraId="27C73865" w14:textId="77777777" w:rsidR="00DE5B79" w:rsidRPr="00A42FA7" w:rsidRDefault="00B0554C" w:rsidP="00E83204">
      <w:pPr>
        <w:pStyle w:val="DSEBody"/>
      </w:pPr>
      <w:r w:rsidRPr="00F241B1">
        <w:rPr>
          <w:rFonts w:asciiTheme="minorHAnsi" w:hAnsiTheme="minorHAnsi" w:cstheme="minorHAnsi"/>
          <w:sz w:val="22"/>
          <w:szCs w:val="22"/>
        </w:rPr>
        <w:t xml:space="preserve">This Guidance Note </w:t>
      </w:r>
      <w:r w:rsidR="00F241B1" w:rsidRPr="00F241B1">
        <w:rPr>
          <w:rFonts w:asciiTheme="minorHAnsi" w:hAnsiTheme="minorHAnsi" w:cstheme="minorHAnsi"/>
          <w:sz w:val="22"/>
          <w:szCs w:val="22"/>
        </w:rPr>
        <w:t xml:space="preserve">also </w:t>
      </w:r>
      <w:r w:rsidRPr="00F241B1">
        <w:rPr>
          <w:rFonts w:asciiTheme="minorHAnsi" w:hAnsiTheme="minorHAnsi" w:cstheme="minorHAnsi"/>
          <w:sz w:val="22"/>
          <w:szCs w:val="22"/>
        </w:rPr>
        <w:t xml:space="preserve">intends to provide </w:t>
      </w:r>
      <w:r w:rsidR="00A42FA7" w:rsidRPr="00F241B1">
        <w:rPr>
          <w:rFonts w:asciiTheme="minorHAnsi" w:hAnsiTheme="minorHAnsi" w:cstheme="minorHAnsi"/>
          <w:sz w:val="22"/>
          <w:szCs w:val="22"/>
        </w:rPr>
        <w:t>promote transparent processes for making efficient and appropriate level of investment in dam safety.</w:t>
      </w:r>
      <w:r w:rsidR="00A42FA7">
        <w:rPr>
          <w:rFonts w:asciiTheme="minorHAnsi" w:hAnsiTheme="minorHAnsi" w:cstheme="minorHAnsi"/>
          <w:sz w:val="22"/>
          <w:szCs w:val="22"/>
        </w:rPr>
        <w:t xml:space="preserve">  </w:t>
      </w:r>
    </w:p>
    <w:p w14:paraId="20CB3849" w14:textId="77777777" w:rsidR="004A2D9E" w:rsidRDefault="00DE5B79">
      <w:pPr>
        <w:sectPr w:rsidR="004A2D9E" w:rsidSect="00EF3DCA">
          <w:pgSz w:w="11907" w:h="16840" w:code="9"/>
          <w:pgMar w:top="1134" w:right="1134" w:bottom="1134" w:left="1134" w:header="709" w:footer="567" w:gutter="0"/>
          <w:cols w:space="708"/>
          <w:formProt w:val="0"/>
          <w:titlePg/>
          <w:docGrid w:linePitch="360"/>
        </w:sectPr>
      </w:pPr>
      <w:r>
        <w:br w:type="page"/>
      </w:r>
    </w:p>
    <w:p w14:paraId="2F3B07D6" w14:textId="77777777" w:rsidR="00376C2C" w:rsidRPr="00376C2C" w:rsidRDefault="00376C2C" w:rsidP="008319A5">
      <w:pPr>
        <w:pStyle w:val="DSEHA"/>
        <w:spacing w:after="240"/>
        <w:rPr>
          <w:rFonts w:asciiTheme="minorHAnsi" w:hAnsiTheme="minorHAnsi" w:cstheme="minorHAnsi"/>
        </w:rPr>
      </w:pPr>
      <w:bookmarkStart w:id="16" w:name="_Toc312227037"/>
      <w:bookmarkStart w:id="17" w:name="_Toc326062380"/>
      <w:bookmarkStart w:id="18" w:name="_Toc409636297"/>
      <w:bookmarkStart w:id="19" w:name="_Toc409638055"/>
      <w:r w:rsidRPr="00376C2C">
        <w:rPr>
          <w:rFonts w:asciiTheme="minorHAnsi" w:hAnsiTheme="minorHAnsi" w:cstheme="minorHAnsi"/>
        </w:rPr>
        <w:lastRenderedPageBreak/>
        <w:t>1</w:t>
      </w:r>
      <w:r w:rsidRPr="00376C2C">
        <w:rPr>
          <w:rFonts w:asciiTheme="minorHAnsi" w:hAnsiTheme="minorHAnsi" w:cstheme="minorHAnsi"/>
        </w:rPr>
        <w:tab/>
        <w:t>Introduction</w:t>
      </w:r>
      <w:bookmarkEnd w:id="16"/>
      <w:bookmarkEnd w:id="17"/>
      <w:bookmarkEnd w:id="18"/>
      <w:bookmarkEnd w:id="19"/>
    </w:p>
    <w:p w14:paraId="06A862E1" w14:textId="77777777" w:rsidR="00376C2C" w:rsidRPr="00376C2C" w:rsidRDefault="00376C2C" w:rsidP="00376C2C">
      <w:pPr>
        <w:pStyle w:val="DSEHB"/>
        <w:numPr>
          <w:ilvl w:val="1"/>
          <w:numId w:val="24"/>
        </w:numPr>
        <w:rPr>
          <w:rFonts w:asciiTheme="minorHAnsi" w:hAnsiTheme="minorHAnsi" w:cstheme="minorHAnsi"/>
        </w:rPr>
      </w:pPr>
      <w:bookmarkStart w:id="20" w:name="_Toc312227038"/>
      <w:bookmarkStart w:id="21" w:name="_Toc326062381"/>
      <w:bookmarkStart w:id="22" w:name="_Toc409636298"/>
      <w:bookmarkStart w:id="23" w:name="_Toc409638056"/>
      <w:r w:rsidRPr="00376C2C">
        <w:rPr>
          <w:rFonts w:asciiTheme="minorHAnsi" w:hAnsiTheme="minorHAnsi" w:cstheme="minorHAnsi"/>
        </w:rPr>
        <w:t>Purpose</w:t>
      </w:r>
      <w:bookmarkEnd w:id="20"/>
      <w:bookmarkEnd w:id="21"/>
      <w:bookmarkEnd w:id="22"/>
      <w:bookmarkEnd w:id="23"/>
    </w:p>
    <w:p w14:paraId="04E605D1"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This Guidance Note aims to assist dam owners and managers make key dam safety investment decisions.  It provides guidance about satisfying the “As Low As Reasonably Practicable” (ALARP) principle and clarifies dam safety investment timeframes and appropriate target safety levels.  It assumes that the reader is familiar with the broad topics of dam safety, risk management and the ALARP principle.</w:t>
      </w:r>
    </w:p>
    <w:p w14:paraId="0779DF9F"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This Guidance Note supplements existing guiding documentation available to Victorian dam owners and managers including the regulatory instruments, </w:t>
      </w:r>
      <w:r w:rsidR="00F241B1">
        <w:rPr>
          <w:rFonts w:asciiTheme="minorHAnsi" w:hAnsiTheme="minorHAnsi" w:cstheme="minorHAnsi"/>
          <w:sz w:val="22"/>
          <w:szCs w:val="22"/>
        </w:rPr>
        <w:t xml:space="preserve">the </w:t>
      </w:r>
      <w:r w:rsidR="00F241B1" w:rsidRPr="00F92132">
        <w:rPr>
          <w:rFonts w:asciiTheme="minorHAnsi" w:hAnsiTheme="minorHAnsi" w:cstheme="minorHAnsi"/>
          <w:i/>
          <w:sz w:val="22"/>
          <w:szCs w:val="22"/>
        </w:rPr>
        <w:t>Strategic Framework for Dam Safety Regulation</w:t>
      </w:r>
      <w:r w:rsidR="00F241B1">
        <w:rPr>
          <w:rFonts w:asciiTheme="minorHAnsi" w:hAnsiTheme="minorHAnsi" w:cstheme="minorHAnsi"/>
          <w:sz w:val="22"/>
          <w:szCs w:val="22"/>
        </w:rPr>
        <w:t xml:space="preserve">, </w:t>
      </w:r>
      <w:r w:rsidRPr="00376C2C">
        <w:rPr>
          <w:rFonts w:asciiTheme="minorHAnsi" w:hAnsiTheme="minorHAnsi" w:cstheme="minorHAnsi"/>
          <w:sz w:val="22"/>
          <w:szCs w:val="22"/>
        </w:rPr>
        <w:t xml:space="preserve">ANCOLD Guidelines and other publications.  While primarily directed toward the Victorian water corporations, many of the principles outlined in this document are relevant to other owners and managers of potentially hazardous dams.  </w:t>
      </w:r>
    </w:p>
    <w:p w14:paraId="69848F2E" w14:textId="77777777" w:rsidR="00376C2C" w:rsidRPr="00376C2C" w:rsidRDefault="00376C2C" w:rsidP="00376C2C">
      <w:pPr>
        <w:pStyle w:val="DSEHB"/>
        <w:numPr>
          <w:ilvl w:val="1"/>
          <w:numId w:val="24"/>
        </w:numPr>
        <w:rPr>
          <w:rFonts w:asciiTheme="minorHAnsi" w:hAnsiTheme="minorHAnsi" w:cstheme="minorHAnsi"/>
        </w:rPr>
      </w:pPr>
      <w:bookmarkStart w:id="24" w:name="_Toc326062382"/>
      <w:bookmarkStart w:id="25" w:name="_Toc409636299"/>
      <w:bookmarkStart w:id="26" w:name="_Toc409638057"/>
      <w:r w:rsidRPr="00376C2C">
        <w:rPr>
          <w:rFonts w:asciiTheme="minorHAnsi" w:hAnsiTheme="minorHAnsi" w:cstheme="minorHAnsi"/>
        </w:rPr>
        <w:t>Background</w:t>
      </w:r>
      <w:bookmarkEnd w:id="24"/>
      <w:bookmarkEnd w:id="25"/>
      <w:bookmarkEnd w:id="26"/>
    </w:p>
    <w:p w14:paraId="1D75CF4D"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Under the </w:t>
      </w:r>
      <w:r w:rsidRPr="00376C2C">
        <w:rPr>
          <w:rFonts w:asciiTheme="minorHAnsi" w:hAnsiTheme="minorHAnsi" w:cstheme="minorHAnsi"/>
          <w:i/>
          <w:sz w:val="22"/>
          <w:szCs w:val="22"/>
        </w:rPr>
        <w:t>Water Act 1989</w:t>
      </w:r>
      <w:r w:rsidRPr="00376C2C">
        <w:rPr>
          <w:rFonts w:asciiTheme="minorHAnsi" w:hAnsiTheme="minorHAnsi" w:cstheme="minorHAnsi"/>
          <w:sz w:val="22"/>
          <w:szCs w:val="22"/>
        </w:rPr>
        <w:t xml:space="preserve"> dam owners are responsible for dam safety and accountable for the damage their dams may cause if they fail. </w:t>
      </w:r>
    </w:p>
    <w:p w14:paraId="4B9E6C8D"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The </w:t>
      </w:r>
      <w:r w:rsidRPr="00E02924">
        <w:rPr>
          <w:rFonts w:asciiTheme="minorHAnsi" w:hAnsiTheme="minorHAnsi" w:cstheme="minorHAnsi"/>
          <w:sz w:val="22"/>
          <w:szCs w:val="22"/>
        </w:rPr>
        <w:t>Minister for Water</w:t>
      </w:r>
      <w:r w:rsidRPr="00376C2C">
        <w:rPr>
          <w:rFonts w:asciiTheme="minorHAnsi" w:hAnsiTheme="minorHAnsi" w:cstheme="minorHAnsi"/>
          <w:sz w:val="22"/>
          <w:szCs w:val="22"/>
        </w:rPr>
        <w:t xml:space="preserve"> has powers under the Act to regulate the construction, operation and safety of dams in Victoria. </w:t>
      </w:r>
      <w:r w:rsidR="0050508A">
        <w:rPr>
          <w:rFonts w:asciiTheme="minorHAnsi" w:hAnsiTheme="minorHAnsi" w:cstheme="minorHAnsi"/>
          <w:sz w:val="22"/>
          <w:szCs w:val="22"/>
        </w:rPr>
        <w:t xml:space="preserve"> </w:t>
      </w:r>
      <w:r w:rsidRPr="00376C2C">
        <w:rPr>
          <w:rFonts w:asciiTheme="minorHAnsi" w:hAnsiTheme="minorHAnsi" w:cstheme="minorHAnsi"/>
          <w:sz w:val="22"/>
          <w:szCs w:val="22"/>
        </w:rPr>
        <w:t xml:space="preserve">These powers apply to dams owned or operated by public entities such as water corporations, local government, Parks Victoria and to privately owned dams. </w:t>
      </w:r>
      <w:r w:rsidR="00DE2F67">
        <w:rPr>
          <w:rFonts w:asciiTheme="minorHAnsi" w:hAnsiTheme="minorHAnsi" w:cstheme="minorHAnsi"/>
          <w:sz w:val="22"/>
          <w:szCs w:val="22"/>
        </w:rPr>
        <w:t xml:space="preserve"> </w:t>
      </w:r>
      <w:r w:rsidRPr="00376C2C">
        <w:rPr>
          <w:rFonts w:asciiTheme="minorHAnsi" w:hAnsiTheme="minorHAnsi" w:cstheme="minorHAnsi"/>
          <w:sz w:val="22"/>
          <w:szCs w:val="22"/>
        </w:rPr>
        <w:t xml:space="preserve">The </w:t>
      </w:r>
      <w:r w:rsidRPr="00F241B1">
        <w:rPr>
          <w:rFonts w:asciiTheme="minorHAnsi" w:hAnsiTheme="minorHAnsi" w:cstheme="minorHAnsi"/>
          <w:sz w:val="22"/>
          <w:szCs w:val="22"/>
        </w:rPr>
        <w:t xml:space="preserve">Water </w:t>
      </w:r>
      <w:r w:rsidR="00040DD4" w:rsidRPr="00F241B1">
        <w:rPr>
          <w:rFonts w:asciiTheme="minorHAnsi" w:hAnsiTheme="minorHAnsi" w:cstheme="minorHAnsi"/>
          <w:sz w:val="22"/>
          <w:szCs w:val="22"/>
        </w:rPr>
        <w:t xml:space="preserve">and Catchments </w:t>
      </w:r>
      <w:r w:rsidRPr="00F241B1">
        <w:rPr>
          <w:rFonts w:asciiTheme="minorHAnsi" w:hAnsiTheme="minorHAnsi" w:cstheme="minorHAnsi"/>
          <w:sz w:val="22"/>
          <w:szCs w:val="22"/>
        </w:rPr>
        <w:t xml:space="preserve">Group in </w:t>
      </w:r>
      <w:r w:rsidR="00040DD4" w:rsidRPr="00F241B1">
        <w:rPr>
          <w:rFonts w:asciiTheme="minorHAnsi" w:hAnsiTheme="minorHAnsi" w:cstheme="minorHAnsi"/>
          <w:sz w:val="22"/>
          <w:szCs w:val="22"/>
        </w:rPr>
        <w:t>the Department</w:t>
      </w:r>
      <w:r w:rsidRPr="00F241B1">
        <w:rPr>
          <w:rFonts w:asciiTheme="minorHAnsi" w:hAnsiTheme="minorHAnsi" w:cstheme="minorHAnsi"/>
          <w:sz w:val="22"/>
          <w:szCs w:val="22"/>
        </w:rPr>
        <w:t xml:space="preserve"> </w:t>
      </w:r>
      <w:r w:rsidRPr="00376C2C">
        <w:rPr>
          <w:rFonts w:asciiTheme="minorHAnsi" w:hAnsiTheme="minorHAnsi" w:cstheme="minorHAnsi"/>
          <w:sz w:val="22"/>
          <w:szCs w:val="22"/>
        </w:rPr>
        <w:t>supports the Minister in exercising these powers and responsibilities.</w:t>
      </w:r>
    </w:p>
    <w:p w14:paraId="17B7442D"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The Minister regulates the safe</w:t>
      </w:r>
      <w:r w:rsidR="00040DD4">
        <w:rPr>
          <w:rFonts w:asciiTheme="minorHAnsi" w:hAnsiTheme="minorHAnsi" w:cstheme="minorHAnsi"/>
          <w:sz w:val="22"/>
          <w:szCs w:val="22"/>
        </w:rPr>
        <w:t xml:space="preserve">ty of dams owned by Victoria’s </w:t>
      </w:r>
      <w:r w:rsidRPr="00376C2C">
        <w:rPr>
          <w:rFonts w:asciiTheme="minorHAnsi" w:hAnsiTheme="minorHAnsi" w:cstheme="minorHAnsi"/>
          <w:sz w:val="22"/>
          <w:szCs w:val="22"/>
        </w:rPr>
        <w:t xml:space="preserve">water corporations through SoOs issued under the </w:t>
      </w:r>
      <w:r w:rsidRPr="00376C2C">
        <w:rPr>
          <w:rFonts w:asciiTheme="minorHAnsi" w:hAnsiTheme="minorHAnsi" w:cstheme="minorHAnsi"/>
          <w:i/>
          <w:sz w:val="22"/>
          <w:szCs w:val="22"/>
        </w:rPr>
        <w:t>Water Industry Act 1994</w:t>
      </w:r>
      <w:r w:rsidRPr="00376C2C">
        <w:rPr>
          <w:rFonts w:asciiTheme="minorHAnsi" w:hAnsiTheme="minorHAnsi" w:cstheme="minorHAnsi"/>
          <w:sz w:val="22"/>
          <w:szCs w:val="22"/>
        </w:rPr>
        <w:t xml:space="preserve">.  The SoOs are publicly available and can be obtained </w:t>
      </w:r>
      <w:r w:rsidRPr="00F241B1">
        <w:rPr>
          <w:rFonts w:asciiTheme="minorHAnsi" w:hAnsiTheme="minorHAnsi" w:cstheme="minorHAnsi"/>
          <w:sz w:val="22"/>
          <w:szCs w:val="22"/>
        </w:rPr>
        <w:t xml:space="preserve">from </w:t>
      </w:r>
      <w:r w:rsidR="00040DD4" w:rsidRPr="00F241B1">
        <w:rPr>
          <w:rFonts w:asciiTheme="minorHAnsi" w:hAnsiTheme="minorHAnsi" w:cstheme="minorHAnsi"/>
          <w:sz w:val="22"/>
          <w:szCs w:val="22"/>
        </w:rPr>
        <w:t xml:space="preserve">the Department’s </w:t>
      </w:r>
      <w:r w:rsidRPr="00376C2C">
        <w:rPr>
          <w:rFonts w:asciiTheme="minorHAnsi" w:hAnsiTheme="minorHAnsi" w:cstheme="minorHAnsi"/>
          <w:sz w:val="22"/>
          <w:szCs w:val="22"/>
        </w:rPr>
        <w:t xml:space="preserve">website.  </w:t>
      </w:r>
    </w:p>
    <w:p w14:paraId="6CBF3BDA"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The Minister for Water regulates the safety of privately owned dams through a licensing regime set out in Section 67 of </w:t>
      </w:r>
      <w:r w:rsidRPr="00F241B1">
        <w:rPr>
          <w:rFonts w:asciiTheme="minorHAnsi" w:hAnsiTheme="minorHAnsi" w:cstheme="minorHAnsi"/>
          <w:sz w:val="22"/>
          <w:szCs w:val="22"/>
        </w:rPr>
        <w:t xml:space="preserve">the </w:t>
      </w:r>
      <w:r w:rsidRPr="00F241B1">
        <w:rPr>
          <w:rFonts w:asciiTheme="minorHAnsi" w:hAnsiTheme="minorHAnsi" w:cstheme="minorHAnsi"/>
          <w:i/>
          <w:sz w:val="22"/>
          <w:szCs w:val="22"/>
        </w:rPr>
        <w:t>Water Act 1989</w:t>
      </w:r>
      <w:r w:rsidRPr="00F241B1">
        <w:rPr>
          <w:rFonts w:asciiTheme="minorHAnsi" w:hAnsiTheme="minorHAnsi" w:cstheme="minorHAnsi"/>
          <w:sz w:val="22"/>
          <w:szCs w:val="22"/>
        </w:rPr>
        <w:t xml:space="preserve"> and </w:t>
      </w:r>
      <w:r w:rsidRPr="00376C2C">
        <w:rPr>
          <w:rFonts w:asciiTheme="minorHAnsi" w:hAnsiTheme="minorHAnsi" w:cstheme="minorHAnsi"/>
          <w:sz w:val="22"/>
          <w:szCs w:val="22"/>
        </w:rPr>
        <w:t xml:space="preserve">in associated Ministerial Guidelines. </w:t>
      </w:r>
      <w:r w:rsidR="00DE2F67">
        <w:rPr>
          <w:rFonts w:asciiTheme="minorHAnsi" w:hAnsiTheme="minorHAnsi" w:cstheme="minorHAnsi"/>
          <w:sz w:val="22"/>
          <w:szCs w:val="22"/>
        </w:rPr>
        <w:t xml:space="preserve"> </w:t>
      </w:r>
      <w:r w:rsidRPr="00376C2C">
        <w:rPr>
          <w:rFonts w:asciiTheme="minorHAnsi" w:hAnsiTheme="minorHAnsi" w:cstheme="minorHAnsi"/>
          <w:sz w:val="22"/>
          <w:szCs w:val="22"/>
        </w:rPr>
        <w:t>The Minister has delegated these licensing functions to Goulburn-Murray Water, Grampians Wimmera Mallee Water, Lower Murray Water and Southern Rural Water.</w:t>
      </w:r>
    </w:p>
    <w:p w14:paraId="7F67FB4D"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In 2010 </w:t>
      </w:r>
      <w:r w:rsidR="00040DD4" w:rsidRPr="00F241B1">
        <w:rPr>
          <w:rFonts w:asciiTheme="minorHAnsi" w:hAnsiTheme="minorHAnsi" w:cstheme="minorHAnsi"/>
          <w:sz w:val="22"/>
          <w:szCs w:val="22"/>
        </w:rPr>
        <w:t>the Department</w:t>
      </w:r>
      <w:r w:rsidRPr="00F241B1">
        <w:rPr>
          <w:rFonts w:asciiTheme="minorHAnsi" w:hAnsiTheme="minorHAnsi" w:cstheme="minorHAnsi"/>
          <w:sz w:val="22"/>
          <w:szCs w:val="22"/>
        </w:rPr>
        <w:t xml:space="preserve"> completed a</w:t>
      </w:r>
      <w:r w:rsidR="00F241B1">
        <w:rPr>
          <w:rFonts w:asciiTheme="minorHAnsi" w:hAnsiTheme="minorHAnsi" w:cstheme="minorHAnsi"/>
          <w:sz w:val="22"/>
          <w:szCs w:val="22"/>
        </w:rPr>
        <w:t xml:space="preserve">n independent </w:t>
      </w:r>
      <w:r w:rsidRPr="00F241B1">
        <w:rPr>
          <w:rFonts w:asciiTheme="minorHAnsi" w:hAnsiTheme="minorHAnsi" w:cstheme="minorHAnsi"/>
          <w:sz w:val="22"/>
          <w:szCs w:val="22"/>
        </w:rPr>
        <w:t xml:space="preserve">review of the regulation of dam safety in Victoria. </w:t>
      </w:r>
      <w:r w:rsidR="00346C39">
        <w:rPr>
          <w:rFonts w:asciiTheme="minorHAnsi" w:hAnsiTheme="minorHAnsi" w:cstheme="minorHAnsi"/>
          <w:sz w:val="22"/>
          <w:szCs w:val="22"/>
        </w:rPr>
        <w:t xml:space="preserve"> </w:t>
      </w:r>
      <w:r w:rsidRPr="00F241B1">
        <w:rPr>
          <w:rFonts w:asciiTheme="minorHAnsi" w:hAnsiTheme="minorHAnsi" w:cstheme="minorHAnsi"/>
          <w:sz w:val="22"/>
          <w:szCs w:val="22"/>
        </w:rPr>
        <w:t xml:space="preserve">The review recommended that </w:t>
      </w:r>
      <w:r w:rsidR="00040DD4" w:rsidRPr="00F241B1">
        <w:rPr>
          <w:rFonts w:asciiTheme="minorHAnsi" w:hAnsiTheme="minorHAnsi" w:cstheme="minorHAnsi"/>
          <w:sz w:val="22"/>
          <w:szCs w:val="22"/>
        </w:rPr>
        <w:t>the Department</w:t>
      </w:r>
      <w:r w:rsidRPr="00F241B1">
        <w:rPr>
          <w:rFonts w:asciiTheme="minorHAnsi" w:hAnsiTheme="minorHAnsi" w:cstheme="minorHAnsi"/>
          <w:sz w:val="22"/>
          <w:szCs w:val="22"/>
        </w:rPr>
        <w:t xml:space="preserve"> provide </w:t>
      </w:r>
      <w:r w:rsidRPr="00376C2C">
        <w:rPr>
          <w:rFonts w:asciiTheme="minorHAnsi" w:hAnsiTheme="minorHAnsi" w:cstheme="minorHAnsi"/>
          <w:sz w:val="22"/>
          <w:szCs w:val="22"/>
        </w:rPr>
        <w:t xml:space="preserve">supplementary guidance to dam owners and managers, particularly in relation to the ALARP principle. </w:t>
      </w:r>
    </w:p>
    <w:p w14:paraId="5320A265"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The ALARP principle is defined thus: </w:t>
      </w:r>
    </w:p>
    <w:p w14:paraId="2602EC69" w14:textId="77777777" w:rsidR="00376C2C" w:rsidRPr="00376C2C" w:rsidRDefault="00376C2C" w:rsidP="001808D3">
      <w:pPr>
        <w:pStyle w:val="DSEBody"/>
        <w:ind w:left="567"/>
        <w:rPr>
          <w:rFonts w:asciiTheme="minorHAnsi" w:hAnsiTheme="minorHAnsi" w:cstheme="minorHAnsi"/>
          <w:i/>
          <w:sz w:val="22"/>
          <w:szCs w:val="22"/>
        </w:rPr>
      </w:pPr>
      <w:r w:rsidRPr="00376C2C">
        <w:rPr>
          <w:rFonts w:asciiTheme="minorHAnsi" w:hAnsiTheme="minorHAnsi" w:cstheme="minorHAnsi"/>
          <w:i/>
          <w:sz w:val="22"/>
          <w:szCs w:val="22"/>
        </w:rPr>
        <w:t xml:space="preserve"> “…risks, lower than the limit of tolerability, are tolerable only if further risk reduction is impracticable, or if cost is grossly disproportionate (depending on risk level) to the improvement gained” (ANCOLD Guidelines on Risk Assessment, 2003a,</w:t>
      </w:r>
      <w:r w:rsidRPr="00376C2C">
        <w:rPr>
          <w:rFonts w:asciiTheme="minorHAnsi" w:hAnsiTheme="minorHAnsi" w:cstheme="minorHAnsi"/>
          <w:sz w:val="22"/>
          <w:szCs w:val="22"/>
        </w:rPr>
        <w:t xml:space="preserve"> </w:t>
      </w:r>
      <w:r w:rsidRPr="00376C2C">
        <w:rPr>
          <w:rFonts w:asciiTheme="minorHAnsi" w:hAnsiTheme="minorHAnsi" w:cstheme="minorHAnsi"/>
          <w:i/>
          <w:sz w:val="22"/>
          <w:szCs w:val="22"/>
        </w:rPr>
        <w:t>originally from UK Health and Safety Executive, HSE).</w:t>
      </w:r>
    </w:p>
    <w:p w14:paraId="59344B50" w14:textId="77777777" w:rsidR="00376C2C" w:rsidRPr="00376C2C" w:rsidRDefault="00F241B1" w:rsidP="00376C2C">
      <w:pPr>
        <w:pStyle w:val="DSEBody"/>
        <w:rPr>
          <w:rFonts w:asciiTheme="minorHAnsi" w:hAnsiTheme="minorHAnsi" w:cstheme="minorHAnsi"/>
          <w:sz w:val="22"/>
          <w:szCs w:val="22"/>
        </w:rPr>
      </w:pPr>
      <w:r>
        <w:rPr>
          <w:rFonts w:asciiTheme="minorHAnsi" w:hAnsiTheme="minorHAnsi" w:cstheme="minorHAnsi"/>
          <w:sz w:val="22"/>
          <w:szCs w:val="22"/>
        </w:rPr>
        <w:t xml:space="preserve">This Guidance </w:t>
      </w:r>
      <w:r w:rsidR="00040DD4" w:rsidRPr="00F241B1">
        <w:rPr>
          <w:rFonts w:asciiTheme="minorHAnsi" w:hAnsiTheme="minorHAnsi" w:cstheme="minorHAnsi"/>
          <w:sz w:val="22"/>
          <w:szCs w:val="22"/>
        </w:rPr>
        <w:t>N</w:t>
      </w:r>
      <w:r w:rsidR="00376C2C" w:rsidRPr="00F241B1">
        <w:rPr>
          <w:rFonts w:asciiTheme="minorHAnsi" w:hAnsiTheme="minorHAnsi" w:cstheme="minorHAnsi"/>
          <w:sz w:val="22"/>
          <w:szCs w:val="22"/>
        </w:rPr>
        <w:t xml:space="preserve">ote has </w:t>
      </w:r>
      <w:r w:rsidR="00376C2C" w:rsidRPr="00376C2C">
        <w:rPr>
          <w:rFonts w:asciiTheme="minorHAnsi" w:hAnsiTheme="minorHAnsi" w:cstheme="minorHAnsi"/>
          <w:sz w:val="22"/>
          <w:szCs w:val="22"/>
        </w:rPr>
        <w:t>been prepared in response to the above recommendation.</w:t>
      </w:r>
    </w:p>
    <w:p w14:paraId="463A2DBB" w14:textId="77777777" w:rsidR="00376C2C" w:rsidRPr="00BF3278" w:rsidRDefault="00376C2C" w:rsidP="00376C2C">
      <w:pPr>
        <w:pStyle w:val="DSEHB"/>
        <w:numPr>
          <w:ilvl w:val="1"/>
          <w:numId w:val="24"/>
        </w:numPr>
        <w:rPr>
          <w:rFonts w:asciiTheme="minorHAnsi" w:hAnsiTheme="minorHAnsi" w:cstheme="minorHAnsi"/>
        </w:rPr>
      </w:pPr>
      <w:bookmarkStart w:id="27" w:name="_Toc326062383"/>
      <w:bookmarkStart w:id="28" w:name="_Toc409636300"/>
      <w:bookmarkStart w:id="29" w:name="_Toc409638058"/>
      <w:r w:rsidRPr="00BF3278">
        <w:rPr>
          <w:rFonts w:asciiTheme="minorHAnsi" w:hAnsiTheme="minorHAnsi" w:cstheme="minorHAnsi"/>
        </w:rPr>
        <w:t>Structure</w:t>
      </w:r>
      <w:bookmarkEnd w:id="27"/>
      <w:bookmarkEnd w:id="28"/>
      <w:bookmarkEnd w:id="29"/>
    </w:p>
    <w:p w14:paraId="40F92777" w14:textId="77777777" w:rsidR="00376C2C" w:rsidRPr="00376C2C" w:rsidRDefault="00376C2C" w:rsidP="00376C2C">
      <w:pPr>
        <w:pStyle w:val="DSEBody"/>
        <w:rPr>
          <w:rFonts w:asciiTheme="minorHAnsi" w:hAnsiTheme="minorHAnsi" w:cstheme="minorHAnsi"/>
          <w:sz w:val="22"/>
          <w:szCs w:val="22"/>
        </w:rPr>
      </w:pPr>
      <w:r w:rsidRPr="00376C2C">
        <w:rPr>
          <w:rFonts w:asciiTheme="minorHAnsi" w:hAnsiTheme="minorHAnsi" w:cstheme="minorHAnsi"/>
          <w:sz w:val="22"/>
          <w:szCs w:val="22"/>
        </w:rPr>
        <w:t xml:space="preserve">The Guidance Note is divided into </w:t>
      </w:r>
      <w:r w:rsidR="008319A5">
        <w:rPr>
          <w:rFonts w:asciiTheme="minorHAnsi" w:hAnsiTheme="minorHAnsi" w:cstheme="minorHAnsi"/>
          <w:sz w:val="22"/>
          <w:szCs w:val="22"/>
        </w:rPr>
        <w:t>six</w:t>
      </w:r>
      <w:r w:rsidRPr="00376C2C">
        <w:rPr>
          <w:rFonts w:asciiTheme="minorHAnsi" w:hAnsiTheme="minorHAnsi" w:cstheme="minorHAnsi"/>
          <w:sz w:val="22"/>
          <w:szCs w:val="22"/>
        </w:rPr>
        <w:t xml:space="preserve"> sections covering the following topics:</w:t>
      </w:r>
    </w:p>
    <w:p w14:paraId="316BD37A" w14:textId="77777777" w:rsidR="00376C2C" w:rsidRPr="00376C2C" w:rsidRDefault="00376C2C" w:rsidP="00376C2C">
      <w:pPr>
        <w:pStyle w:val="DSEBullet"/>
        <w:numPr>
          <w:ilvl w:val="0"/>
          <w:numId w:val="1"/>
        </w:numPr>
        <w:rPr>
          <w:rFonts w:asciiTheme="minorHAnsi" w:hAnsiTheme="minorHAnsi" w:cstheme="minorHAnsi"/>
          <w:sz w:val="22"/>
          <w:szCs w:val="22"/>
        </w:rPr>
      </w:pPr>
      <w:r w:rsidRPr="00376C2C">
        <w:rPr>
          <w:rFonts w:asciiTheme="minorHAnsi" w:hAnsiTheme="minorHAnsi" w:cstheme="minorHAnsi"/>
          <w:b/>
          <w:sz w:val="22"/>
          <w:szCs w:val="22"/>
        </w:rPr>
        <w:t>Risk Management and Dam Safety in Victoria</w:t>
      </w:r>
      <w:r w:rsidRPr="00376C2C">
        <w:rPr>
          <w:rFonts w:asciiTheme="minorHAnsi" w:hAnsiTheme="minorHAnsi" w:cstheme="minorHAnsi"/>
          <w:sz w:val="22"/>
          <w:szCs w:val="22"/>
        </w:rPr>
        <w:t xml:space="preserve"> – a discussion on risk management obligations and its application to dam safety in Victoria.</w:t>
      </w:r>
    </w:p>
    <w:p w14:paraId="109CC198" w14:textId="77777777" w:rsidR="00376C2C" w:rsidRPr="00376C2C" w:rsidRDefault="00376C2C" w:rsidP="00376C2C">
      <w:pPr>
        <w:pStyle w:val="DSEBullet"/>
        <w:numPr>
          <w:ilvl w:val="0"/>
          <w:numId w:val="1"/>
        </w:numPr>
        <w:rPr>
          <w:rFonts w:asciiTheme="minorHAnsi" w:hAnsiTheme="minorHAnsi" w:cstheme="minorHAnsi"/>
          <w:sz w:val="22"/>
          <w:szCs w:val="22"/>
        </w:rPr>
      </w:pPr>
      <w:r w:rsidRPr="00376C2C">
        <w:rPr>
          <w:rFonts w:asciiTheme="minorHAnsi" w:hAnsiTheme="minorHAnsi" w:cstheme="minorHAnsi"/>
          <w:b/>
          <w:sz w:val="22"/>
          <w:szCs w:val="22"/>
        </w:rPr>
        <w:t>Risk Assessment Roles</w:t>
      </w:r>
      <w:r w:rsidRPr="00376C2C">
        <w:rPr>
          <w:rFonts w:asciiTheme="minorHAnsi" w:hAnsiTheme="minorHAnsi" w:cstheme="minorHAnsi"/>
          <w:sz w:val="22"/>
          <w:szCs w:val="22"/>
        </w:rPr>
        <w:t xml:space="preserve"> – to clarify the role of the Regulator, the interaction of the Regulator and dam owners and managers, and the importance of role clarity for all participants in each part of the risk assessment process.</w:t>
      </w:r>
    </w:p>
    <w:p w14:paraId="68BBA8A0" w14:textId="77777777" w:rsidR="00376C2C" w:rsidRPr="00376C2C" w:rsidRDefault="00376C2C" w:rsidP="00376C2C">
      <w:pPr>
        <w:pStyle w:val="DSEBullet"/>
        <w:numPr>
          <w:ilvl w:val="0"/>
          <w:numId w:val="1"/>
        </w:numPr>
        <w:rPr>
          <w:rFonts w:asciiTheme="minorHAnsi" w:hAnsiTheme="minorHAnsi" w:cstheme="minorHAnsi"/>
          <w:sz w:val="22"/>
          <w:szCs w:val="22"/>
        </w:rPr>
      </w:pPr>
      <w:r w:rsidRPr="00376C2C">
        <w:rPr>
          <w:rFonts w:asciiTheme="minorHAnsi" w:hAnsiTheme="minorHAnsi" w:cstheme="minorHAnsi"/>
          <w:b/>
          <w:sz w:val="22"/>
          <w:szCs w:val="22"/>
        </w:rPr>
        <w:t>Risk Reduction Principles</w:t>
      </w:r>
      <w:r w:rsidRPr="00376C2C">
        <w:rPr>
          <w:rFonts w:asciiTheme="minorHAnsi" w:hAnsiTheme="minorHAnsi" w:cstheme="minorHAnsi"/>
          <w:sz w:val="22"/>
          <w:szCs w:val="22"/>
        </w:rPr>
        <w:t xml:space="preserve"> – for uncertainty in risk assessment, staging of works, prioritisation and timing of remedial measures and continuous improvement.</w:t>
      </w:r>
    </w:p>
    <w:p w14:paraId="0240FC1D" w14:textId="77777777" w:rsidR="00376C2C" w:rsidRPr="00376C2C" w:rsidRDefault="00376C2C" w:rsidP="00376C2C">
      <w:pPr>
        <w:pStyle w:val="DSEBullet"/>
        <w:numPr>
          <w:ilvl w:val="0"/>
          <w:numId w:val="1"/>
        </w:numPr>
        <w:rPr>
          <w:rFonts w:asciiTheme="minorHAnsi" w:hAnsiTheme="minorHAnsi" w:cstheme="minorHAnsi"/>
          <w:sz w:val="22"/>
          <w:szCs w:val="22"/>
        </w:rPr>
      </w:pPr>
      <w:r w:rsidRPr="00376C2C">
        <w:rPr>
          <w:rFonts w:asciiTheme="minorHAnsi" w:hAnsiTheme="minorHAnsi" w:cstheme="minorHAnsi"/>
          <w:b/>
          <w:sz w:val="22"/>
          <w:szCs w:val="22"/>
        </w:rPr>
        <w:t>ALARP Principle and Practice</w:t>
      </w:r>
      <w:r w:rsidRPr="00376C2C">
        <w:rPr>
          <w:rFonts w:asciiTheme="minorHAnsi" w:hAnsiTheme="minorHAnsi" w:cstheme="minorHAnsi"/>
          <w:sz w:val="22"/>
          <w:szCs w:val="22"/>
        </w:rPr>
        <w:t xml:space="preserve"> – for cost effectiveness, disproportionality, good practice and societal concerns.</w:t>
      </w:r>
    </w:p>
    <w:p w14:paraId="12148CED" w14:textId="77777777" w:rsidR="004A2D9E" w:rsidRDefault="00376C2C" w:rsidP="00376C2C">
      <w:pPr>
        <w:pStyle w:val="DSEBullet"/>
        <w:numPr>
          <w:ilvl w:val="0"/>
          <w:numId w:val="1"/>
        </w:numPr>
      </w:pPr>
      <w:r w:rsidRPr="008319A5">
        <w:rPr>
          <w:rFonts w:asciiTheme="minorHAnsi" w:hAnsiTheme="minorHAnsi" w:cstheme="minorHAnsi"/>
          <w:b/>
          <w:sz w:val="22"/>
          <w:szCs w:val="22"/>
        </w:rPr>
        <w:t>Systemic Approach to Dam Safety</w:t>
      </w:r>
      <w:r w:rsidRPr="008319A5">
        <w:rPr>
          <w:rFonts w:asciiTheme="minorHAnsi" w:hAnsiTheme="minorHAnsi" w:cstheme="minorHAnsi"/>
          <w:sz w:val="22"/>
          <w:szCs w:val="22"/>
        </w:rPr>
        <w:t xml:space="preserve"> – to encourage clear and robust systemic approaches to dam safety management.</w:t>
      </w:r>
    </w:p>
    <w:p w14:paraId="396F0FE8" w14:textId="77777777" w:rsidR="008319A5" w:rsidRPr="008319A5" w:rsidRDefault="008319A5" w:rsidP="008319A5">
      <w:pPr>
        <w:pStyle w:val="DSEBullet"/>
        <w:numPr>
          <w:ilvl w:val="0"/>
          <w:numId w:val="1"/>
        </w:numPr>
        <w:rPr>
          <w:rFonts w:asciiTheme="minorHAnsi" w:hAnsiTheme="minorHAnsi" w:cstheme="minorHAnsi"/>
          <w:b/>
          <w:sz w:val="22"/>
          <w:szCs w:val="22"/>
        </w:rPr>
        <w:sectPr w:rsidR="008319A5" w:rsidRPr="008319A5" w:rsidSect="008319A5">
          <w:pgSz w:w="11907" w:h="16840" w:code="9"/>
          <w:pgMar w:top="284" w:right="794" w:bottom="284" w:left="794" w:header="340" w:footer="340" w:gutter="0"/>
          <w:cols w:space="708"/>
          <w:formProt w:val="0"/>
          <w:titlePg/>
          <w:docGrid w:linePitch="360"/>
        </w:sectPr>
      </w:pPr>
      <w:r w:rsidRPr="008319A5">
        <w:rPr>
          <w:rFonts w:asciiTheme="minorHAnsi" w:hAnsiTheme="minorHAnsi" w:cstheme="minorHAnsi"/>
          <w:b/>
          <w:sz w:val="22"/>
          <w:szCs w:val="22"/>
        </w:rPr>
        <w:t>Investment Decision Making</w:t>
      </w:r>
      <w:r w:rsidRPr="008319A5">
        <w:rPr>
          <w:rFonts w:asciiTheme="minorHAnsi" w:hAnsiTheme="minorHAnsi" w:cstheme="minorHAnsi"/>
          <w:sz w:val="22"/>
          <w:szCs w:val="22"/>
        </w:rPr>
        <w:t xml:space="preserve"> – </w:t>
      </w:r>
      <w:r>
        <w:rPr>
          <w:rFonts w:asciiTheme="minorHAnsi" w:hAnsiTheme="minorHAnsi" w:cstheme="minorHAnsi"/>
          <w:sz w:val="22"/>
          <w:szCs w:val="22"/>
        </w:rPr>
        <w:t>a transparent and structured investment decision making approach that is “whole of organisation”.</w:t>
      </w:r>
    </w:p>
    <w:p w14:paraId="74C1FD69" w14:textId="77777777" w:rsidR="00BF3278" w:rsidRPr="00BF3278" w:rsidRDefault="00BF3278" w:rsidP="00BF3278">
      <w:pPr>
        <w:pStyle w:val="DSEHA"/>
        <w:numPr>
          <w:ilvl w:val="0"/>
          <w:numId w:val="24"/>
        </w:numPr>
        <w:rPr>
          <w:rFonts w:asciiTheme="minorHAnsi" w:hAnsiTheme="minorHAnsi" w:cstheme="minorHAnsi"/>
        </w:rPr>
      </w:pPr>
      <w:bookmarkStart w:id="30" w:name="_Toc326062384"/>
      <w:bookmarkStart w:id="31" w:name="_Toc409636301"/>
      <w:bookmarkStart w:id="32" w:name="_Toc409638059"/>
      <w:r w:rsidRPr="00BF3278">
        <w:rPr>
          <w:rFonts w:asciiTheme="minorHAnsi" w:hAnsiTheme="minorHAnsi" w:cstheme="minorHAnsi"/>
        </w:rPr>
        <w:lastRenderedPageBreak/>
        <w:t>Risk Management and Dam Safety in Victoria</w:t>
      </w:r>
      <w:bookmarkEnd w:id="30"/>
      <w:bookmarkEnd w:id="31"/>
      <w:bookmarkEnd w:id="32"/>
    </w:p>
    <w:p w14:paraId="5123A5F2" w14:textId="77777777" w:rsidR="00BF3278" w:rsidRPr="00BF3278" w:rsidRDefault="00BF3278" w:rsidP="00BF3278">
      <w:pPr>
        <w:pStyle w:val="DSEHB"/>
        <w:numPr>
          <w:ilvl w:val="1"/>
          <w:numId w:val="24"/>
        </w:numPr>
        <w:rPr>
          <w:rFonts w:asciiTheme="minorHAnsi" w:hAnsiTheme="minorHAnsi" w:cstheme="minorHAnsi"/>
        </w:rPr>
      </w:pPr>
      <w:bookmarkStart w:id="33" w:name="_Toc326062385"/>
      <w:bookmarkStart w:id="34" w:name="_Toc409636302"/>
      <w:bookmarkStart w:id="35" w:name="_Toc409638060"/>
      <w:r w:rsidRPr="00BF3278">
        <w:rPr>
          <w:rFonts w:asciiTheme="minorHAnsi" w:hAnsiTheme="minorHAnsi" w:cstheme="minorHAnsi"/>
        </w:rPr>
        <w:t>Overview of owner and manager obligations</w:t>
      </w:r>
      <w:bookmarkEnd w:id="33"/>
      <w:bookmarkEnd w:id="34"/>
      <w:bookmarkEnd w:id="35"/>
    </w:p>
    <w:p w14:paraId="5FA2180B" w14:textId="77777777" w:rsidR="00BF3278" w:rsidRPr="00BF3278" w:rsidRDefault="00BF3278" w:rsidP="00BF3278">
      <w:pPr>
        <w:pStyle w:val="DSEBody"/>
        <w:rPr>
          <w:rFonts w:asciiTheme="minorHAnsi" w:hAnsiTheme="minorHAnsi" w:cstheme="minorHAnsi"/>
          <w:sz w:val="22"/>
          <w:szCs w:val="22"/>
        </w:rPr>
      </w:pPr>
      <w:r w:rsidRPr="00BF3278">
        <w:rPr>
          <w:rFonts w:asciiTheme="minorHAnsi" w:hAnsiTheme="minorHAnsi" w:cstheme="minorHAnsi"/>
          <w:sz w:val="22"/>
          <w:szCs w:val="22"/>
        </w:rPr>
        <w:t xml:space="preserve">Dam owners and managers are responsible for the safety of their dams. </w:t>
      </w:r>
    </w:p>
    <w:p w14:paraId="688143BF" w14:textId="77777777" w:rsidR="00BF3278" w:rsidRPr="00BF3278" w:rsidRDefault="00BF3278" w:rsidP="00BF3278">
      <w:pPr>
        <w:pStyle w:val="DSEBody"/>
        <w:rPr>
          <w:rFonts w:asciiTheme="minorHAnsi" w:hAnsiTheme="minorHAnsi" w:cstheme="minorHAnsi"/>
          <w:sz w:val="22"/>
          <w:szCs w:val="22"/>
        </w:rPr>
      </w:pPr>
      <w:r w:rsidRPr="00BF3278">
        <w:rPr>
          <w:rFonts w:asciiTheme="minorHAnsi" w:hAnsiTheme="minorHAnsi" w:cstheme="minorHAnsi"/>
          <w:sz w:val="22"/>
          <w:szCs w:val="22"/>
        </w:rPr>
        <w:t xml:space="preserve">The SoOs are the primary regulatory instrument for public dams owned by Victoria’s water corporations. </w:t>
      </w:r>
      <w:r w:rsidR="00346C39">
        <w:rPr>
          <w:rFonts w:asciiTheme="minorHAnsi" w:hAnsiTheme="minorHAnsi" w:cstheme="minorHAnsi"/>
          <w:sz w:val="22"/>
          <w:szCs w:val="22"/>
        </w:rPr>
        <w:t xml:space="preserve"> </w:t>
      </w:r>
      <w:r w:rsidRPr="00BF3278">
        <w:rPr>
          <w:rFonts w:asciiTheme="minorHAnsi" w:hAnsiTheme="minorHAnsi" w:cstheme="minorHAnsi"/>
          <w:sz w:val="22"/>
          <w:szCs w:val="22"/>
        </w:rPr>
        <w:t xml:space="preserve">They impose obligations on water corporations in relation to risk management and dam safety. </w:t>
      </w:r>
      <w:r w:rsidR="00346C39">
        <w:rPr>
          <w:rFonts w:asciiTheme="minorHAnsi" w:hAnsiTheme="minorHAnsi" w:cstheme="minorHAnsi"/>
          <w:sz w:val="22"/>
          <w:szCs w:val="22"/>
        </w:rPr>
        <w:t xml:space="preserve"> </w:t>
      </w:r>
      <w:r w:rsidRPr="00BF3278">
        <w:rPr>
          <w:rFonts w:asciiTheme="minorHAnsi" w:hAnsiTheme="minorHAnsi" w:cstheme="minorHAnsi"/>
          <w:sz w:val="22"/>
          <w:szCs w:val="22"/>
        </w:rPr>
        <w:t>The SoOs state that owners must have:</w:t>
      </w:r>
    </w:p>
    <w:p w14:paraId="4210E9DA" w14:textId="77777777" w:rsidR="00BF3278" w:rsidRPr="00BF3278" w:rsidRDefault="00BF3278" w:rsidP="001808D3">
      <w:pPr>
        <w:pStyle w:val="DSEBody"/>
        <w:ind w:left="567"/>
        <w:rPr>
          <w:rFonts w:asciiTheme="minorHAnsi" w:hAnsiTheme="minorHAnsi" w:cstheme="minorHAnsi"/>
          <w:i/>
          <w:sz w:val="22"/>
          <w:szCs w:val="22"/>
        </w:rPr>
      </w:pPr>
      <w:r w:rsidRPr="00BF3278">
        <w:rPr>
          <w:rFonts w:asciiTheme="minorHAnsi" w:hAnsiTheme="minorHAnsi" w:cstheme="minorHAnsi"/>
          <w:i/>
          <w:sz w:val="22"/>
          <w:szCs w:val="22"/>
        </w:rPr>
        <w:t>...regard to the ANCOLD Guidelines and have particular regard to:</w:t>
      </w:r>
    </w:p>
    <w:p w14:paraId="1DE82684" w14:textId="77777777" w:rsidR="00BF3278" w:rsidRPr="00BF3278" w:rsidRDefault="00BF3278" w:rsidP="00BF3278">
      <w:pPr>
        <w:pStyle w:val="DSEBullet"/>
        <w:numPr>
          <w:ilvl w:val="0"/>
          <w:numId w:val="26"/>
        </w:numPr>
        <w:rPr>
          <w:rFonts w:asciiTheme="minorHAnsi" w:hAnsiTheme="minorHAnsi" w:cstheme="minorHAnsi"/>
          <w:i/>
          <w:sz w:val="22"/>
          <w:szCs w:val="22"/>
        </w:rPr>
      </w:pPr>
      <w:r w:rsidRPr="00BF3278">
        <w:rPr>
          <w:rFonts w:asciiTheme="minorHAnsi" w:hAnsiTheme="minorHAnsi" w:cstheme="minorHAnsi"/>
          <w:i/>
          <w:sz w:val="22"/>
          <w:szCs w:val="22"/>
        </w:rPr>
        <w:t>prioritising risks posed by the...dams over all dams, components of dams and the types of failure; and</w:t>
      </w:r>
    </w:p>
    <w:p w14:paraId="6E1A5304" w14:textId="77777777" w:rsidR="00BF3278" w:rsidRPr="00BF3278" w:rsidRDefault="00BF3278" w:rsidP="00BF3278">
      <w:pPr>
        <w:pStyle w:val="DSEBullet"/>
        <w:numPr>
          <w:ilvl w:val="0"/>
          <w:numId w:val="26"/>
        </w:numPr>
        <w:rPr>
          <w:rFonts w:asciiTheme="minorHAnsi" w:hAnsiTheme="minorHAnsi" w:cstheme="minorHAnsi"/>
          <w:i/>
          <w:sz w:val="22"/>
          <w:szCs w:val="22"/>
        </w:rPr>
      </w:pPr>
      <w:r w:rsidRPr="00BF3278">
        <w:rPr>
          <w:rFonts w:asciiTheme="minorHAnsi" w:hAnsiTheme="minorHAnsi" w:cstheme="minorHAnsi"/>
          <w:i/>
          <w:sz w:val="22"/>
          <w:szCs w:val="22"/>
        </w:rPr>
        <w:t>giving priority to reducing risks to life above other risks; and</w:t>
      </w:r>
    </w:p>
    <w:p w14:paraId="02EFC215" w14:textId="77777777" w:rsidR="00BF3278" w:rsidRPr="00BF3278" w:rsidRDefault="00BF3278" w:rsidP="00BF3278">
      <w:pPr>
        <w:pStyle w:val="DSEBullet"/>
        <w:numPr>
          <w:ilvl w:val="0"/>
          <w:numId w:val="26"/>
        </w:numPr>
        <w:rPr>
          <w:rFonts w:asciiTheme="minorHAnsi" w:hAnsiTheme="minorHAnsi" w:cstheme="minorHAnsi"/>
          <w:i/>
          <w:sz w:val="22"/>
          <w:szCs w:val="22"/>
        </w:rPr>
      </w:pPr>
      <w:r w:rsidRPr="00BF3278">
        <w:rPr>
          <w:rFonts w:asciiTheme="minorHAnsi" w:hAnsiTheme="minorHAnsi" w:cstheme="minorHAnsi"/>
          <w:i/>
          <w:sz w:val="22"/>
          <w:szCs w:val="22"/>
        </w:rPr>
        <w:t>basing the urgency of reducing the risk posed by a dam on the relativity of risks to the tolerability limits as defined in the ANCOLD Guidelines; and</w:t>
      </w:r>
    </w:p>
    <w:p w14:paraId="42F55C65" w14:textId="77777777" w:rsidR="00BF3278" w:rsidRPr="00BF3278" w:rsidRDefault="00BF3278" w:rsidP="00BF3278">
      <w:pPr>
        <w:pStyle w:val="DSEBullet"/>
        <w:numPr>
          <w:ilvl w:val="0"/>
          <w:numId w:val="26"/>
        </w:numPr>
        <w:rPr>
          <w:rFonts w:asciiTheme="minorHAnsi" w:hAnsiTheme="minorHAnsi" w:cstheme="minorHAnsi"/>
          <w:i/>
          <w:sz w:val="22"/>
          <w:szCs w:val="22"/>
        </w:rPr>
      </w:pPr>
      <w:r w:rsidRPr="00BF3278">
        <w:rPr>
          <w:rFonts w:asciiTheme="minorHAnsi" w:hAnsiTheme="minorHAnsi" w:cstheme="minorHAnsi"/>
          <w:i/>
          <w:sz w:val="22"/>
          <w:szCs w:val="22"/>
        </w:rPr>
        <w:t>basing programs for reducing risk on the concept "As Low As Reasonably Practicable" as defined in the ANCOLD Guidelines; and</w:t>
      </w:r>
    </w:p>
    <w:p w14:paraId="59E67472" w14:textId="77777777" w:rsidR="00BF3278" w:rsidRPr="00BF3278" w:rsidRDefault="00BF3278" w:rsidP="00BF3278">
      <w:pPr>
        <w:pStyle w:val="DSEBullet"/>
        <w:numPr>
          <w:ilvl w:val="0"/>
          <w:numId w:val="26"/>
        </w:numPr>
        <w:rPr>
          <w:rFonts w:asciiTheme="minorHAnsi" w:hAnsiTheme="minorHAnsi" w:cstheme="minorHAnsi"/>
          <w:i/>
          <w:sz w:val="22"/>
          <w:szCs w:val="22"/>
        </w:rPr>
      </w:pPr>
      <w:r w:rsidRPr="00BF3278">
        <w:rPr>
          <w:rFonts w:asciiTheme="minorHAnsi" w:hAnsiTheme="minorHAnsi" w:cstheme="minorHAnsi"/>
          <w:i/>
          <w:sz w:val="22"/>
          <w:szCs w:val="22"/>
        </w:rPr>
        <w:t>where feasible, progressively implementing risk reduction measures to achieve the best outcomes for the available resources.</w:t>
      </w:r>
    </w:p>
    <w:p w14:paraId="790E1D84" w14:textId="77777777" w:rsidR="00BF3278" w:rsidRPr="00BF3278" w:rsidRDefault="00BF3278" w:rsidP="00BF3278">
      <w:pPr>
        <w:pStyle w:val="DSEBody"/>
        <w:rPr>
          <w:rFonts w:asciiTheme="minorHAnsi" w:hAnsiTheme="minorHAnsi" w:cstheme="minorHAnsi"/>
          <w:sz w:val="22"/>
          <w:szCs w:val="22"/>
        </w:rPr>
      </w:pPr>
      <w:r w:rsidRPr="00BF3278">
        <w:rPr>
          <w:rFonts w:asciiTheme="minorHAnsi" w:hAnsiTheme="minorHAnsi" w:cstheme="minorHAnsi"/>
          <w:sz w:val="22"/>
          <w:szCs w:val="22"/>
        </w:rPr>
        <w:t>Thus ANCOLD Guidelines (Risk Assessment, Dam Safety and other matters) are significant guiding documents for Victorian dam owners and managers regarding dam safety and risk management.</w:t>
      </w:r>
    </w:p>
    <w:p w14:paraId="2D8F4492" w14:textId="77777777" w:rsidR="00BF3278" w:rsidRPr="00802F84" w:rsidRDefault="00BF3278" w:rsidP="00BF3278">
      <w:pPr>
        <w:pStyle w:val="DSEHB"/>
        <w:numPr>
          <w:ilvl w:val="1"/>
          <w:numId w:val="24"/>
        </w:numPr>
        <w:rPr>
          <w:rFonts w:asciiTheme="minorHAnsi" w:hAnsiTheme="minorHAnsi" w:cstheme="minorHAnsi"/>
        </w:rPr>
      </w:pPr>
      <w:bookmarkStart w:id="36" w:name="_Toc326062386"/>
      <w:bookmarkStart w:id="37" w:name="_Toc409636303"/>
      <w:bookmarkStart w:id="38" w:name="_Toc409638061"/>
      <w:r w:rsidRPr="00802F84">
        <w:rPr>
          <w:rFonts w:asciiTheme="minorHAnsi" w:hAnsiTheme="minorHAnsi" w:cstheme="minorHAnsi"/>
        </w:rPr>
        <w:t>Understanding the risk</w:t>
      </w:r>
      <w:bookmarkEnd w:id="36"/>
      <w:bookmarkEnd w:id="37"/>
      <w:bookmarkEnd w:id="38"/>
    </w:p>
    <w:tbl>
      <w:tblPr>
        <w:tblW w:w="0" w:type="auto"/>
        <w:tblInd w:w="227" w:type="dxa"/>
        <w:shd w:val="clear" w:color="auto" w:fill="DBE8F1"/>
        <w:tblLook w:val="0000" w:firstRow="0" w:lastRow="0" w:firstColumn="0" w:lastColumn="0" w:noHBand="0" w:noVBand="0"/>
      </w:tblPr>
      <w:tblGrid>
        <w:gridCol w:w="9639"/>
      </w:tblGrid>
      <w:tr w:rsidR="00B53C2A" w14:paraId="60EB2F85" w14:textId="77777777" w:rsidTr="00EF3DCA">
        <w:trPr>
          <w:trHeight w:val="993"/>
        </w:trPr>
        <w:tc>
          <w:tcPr>
            <w:tcW w:w="9639" w:type="dxa"/>
            <w:shd w:val="clear" w:color="auto" w:fill="DBE8F1"/>
            <w:tcMar>
              <w:top w:w="85" w:type="dxa"/>
              <w:left w:w="227" w:type="dxa"/>
              <w:right w:w="227" w:type="dxa"/>
            </w:tcMar>
          </w:tcPr>
          <w:p w14:paraId="6C465301" w14:textId="77777777" w:rsidR="00B53C2A" w:rsidRPr="00B53C2A" w:rsidRDefault="00B53C2A" w:rsidP="00B53C2A">
            <w:pPr>
              <w:pStyle w:val="Pullout"/>
              <w:rPr>
                <w:i/>
              </w:rPr>
            </w:pPr>
            <w:r w:rsidRPr="00802F84">
              <w:rPr>
                <w:b/>
                <w:i/>
              </w:rPr>
              <w:t>Guidance</w:t>
            </w:r>
            <w:r w:rsidRPr="00802F84">
              <w:rPr>
                <w:i/>
              </w:rPr>
              <w:t>: Dam owners and managers should develop a comprehensive understanding of consequences of dam failure and undertake risk assessments. The detail</w:t>
            </w:r>
            <w:r w:rsidR="00D05A2C" w:rsidRPr="00346C39">
              <w:rPr>
                <w:i/>
              </w:rPr>
              <w:t>s</w:t>
            </w:r>
            <w:r w:rsidRPr="00802F84">
              <w:rPr>
                <w:i/>
              </w:rPr>
              <w:t xml:space="preserve"> of the risk assessment should be proportionate to the level of risk.</w:t>
            </w:r>
          </w:p>
        </w:tc>
      </w:tr>
    </w:tbl>
    <w:p w14:paraId="398AD95C" w14:textId="77777777" w:rsidR="00BF3278" w:rsidRPr="00802F84" w:rsidRDefault="00BF3278" w:rsidP="00BF3278">
      <w:pPr>
        <w:pStyle w:val="DSEBody"/>
        <w:spacing w:before="120"/>
        <w:rPr>
          <w:rFonts w:asciiTheme="minorHAnsi" w:hAnsiTheme="minorHAnsi" w:cstheme="minorHAnsi"/>
          <w:sz w:val="22"/>
          <w:szCs w:val="22"/>
        </w:rPr>
      </w:pPr>
      <w:r w:rsidRPr="00802F84">
        <w:rPr>
          <w:rFonts w:asciiTheme="minorHAnsi" w:hAnsiTheme="minorHAnsi" w:cstheme="minorHAnsi"/>
          <w:sz w:val="22"/>
          <w:szCs w:val="22"/>
        </w:rPr>
        <w:t>Dam owners and managers need to develop a comprehensive understanding of dam failure consequences.</w:t>
      </w:r>
    </w:p>
    <w:p w14:paraId="1EC1624F"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The potential consequences of a dam failure include loss of life, economic losses (direct and indirect), losses such as environmental damage and public health impacts, and intangible consequences such as cultural heritage consequences and social trauma.  </w:t>
      </w:r>
    </w:p>
    <w:p w14:paraId="7BE539E7"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Owners should complete ANCOLD Consequence Category assessments to gain an understanding of the Population at Risk (or Potential Life Loss, where appropriate) and potential economic consequences associated with failure of their dams. </w:t>
      </w:r>
    </w:p>
    <w:p w14:paraId="23EB3E84"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Existing consequence category assessments that are incomplete or out of date should be updated and completed to an appropriate level of detail as a matter of urgency.</w:t>
      </w:r>
    </w:p>
    <w:p w14:paraId="12CA2180"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Consequence categorisation allows owners to proceed in an informed way with risk assessment, focussing first on their higher Consequence Category dams.  </w:t>
      </w:r>
    </w:p>
    <w:p w14:paraId="6F73F347"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Dam owners and managers should undertake a Portfolio Risk Assessment (PRA) of all of their dams to determine priorities.</w:t>
      </w:r>
    </w:p>
    <w:p w14:paraId="4E48EB72"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Once Consequence Categories are assigned, ANCOLD (2003a) identifies different levels of risk assessment from ‘Screening’ to ‘Very Detailed’.  The first two levels (Screening and Preliminary) are intended to be used to rank risks or to get early indication of issues.</w:t>
      </w:r>
    </w:p>
    <w:p w14:paraId="5E7D499B"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Detailed or very detailed risk assessments should be undertaken for dams with identified Potential Loss of Life or critical infrastructure and/or essential services interdependency (i.e. High or Extreme Consequence Category dams), to assess risk and support the assessment of ALARP.  Where dams meet traditional engineering standards, and they are Extreme or High consequence category, a risk assessment will provide owners with substantial benefit by identifying all failure modes and required defences.</w:t>
      </w:r>
    </w:p>
    <w:p w14:paraId="077DAD4F" w14:textId="77777777" w:rsidR="004A2D9E" w:rsidRDefault="004A2D9E" w:rsidP="00BF3278">
      <w:pPr>
        <w:pStyle w:val="DSEBody"/>
        <w:sectPr w:rsidR="004A2D9E" w:rsidSect="004A2D9E">
          <w:pgSz w:w="11907" w:h="16840" w:code="9"/>
          <w:pgMar w:top="397" w:right="964" w:bottom="397" w:left="964" w:header="709" w:footer="567" w:gutter="0"/>
          <w:cols w:space="708"/>
          <w:formProt w:val="0"/>
          <w:titlePg/>
          <w:docGrid w:linePitch="360"/>
        </w:sectPr>
      </w:pPr>
    </w:p>
    <w:p w14:paraId="7B6E55AF"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lastRenderedPageBreak/>
        <w:t xml:space="preserve">Normally a rigorous assessment should be undertaken, however there may be circumstances where this level of assessment is not required.  For example, implementing upgrades of smaller High Consequence dams may cost less than undertaking a detailed risk assessment, or in some circumstances a preliminary risk assessment may indicate risks are clearly well below the Limit of Tolerability.  </w:t>
      </w:r>
    </w:p>
    <w:p w14:paraId="52DA1E4C"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The general principle is that </w:t>
      </w:r>
      <w:r w:rsidRPr="00802F84">
        <w:rPr>
          <w:rFonts w:asciiTheme="minorHAnsi" w:hAnsiTheme="minorHAnsi" w:cstheme="minorHAnsi"/>
          <w:b/>
          <w:sz w:val="22"/>
          <w:szCs w:val="22"/>
        </w:rPr>
        <w:t>the more risk</w:t>
      </w:r>
      <w:r w:rsidRPr="00802F84">
        <w:rPr>
          <w:rFonts w:asciiTheme="minorHAnsi" w:hAnsiTheme="minorHAnsi" w:cstheme="minorHAnsi"/>
          <w:sz w:val="22"/>
          <w:szCs w:val="22"/>
        </w:rPr>
        <w:t xml:space="preserve"> and </w:t>
      </w:r>
      <w:r w:rsidRPr="00802F84">
        <w:rPr>
          <w:rFonts w:asciiTheme="minorHAnsi" w:hAnsiTheme="minorHAnsi" w:cstheme="minorHAnsi"/>
          <w:b/>
          <w:sz w:val="22"/>
          <w:szCs w:val="22"/>
        </w:rPr>
        <w:t>the more at risk</w:t>
      </w:r>
      <w:r w:rsidRPr="00802F84">
        <w:rPr>
          <w:rFonts w:asciiTheme="minorHAnsi" w:hAnsiTheme="minorHAnsi" w:cstheme="minorHAnsi"/>
          <w:sz w:val="22"/>
          <w:szCs w:val="22"/>
        </w:rPr>
        <w:t>, the more prudent it is to undertake a higher level of risk assessment.  Risk assessment for these higher risk/consequence dams should be undertaken before other dams.</w:t>
      </w:r>
    </w:p>
    <w:p w14:paraId="14C9300A"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A key output of the risk assessment process for dams with an identified potential Loss of Life,  is an F-N curve which relates F (the probability per year of causing N or more fatalities) to N (the number of fatalities). </w:t>
      </w:r>
    </w:p>
    <w:p w14:paraId="0544AEBA"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Figure 4 in Section 5.4 illustrates an F-N curve with the various risk zones. ANCOLD (2003a) provides detailed commentary on the development of such curves and their use in decision-making. </w:t>
      </w:r>
    </w:p>
    <w:p w14:paraId="36EFC6CD"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In addition to societal risk, ANCOLD (2003a) advocates compliance with individual risk.  Individual risk requires assessment and evaluation, but most often societal risk will have most influence over life safety considerations.</w:t>
      </w:r>
    </w:p>
    <w:p w14:paraId="27AA66EA" w14:textId="77777777" w:rsidR="00BF3278" w:rsidRDefault="00BF3278" w:rsidP="00BF3278">
      <w:pPr>
        <w:pStyle w:val="DSEHB"/>
        <w:numPr>
          <w:ilvl w:val="1"/>
          <w:numId w:val="24"/>
        </w:numPr>
        <w:rPr>
          <w:rFonts w:asciiTheme="minorHAnsi" w:hAnsiTheme="minorHAnsi" w:cstheme="minorHAnsi"/>
        </w:rPr>
      </w:pPr>
      <w:bookmarkStart w:id="39" w:name="_Toc326062387"/>
      <w:bookmarkStart w:id="40" w:name="_Toc409636304"/>
      <w:bookmarkStart w:id="41" w:name="_Toc409638062"/>
      <w:r w:rsidRPr="00802F84">
        <w:rPr>
          <w:rFonts w:asciiTheme="minorHAnsi" w:hAnsiTheme="minorHAnsi" w:cstheme="minorHAnsi"/>
        </w:rPr>
        <w:t>Risk management and engineering standards</w:t>
      </w:r>
      <w:bookmarkEnd w:id="39"/>
      <w:bookmarkEnd w:id="40"/>
      <w:bookmarkEnd w:id="41"/>
    </w:p>
    <w:tbl>
      <w:tblPr>
        <w:tblW w:w="0" w:type="auto"/>
        <w:tblInd w:w="227" w:type="dxa"/>
        <w:shd w:val="clear" w:color="auto" w:fill="DBE8F1"/>
        <w:tblLook w:val="0000" w:firstRow="0" w:lastRow="0" w:firstColumn="0" w:lastColumn="0" w:noHBand="0" w:noVBand="0"/>
      </w:tblPr>
      <w:tblGrid>
        <w:gridCol w:w="9639"/>
      </w:tblGrid>
      <w:tr w:rsidR="00BF3278" w14:paraId="74A2086C" w14:textId="77777777" w:rsidTr="00802F84">
        <w:trPr>
          <w:trHeight w:val="993"/>
        </w:trPr>
        <w:tc>
          <w:tcPr>
            <w:tcW w:w="9639" w:type="dxa"/>
            <w:shd w:val="clear" w:color="auto" w:fill="DBE8F1"/>
            <w:tcMar>
              <w:top w:w="85" w:type="dxa"/>
              <w:left w:w="227" w:type="dxa"/>
              <w:right w:w="227" w:type="dxa"/>
            </w:tcMar>
          </w:tcPr>
          <w:p w14:paraId="4F3ADA93" w14:textId="77777777" w:rsidR="00BF3278" w:rsidRPr="00802F84" w:rsidRDefault="00BF3278" w:rsidP="00802F84">
            <w:pPr>
              <w:pStyle w:val="Pullout"/>
              <w:rPr>
                <w:i/>
              </w:rPr>
            </w:pPr>
            <w:r w:rsidRPr="00DB04FF">
              <w:rPr>
                <w:b/>
                <w:i/>
              </w:rPr>
              <w:t>Guidance:</w:t>
            </w:r>
            <w:r w:rsidRPr="00802F84">
              <w:rPr>
                <w:b/>
                <w:i/>
              </w:rPr>
              <w:t xml:space="preserve"> </w:t>
            </w:r>
            <w:r w:rsidRPr="00802F84">
              <w:rPr>
                <w:i/>
              </w:rPr>
              <w:t>A risk-</w:t>
            </w:r>
            <w:r w:rsidR="00F241B1">
              <w:rPr>
                <w:i/>
              </w:rPr>
              <w:t>informed</w:t>
            </w:r>
            <w:r w:rsidRPr="00802F84">
              <w:rPr>
                <w:i/>
              </w:rPr>
              <w:t xml:space="preserve"> approach satisfying the As Low As Reasonably Practica</w:t>
            </w:r>
            <w:r w:rsidR="00F241B1">
              <w:rPr>
                <w:i/>
              </w:rPr>
              <w:t>ble</w:t>
            </w:r>
            <w:r w:rsidRPr="00802F84">
              <w:rPr>
                <w:i/>
              </w:rPr>
              <w:t xml:space="preserve"> principle should be used if </w:t>
            </w:r>
            <w:r w:rsidR="00F92132">
              <w:rPr>
                <w:i/>
              </w:rPr>
              <w:t xml:space="preserve">meeting </w:t>
            </w:r>
            <w:r w:rsidRPr="00802F84">
              <w:rPr>
                <w:i/>
              </w:rPr>
              <w:t xml:space="preserve">the safety standards of a new dam </w:t>
            </w:r>
            <w:r w:rsidR="007552A2">
              <w:rPr>
                <w:i/>
              </w:rPr>
              <w:t>are</w:t>
            </w:r>
            <w:r w:rsidRPr="00802F84">
              <w:rPr>
                <w:i/>
              </w:rPr>
              <w:t xml:space="preserve"> either impractical or not feasible.</w:t>
            </w:r>
          </w:p>
          <w:p w14:paraId="1FE022C1" w14:textId="77777777" w:rsidR="00BF3278" w:rsidRPr="00802F84" w:rsidRDefault="00BF3278" w:rsidP="00802F84">
            <w:pPr>
              <w:pStyle w:val="Pullout"/>
              <w:rPr>
                <w:b/>
                <w:i/>
              </w:rPr>
            </w:pPr>
            <w:r w:rsidRPr="00802F84">
              <w:rPr>
                <w:i/>
              </w:rPr>
              <w:t>A systemic approach should be used to deliver ongoing risk reduction.</w:t>
            </w:r>
          </w:p>
        </w:tc>
      </w:tr>
    </w:tbl>
    <w:p w14:paraId="072A0DED" w14:textId="77777777" w:rsidR="00BF3278" w:rsidRPr="00802F84" w:rsidRDefault="00BF3278" w:rsidP="00BF3278">
      <w:pPr>
        <w:pStyle w:val="DSEBody"/>
        <w:spacing w:before="120"/>
        <w:rPr>
          <w:rFonts w:asciiTheme="minorHAnsi" w:hAnsiTheme="minorHAnsi" w:cstheme="minorHAnsi"/>
          <w:sz w:val="22"/>
          <w:szCs w:val="22"/>
        </w:rPr>
      </w:pPr>
      <w:r w:rsidRPr="00802F84">
        <w:rPr>
          <w:rFonts w:asciiTheme="minorHAnsi" w:hAnsiTheme="minorHAnsi" w:cstheme="minorHAnsi"/>
          <w:sz w:val="22"/>
          <w:szCs w:val="22"/>
        </w:rPr>
        <w:t xml:space="preserve">ANCOLD (2003a) states that a traditional or engineering standards based approach to dams engineering is one in which risks are controlled by following established rules for design events and loads, structural capacity, safety coefficients and defensive design measures. In order to meet engineering standards owners would need to demonstrate that their dam(s) meet current design practices for new dams. </w:t>
      </w:r>
    </w:p>
    <w:p w14:paraId="7364E5C8"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For some existing dams, meeting the standards of a new dam can be either impractical or not fe</w:t>
      </w:r>
      <w:r w:rsidR="00F241B1">
        <w:rPr>
          <w:rFonts w:asciiTheme="minorHAnsi" w:hAnsiTheme="minorHAnsi" w:cstheme="minorHAnsi"/>
          <w:sz w:val="22"/>
          <w:szCs w:val="22"/>
        </w:rPr>
        <w:t>asible. In these cases, a risk-informed</w:t>
      </w:r>
      <w:r w:rsidRPr="00802F84">
        <w:rPr>
          <w:rFonts w:asciiTheme="minorHAnsi" w:hAnsiTheme="minorHAnsi" w:cstheme="minorHAnsi"/>
          <w:sz w:val="22"/>
          <w:szCs w:val="22"/>
        </w:rPr>
        <w:t xml:space="preserve"> solution satisfying ALARP and using a systemic approach to ongoing risk reduction may be considered. </w:t>
      </w:r>
    </w:p>
    <w:p w14:paraId="00D01BB4" w14:textId="77777777" w:rsidR="00BF3278" w:rsidRPr="00802F84" w:rsidRDefault="00BF3278" w:rsidP="00BF3278">
      <w:pPr>
        <w:pStyle w:val="DSEHB"/>
        <w:numPr>
          <w:ilvl w:val="1"/>
          <w:numId w:val="24"/>
        </w:numPr>
        <w:rPr>
          <w:rFonts w:asciiTheme="minorHAnsi" w:hAnsiTheme="minorHAnsi" w:cstheme="minorHAnsi"/>
        </w:rPr>
      </w:pPr>
      <w:bookmarkStart w:id="42" w:name="_Toc326062388"/>
      <w:bookmarkStart w:id="43" w:name="_Toc409636305"/>
      <w:bookmarkStart w:id="44" w:name="_Toc409638063"/>
      <w:r w:rsidRPr="00802F84">
        <w:rPr>
          <w:rFonts w:asciiTheme="minorHAnsi" w:hAnsiTheme="minorHAnsi" w:cstheme="minorHAnsi"/>
        </w:rPr>
        <w:t>Considerations for very high consequence dams</w:t>
      </w:r>
      <w:bookmarkEnd w:id="42"/>
      <w:bookmarkEnd w:id="43"/>
      <w:bookmarkEnd w:id="44"/>
    </w:p>
    <w:tbl>
      <w:tblPr>
        <w:tblW w:w="0" w:type="auto"/>
        <w:tblInd w:w="227" w:type="dxa"/>
        <w:shd w:val="clear" w:color="auto" w:fill="DBE8F1"/>
        <w:tblLook w:val="0000" w:firstRow="0" w:lastRow="0" w:firstColumn="0" w:lastColumn="0" w:noHBand="0" w:noVBand="0"/>
      </w:tblPr>
      <w:tblGrid>
        <w:gridCol w:w="9639"/>
      </w:tblGrid>
      <w:tr w:rsidR="00BF3278" w14:paraId="455A6904" w14:textId="77777777" w:rsidTr="00802F84">
        <w:trPr>
          <w:trHeight w:val="993"/>
        </w:trPr>
        <w:tc>
          <w:tcPr>
            <w:tcW w:w="9639" w:type="dxa"/>
            <w:shd w:val="clear" w:color="auto" w:fill="DBE8F1"/>
            <w:tcMar>
              <w:top w:w="85" w:type="dxa"/>
              <w:left w:w="227" w:type="dxa"/>
              <w:right w:w="227" w:type="dxa"/>
            </w:tcMar>
          </w:tcPr>
          <w:p w14:paraId="4AC36730" w14:textId="77777777" w:rsidR="00BF3278" w:rsidRPr="00DB04FF" w:rsidRDefault="00BF3278" w:rsidP="00802F84">
            <w:pPr>
              <w:pStyle w:val="Pullout"/>
              <w:rPr>
                <w:i/>
              </w:rPr>
            </w:pPr>
            <w:r w:rsidRPr="00DB04FF">
              <w:rPr>
                <w:b/>
                <w:i/>
              </w:rPr>
              <w:t>Guidance:</w:t>
            </w:r>
            <w:r w:rsidRPr="00802F84">
              <w:rPr>
                <w:b/>
                <w:i/>
              </w:rPr>
              <w:t xml:space="preserve"> </w:t>
            </w:r>
            <w:r w:rsidRPr="00802F84">
              <w:rPr>
                <w:i/>
              </w:rPr>
              <w:t>Dam owners and managers should give additional attention to dams with Potential Life Loss greater than 100 lives and/or potential economic losses in excess of $1 Billion.</w:t>
            </w:r>
          </w:p>
        </w:tc>
      </w:tr>
    </w:tbl>
    <w:p w14:paraId="387B95D2" w14:textId="77777777" w:rsidR="00BF3278" w:rsidRPr="00802F84" w:rsidRDefault="00BF3278" w:rsidP="00BF3278">
      <w:pPr>
        <w:pStyle w:val="DSEBody"/>
        <w:spacing w:before="120"/>
        <w:rPr>
          <w:rFonts w:asciiTheme="minorHAnsi" w:hAnsiTheme="minorHAnsi" w:cstheme="minorHAnsi"/>
          <w:sz w:val="22"/>
          <w:szCs w:val="22"/>
        </w:rPr>
      </w:pPr>
      <w:r w:rsidRPr="00802F84">
        <w:rPr>
          <w:rFonts w:asciiTheme="minorHAnsi" w:hAnsiTheme="minorHAnsi" w:cstheme="minorHAnsi"/>
          <w:sz w:val="22"/>
          <w:szCs w:val="22"/>
        </w:rPr>
        <w:t xml:space="preserve">In Victoria there are </w:t>
      </w:r>
      <w:r w:rsidR="00F241B1">
        <w:rPr>
          <w:rFonts w:asciiTheme="minorHAnsi" w:hAnsiTheme="minorHAnsi" w:cstheme="minorHAnsi"/>
          <w:sz w:val="22"/>
          <w:szCs w:val="22"/>
        </w:rPr>
        <w:t xml:space="preserve">approximately </w:t>
      </w:r>
      <w:r w:rsidRPr="00802F84">
        <w:rPr>
          <w:rFonts w:asciiTheme="minorHAnsi" w:hAnsiTheme="minorHAnsi" w:cstheme="minorHAnsi"/>
          <w:sz w:val="22"/>
          <w:szCs w:val="22"/>
        </w:rPr>
        <w:t xml:space="preserve">twenty dams that have a potential loss of life in excess of 100 and/or </w:t>
      </w:r>
      <w:r w:rsidR="00966EF2" w:rsidRPr="00E25833">
        <w:rPr>
          <w:rFonts w:asciiTheme="minorHAnsi" w:hAnsiTheme="minorHAnsi" w:cstheme="minorHAnsi"/>
          <w:sz w:val="22"/>
          <w:szCs w:val="22"/>
        </w:rPr>
        <w:t xml:space="preserve">can </w:t>
      </w:r>
      <w:r w:rsidRPr="00E25833">
        <w:rPr>
          <w:rFonts w:asciiTheme="minorHAnsi" w:hAnsiTheme="minorHAnsi" w:cstheme="minorHAnsi"/>
          <w:sz w:val="22"/>
          <w:szCs w:val="22"/>
        </w:rPr>
        <w:t xml:space="preserve">cause </w:t>
      </w:r>
      <w:r w:rsidRPr="00802F84">
        <w:rPr>
          <w:rFonts w:asciiTheme="minorHAnsi" w:hAnsiTheme="minorHAnsi" w:cstheme="minorHAnsi"/>
          <w:sz w:val="22"/>
          <w:szCs w:val="22"/>
        </w:rPr>
        <w:t xml:space="preserve">economic loss in excess of $1 Billion. </w:t>
      </w:r>
    </w:p>
    <w:p w14:paraId="782F6B2F"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sz w:val="22"/>
          <w:szCs w:val="22"/>
        </w:rPr>
        <w:t xml:space="preserve">Owners of these </w:t>
      </w:r>
      <w:r w:rsidRPr="00F241B1">
        <w:rPr>
          <w:rFonts w:asciiTheme="minorHAnsi" w:hAnsiTheme="minorHAnsi" w:cstheme="minorHAnsi"/>
          <w:sz w:val="22"/>
          <w:szCs w:val="22"/>
        </w:rPr>
        <w:t xml:space="preserve">dams </w:t>
      </w:r>
      <w:r w:rsidR="00E02924" w:rsidRPr="00F241B1">
        <w:rPr>
          <w:rFonts w:asciiTheme="minorHAnsi" w:hAnsiTheme="minorHAnsi" w:cstheme="minorHAnsi"/>
          <w:sz w:val="22"/>
          <w:szCs w:val="22"/>
        </w:rPr>
        <w:t xml:space="preserve">should </w:t>
      </w:r>
      <w:r w:rsidRPr="00802F84">
        <w:rPr>
          <w:rFonts w:asciiTheme="minorHAnsi" w:hAnsiTheme="minorHAnsi" w:cstheme="minorHAnsi"/>
          <w:sz w:val="22"/>
          <w:szCs w:val="22"/>
        </w:rPr>
        <w:t>give particular attention to:</w:t>
      </w:r>
    </w:p>
    <w:p w14:paraId="4E2FD85E" w14:textId="77777777" w:rsidR="00BF3278" w:rsidRPr="00802F84" w:rsidRDefault="00BF3278" w:rsidP="00BF3278">
      <w:pPr>
        <w:pStyle w:val="DSEBullet"/>
        <w:numPr>
          <w:ilvl w:val="0"/>
          <w:numId w:val="1"/>
        </w:numPr>
        <w:rPr>
          <w:rFonts w:asciiTheme="minorHAnsi" w:hAnsiTheme="minorHAnsi" w:cstheme="minorHAnsi"/>
          <w:sz w:val="22"/>
          <w:szCs w:val="22"/>
        </w:rPr>
      </w:pPr>
      <w:r w:rsidRPr="00802F84">
        <w:rPr>
          <w:rFonts w:asciiTheme="minorHAnsi" w:hAnsiTheme="minorHAnsi" w:cstheme="minorHAnsi"/>
          <w:sz w:val="22"/>
          <w:szCs w:val="22"/>
        </w:rPr>
        <w:t>the rigour of the risk assessment methodology</w:t>
      </w:r>
      <w:r w:rsidR="00F241B1">
        <w:rPr>
          <w:rFonts w:asciiTheme="minorHAnsi" w:hAnsiTheme="minorHAnsi" w:cstheme="minorHAnsi"/>
          <w:sz w:val="22"/>
          <w:szCs w:val="22"/>
        </w:rPr>
        <w:t>, including the application of the ALARP principle</w:t>
      </w:r>
      <w:r w:rsidRPr="00802F84">
        <w:rPr>
          <w:rFonts w:asciiTheme="minorHAnsi" w:hAnsiTheme="minorHAnsi" w:cstheme="minorHAnsi"/>
          <w:sz w:val="22"/>
          <w:szCs w:val="22"/>
        </w:rPr>
        <w:t>;</w:t>
      </w:r>
    </w:p>
    <w:p w14:paraId="1C8C7660" w14:textId="77777777" w:rsidR="00BF3278" w:rsidRPr="00802F84" w:rsidRDefault="00BF3278" w:rsidP="00BF3278">
      <w:pPr>
        <w:pStyle w:val="DSEBullet"/>
        <w:numPr>
          <w:ilvl w:val="0"/>
          <w:numId w:val="1"/>
        </w:numPr>
        <w:rPr>
          <w:rFonts w:asciiTheme="minorHAnsi" w:hAnsiTheme="minorHAnsi" w:cstheme="minorHAnsi"/>
          <w:sz w:val="22"/>
          <w:szCs w:val="22"/>
        </w:rPr>
      </w:pPr>
      <w:r w:rsidRPr="00802F84">
        <w:rPr>
          <w:rFonts w:asciiTheme="minorHAnsi" w:hAnsiTheme="minorHAnsi" w:cstheme="minorHAnsi"/>
          <w:sz w:val="22"/>
          <w:szCs w:val="22"/>
        </w:rPr>
        <w:t>extent of risk reduction works;</w:t>
      </w:r>
    </w:p>
    <w:p w14:paraId="53A60DC0" w14:textId="77777777" w:rsidR="00BF3278" w:rsidRPr="00802F84" w:rsidRDefault="00BF3278" w:rsidP="00BF3278">
      <w:pPr>
        <w:pStyle w:val="DSEBullet"/>
        <w:numPr>
          <w:ilvl w:val="0"/>
          <w:numId w:val="1"/>
        </w:numPr>
        <w:rPr>
          <w:rFonts w:asciiTheme="minorHAnsi" w:hAnsiTheme="minorHAnsi" w:cstheme="minorHAnsi"/>
          <w:sz w:val="22"/>
          <w:szCs w:val="22"/>
        </w:rPr>
      </w:pPr>
      <w:r w:rsidRPr="00802F84">
        <w:rPr>
          <w:rFonts w:asciiTheme="minorHAnsi" w:hAnsiTheme="minorHAnsi" w:cstheme="minorHAnsi"/>
          <w:sz w:val="22"/>
          <w:szCs w:val="22"/>
        </w:rPr>
        <w:t>implementa</w:t>
      </w:r>
      <w:r w:rsidR="005B40BA">
        <w:rPr>
          <w:rFonts w:asciiTheme="minorHAnsi" w:hAnsiTheme="minorHAnsi" w:cstheme="minorHAnsi"/>
          <w:sz w:val="22"/>
          <w:szCs w:val="22"/>
        </w:rPr>
        <w:t xml:space="preserve">tion sequencing and timing; </w:t>
      </w:r>
    </w:p>
    <w:p w14:paraId="246A6687" w14:textId="77777777" w:rsidR="005B40BA" w:rsidRDefault="00BF3278" w:rsidP="00BF3278">
      <w:pPr>
        <w:pStyle w:val="DSEBullet"/>
        <w:numPr>
          <w:ilvl w:val="0"/>
          <w:numId w:val="1"/>
        </w:numPr>
        <w:rPr>
          <w:rFonts w:asciiTheme="minorHAnsi" w:hAnsiTheme="minorHAnsi" w:cstheme="minorHAnsi"/>
          <w:sz w:val="22"/>
          <w:szCs w:val="22"/>
        </w:rPr>
      </w:pPr>
      <w:r w:rsidRPr="00802F84">
        <w:rPr>
          <w:rFonts w:asciiTheme="minorHAnsi" w:hAnsiTheme="minorHAnsi" w:cstheme="minorHAnsi"/>
          <w:sz w:val="22"/>
          <w:szCs w:val="22"/>
        </w:rPr>
        <w:t>the feasibility of satisfying traditional engineering standards</w:t>
      </w:r>
      <w:r w:rsidR="005B40BA">
        <w:rPr>
          <w:rFonts w:asciiTheme="minorHAnsi" w:hAnsiTheme="minorHAnsi" w:cstheme="minorHAnsi"/>
          <w:sz w:val="22"/>
          <w:szCs w:val="22"/>
        </w:rPr>
        <w:t>; and</w:t>
      </w:r>
    </w:p>
    <w:p w14:paraId="20EC127A" w14:textId="77777777" w:rsidR="00BF3278" w:rsidRPr="00802F84" w:rsidRDefault="005B40BA" w:rsidP="00BF3278">
      <w:pPr>
        <w:pStyle w:val="DSEBullet"/>
        <w:numPr>
          <w:ilvl w:val="0"/>
          <w:numId w:val="1"/>
        </w:numPr>
        <w:rPr>
          <w:rFonts w:asciiTheme="minorHAnsi" w:hAnsiTheme="minorHAnsi" w:cstheme="minorHAnsi"/>
          <w:sz w:val="22"/>
          <w:szCs w:val="22"/>
        </w:rPr>
      </w:pPr>
      <w:r>
        <w:rPr>
          <w:rFonts w:asciiTheme="minorHAnsi" w:hAnsiTheme="minorHAnsi" w:cstheme="minorHAnsi"/>
          <w:sz w:val="22"/>
          <w:szCs w:val="22"/>
        </w:rPr>
        <w:t>societal concerns (see section 5.5)</w:t>
      </w:r>
      <w:r w:rsidR="00BF3278" w:rsidRPr="00802F84">
        <w:rPr>
          <w:rFonts w:asciiTheme="minorHAnsi" w:hAnsiTheme="minorHAnsi" w:cstheme="minorHAnsi"/>
          <w:sz w:val="22"/>
          <w:szCs w:val="22"/>
        </w:rPr>
        <w:t xml:space="preserve">.  </w:t>
      </w:r>
    </w:p>
    <w:p w14:paraId="1B8D8619" w14:textId="77777777" w:rsidR="00BF3278" w:rsidRPr="00802F84" w:rsidRDefault="00BF3278" w:rsidP="00BF3278">
      <w:pPr>
        <w:pStyle w:val="DSEBody"/>
        <w:rPr>
          <w:rFonts w:asciiTheme="minorHAnsi" w:hAnsiTheme="minorHAnsi" w:cstheme="minorHAnsi"/>
          <w:sz w:val="22"/>
          <w:szCs w:val="22"/>
        </w:rPr>
      </w:pPr>
      <w:r w:rsidRPr="00802F84">
        <w:rPr>
          <w:rFonts w:asciiTheme="minorHAnsi" w:hAnsiTheme="minorHAnsi" w:cstheme="minorHAnsi"/>
          <w:noProof/>
          <w:sz w:val="22"/>
          <w:szCs w:val="22"/>
          <w:lang w:eastAsia="en-AU"/>
        </w:rPr>
        <mc:AlternateContent>
          <mc:Choice Requires="wps">
            <w:drawing>
              <wp:anchor distT="0" distB="0" distL="114300" distR="114300" simplePos="0" relativeHeight="251661312" behindDoc="0" locked="0" layoutInCell="1" allowOverlap="1" wp14:anchorId="6E7E094C" wp14:editId="7437A523">
                <wp:simplePos x="0" y="0"/>
                <wp:positionH relativeFrom="column">
                  <wp:posOffset>0</wp:posOffset>
                </wp:positionH>
                <wp:positionV relativeFrom="page">
                  <wp:posOffset>10801350</wp:posOffset>
                </wp:positionV>
                <wp:extent cx="5397500" cy="720090"/>
                <wp:effectExtent l="72390" t="76200" r="6985"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720090"/>
                        </a:xfrm>
                        <a:prstGeom prst="rect">
                          <a:avLst/>
                        </a:prstGeom>
                        <a:gradFill rotWithShape="1">
                          <a:gsLst>
                            <a:gs pos="0">
                              <a:srgbClr val="92CDDC"/>
                            </a:gs>
                            <a:gs pos="100000">
                              <a:srgbClr val="92CDDC">
                                <a:gamma/>
                                <a:tint val="50196"/>
                                <a:invGamma/>
                              </a:srgbClr>
                            </a:gs>
                          </a:gsLst>
                          <a:lin ang="5400000" scaled="1"/>
                        </a:gradFill>
                        <a:ln w="6350" algn="ctr">
                          <a:solidFill>
                            <a:srgbClr val="7E8083"/>
                          </a:solidFill>
                          <a:miter lim="800000"/>
                          <a:headEnd/>
                          <a:tailEnd/>
                        </a:ln>
                        <a:effectLst>
                          <a:outerShdw dist="107763" dir="13500000" algn="ctr" rotWithShape="0">
                            <a:srgbClr val="8C8682">
                              <a:alpha val="50000"/>
                            </a:srgbClr>
                          </a:outerShdw>
                        </a:effectLst>
                      </wps:spPr>
                      <wps:txbx>
                        <w:txbxContent>
                          <w:p w14:paraId="382FEF9A" w14:textId="77777777" w:rsidR="008319A5" w:rsidRPr="00C9782A" w:rsidRDefault="008319A5" w:rsidP="00BF3278">
                            <w:pPr>
                              <w:jc w:val="both"/>
                              <w:rPr>
                                <w:rFonts w:ascii="Arial" w:hAnsi="Arial" w:cs="Arial"/>
                                <w:sz w:val="18"/>
                                <w:szCs w:val="18"/>
                              </w:rPr>
                            </w:pPr>
                            <w:r w:rsidRPr="00C9782A">
                              <w:rPr>
                                <w:rFonts w:ascii="Arial" w:hAnsi="Arial" w:cs="Arial"/>
                                <w:b/>
                                <w:i/>
                                <w:iCs/>
                                <w:sz w:val="18"/>
                                <w:szCs w:val="18"/>
                              </w:rPr>
                              <w:t xml:space="preserve">Guidance: </w:t>
                            </w:r>
                            <w:r w:rsidRPr="00C9782A">
                              <w:rPr>
                                <w:rFonts w:ascii="Arial" w:hAnsi="Arial" w:cs="Arial"/>
                                <w:i/>
                                <w:iCs/>
                                <w:sz w:val="18"/>
                                <w:szCs w:val="18"/>
                              </w:rPr>
                              <w:t>A risk-based approach satisfying the As Low As Reasonably Practical principle should be used if the safety standards of a new dam are either impractical or not feasible,</w:t>
                            </w:r>
                          </w:p>
                          <w:p w14:paraId="2207C1B0" w14:textId="77777777" w:rsidR="008319A5" w:rsidRPr="00C9782A" w:rsidRDefault="008319A5" w:rsidP="00BF3278">
                            <w:pPr>
                              <w:jc w:val="both"/>
                              <w:rPr>
                                <w:rFonts w:ascii="Arial" w:hAnsi="Arial" w:cs="Arial"/>
                                <w:sz w:val="18"/>
                                <w:szCs w:val="18"/>
                              </w:rPr>
                            </w:pPr>
                            <w:r w:rsidRPr="00C9782A">
                              <w:rPr>
                                <w:rFonts w:ascii="Arial" w:hAnsi="Arial" w:cs="Arial"/>
                                <w:i/>
                                <w:iCs/>
                                <w:sz w:val="18"/>
                                <w:szCs w:val="18"/>
                              </w:rPr>
                              <w:t>A systemic approach should be used to deliver ongoing risk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094C" id="Text Box 7" o:spid="_x0000_s1027" type="#_x0000_t202" style="position:absolute;margin-left:0;margin-top:850.5pt;width:42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" fillcolor="#92cddc" strokecolor="#7e8083" strokeweight=".5pt">
                <v:fill color2="#c8e6ed" rotate="t" focus="100%" type="gradient"/>
                <v:shadow on="t" color="#8c8682" opacity=".5" offset="-6pt,-6pt"/>
                <v:textbox>
                  <w:txbxContent>
                    <w:p w14:paraId="382FEF9A" w14:textId="77777777" w:rsidR="008319A5" w:rsidRPr="00C9782A" w:rsidRDefault="008319A5" w:rsidP="00BF3278">
                      <w:pPr>
                        <w:jc w:val="both"/>
                        <w:rPr>
                          <w:rFonts w:ascii="Arial" w:hAnsi="Arial" w:cs="Arial"/>
                          <w:sz w:val="18"/>
                          <w:szCs w:val="18"/>
                        </w:rPr>
                      </w:pPr>
                      <w:r w:rsidRPr="00C9782A">
                        <w:rPr>
                          <w:rFonts w:ascii="Arial" w:hAnsi="Arial" w:cs="Arial"/>
                          <w:b/>
                          <w:i/>
                          <w:iCs/>
                          <w:sz w:val="18"/>
                          <w:szCs w:val="18"/>
                        </w:rPr>
                        <w:t xml:space="preserve">Guidance: </w:t>
                      </w:r>
                      <w:r w:rsidRPr="00C9782A">
                        <w:rPr>
                          <w:rFonts w:ascii="Arial" w:hAnsi="Arial" w:cs="Arial"/>
                          <w:i/>
                          <w:iCs/>
                          <w:sz w:val="18"/>
                          <w:szCs w:val="18"/>
                        </w:rPr>
                        <w:t>A risk-based approach satisfying the As Low As Reasonably Practical principle should be used if the safety standards of a new dam are either impractical or not feasible,</w:t>
                      </w:r>
                    </w:p>
                    <w:p w14:paraId="2207C1B0" w14:textId="77777777" w:rsidR="008319A5" w:rsidRPr="00C9782A" w:rsidRDefault="008319A5" w:rsidP="00BF3278">
                      <w:pPr>
                        <w:jc w:val="both"/>
                        <w:rPr>
                          <w:rFonts w:ascii="Arial" w:hAnsi="Arial" w:cs="Arial"/>
                          <w:sz w:val="18"/>
                          <w:szCs w:val="18"/>
                        </w:rPr>
                      </w:pPr>
                      <w:r w:rsidRPr="00C9782A">
                        <w:rPr>
                          <w:rFonts w:ascii="Arial" w:hAnsi="Arial" w:cs="Arial"/>
                          <w:i/>
                          <w:iCs/>
                          <w:sz w:val="18"/>
                          <w:szCs w:val="18"/>
                        </w:rPr>
                        <w:t>A systemic approach should be used to deliver ongoing risk reduction.</w:t>
                      </w:r>
                    </w:p>
                  </w:txbxContent>
                </v:textbox>
                <w10:wrap anchory="page"/>
              </v:shape>
            </w:pict>
          </mc:Fallback>
        </mc:AlternateContent>
      </w:r>
      <w:r w:rsidRPr="00802F84">
        <w:rPr>
          <w:rFonts w:asciiTheme="minorHAnsi" w:hAnsiTheme="minorHAnsi" w:cstheme="minorHAnsi"/>
          <w:sz w:val="22"/>
          <w:szCs w:val="22"/>
        </w:rPr>
        <w:t xml:space="preserve">The annual </w:t>
      </w:r>
      <w:r w:rsidR="00966EF2">
        <w:rPr>
          <w:rFonts w:asciiTheme="minorHAnsi" w:hAnsiTheme="minorHAnsi" w:cstheme="minorHAnsi"/>
          <w:sz w:val="22"/>
          <w:szCs w:val="22"/>
        </w:rPr>
        <w:t xml:space="preserve">dam safety report submitted to </w:t>
      </w:r>
      <w:r w:rsidR="00966EF2" w:rsidRPr="00F241B1">
        <w:rPr>
          <w:rFonts w:asciiTheme="minorHAnsi" w:hAnsiTheme="minorHAnsi" w:cstheme="minorHAnsi"/>
          <w:sz w:val="22"/>
          <w:szCs w:val="22"/>
        </w:rPr>
        <w:t>the Department</w:t>
      </w:r>
      <w:r w:rsidRPr="00F241B1">
        <w:rPr>
          <w:rFonts w:asciiTheme="minorHAnsi" w:hAnsiTheme="minorHAnsi" w:cstheme="minorHAnsi"/>
          <w:sz w:val="22"/>
          <w:szCs w:val="22"/>
        </w:rPr>
        <w:t xml:space="preserve"> by water corporations </w:t>
      </w:r>
      <w:r w:rsidR="00E02924" w:rsidRPr="00F241B1">
        <w:rPr>
          <w:rFonts w:asciiTheme="minorHAnsi" w:hAnsiTheme="minorHAnsi" w:cstheme="minorHAnsi"/>
          <w:sz w:val="22"/>
          <w:szCs w:val="22"/>
        </w:rPr>
        <w:t xml:space="preserve">should </w:t>
      </w:r>
      <w:r w:rsidRPr="00F241B1">
        <w:rPr>
          <w:rFonts w:asciiTheme="minorHAnsi" w:hAnsiTheme="minorHAnsi" w:cstheme="minorHAnsi"/>
          <w:sz w:val="22"/>
          <w:szCs w:val="22"/>
        </w:rPr>
        <w:t xml:space="preserve">provide </w:t>
      </w:r>
      <w:r w:rsidRPr="00802F84">
        <w:rPr>
          <w:rFonts w:asciiTheme="minorHAnsi" w:hAnsiTheme="minorHAnsi" w:cstheme="minorHAnsi"/>
          <w:sz w:val="22"/>
          <w:szCs w:val="22"/>
        </w:rPr>
        <w:t xml:space="preserve">comprehensive and up to date information on these dams. </w:t>
      </w:r>
    </w:p>
    <w:p w14:paraId="1F5E3444" w14:textId="77777777" w:rsidR="00BF3278" w:rsidRPr="00BF3278" w:rsidRDefault="00BF3278" w:rsidP="00BF3278">
      <w:pPr>
        <w:pStyle w:val="DSEBody"/>
        <w:rPr>
          <w:lang w:val="en-US"/>
        </w:rPr>
      </w:pPr>
    </w:p>
    <w:p w14:paraId="7C07DD9B" w14:textId="77777777" w:rsidR="00AA6BC1" w:rsidRDefault="00AA6BC1" w:rsidP="00376C2C">
      <w:pPr>
        <w:pStyle w:val="DSEHA"/>
        <w:sectPr w:rsidR="00AA6BC1" w:rsidSect="009D394F">
          <w:pgSz w:w="11907" w:h="16840" w:code="9"/>
          <w:pgMar w:top="680" w:right="1134" w:bottom="680" w:left="1134" w:header="709" w:footer="567" w:gutter="0"/>
          <w:cols w:space="708"/>
          <w:formProt w:val="0"/>
          <w:titlePg/>
          <w:docGrid w:linePitch="360"/>
        </w:sectPr>
      </w:pPr>
    </w:p>
    <w:p w14:paraId="54CD7965" w14:textId="77777777" w:rsidR="00B53C2A" w:rsidRPr="00B53C2A" w:rsidRDefault="00B53C2A" w:rsidP="00B53C2A">
      <w:pPr>
        <w:pStyle w:val="DSEHA"/>
        <w:numPr>
          <w:ilvl w:val="0"/>
          <w:numId w:val="24"/>
        </w:numPr>
        <w:rPr>
          <w:rFonts w:asciiTheme="minorHAnsi" w:hAnsiTheme="minorHAnsi" w:cstheme="minorHAnsi"/>
        </w:rPr>
      </w:pPr>
      <w:bookmarkStart w:id="45" w:name="_Toc326062389"/>
      <w:bookmarkStart w:id="46" w:name="_Toc409636306"/>
      <w:bookmarkStart w:id="47" w:name="_Toc409638064"/>
      <w:r w:rsidRPr="00B53C2A">
        <w:rPr>
          <w:rFonts w:asciiTheme="minorHAnsi" w:hAnsiTheme="minorHAnsi" w:cstheme="minorHAnsi"/>
        </w:rPr>
        <w:lastRenderedPageBreak/>
        <w:t xml:space="preserve">Risk </w:t>
      </w:r>
      <w:r w:rsidR="00E709F7" w:rsidRPr="00E25833">
        <w:rPr>
          <w:rFonts w:asciiTheme="minorHAnsi" w:hAnsiTheme="minorHAnsi" w:cstheme="minorHAnsi"/>
        </w:rPr>
        <w:t>Management</w:t>
      </w:r>
      <w:r w:rsidRPr="00E25833">
        <w:rPr>
          <w:rFonts w:asciiTheme="minorHAnsi" w:hAnsiTheme="minorHAnsi" w:cstheme="minorHAnsi"/>
          <w:color w:val="auto"/>
        </w:rPr>
        <w:t xml:space="preserve"> </w:t>
      </w:r>
      <w:r w:rsidRPr="00B53C2A">
        <w:rPr>
          <w:rFonts w:asciiTheme="minorHAnsi" w:hAnsiTheme="minorHAnsi" w:cstheme="minorHAnsi"/>
        </w:rPr>
        <w:t>Process and Roles</w:t>
      </w:r>
      <w:bookmarkEnd w:id="45"/>
      <w:bookmarkEnd w:id="46"/>
      <w:bookmarkEnd w:id="47"/>
    </w:p>
    <w:p w14:paraId="69B6FBB8" w14:textId="77777777" w:rsidR="00B53C2A" w:rsidRDefault="00B53C2A" w:rsidP="00B53C2A">
      <w:pPr>
        <w:pStyle w:val="DSEHB"/>
        <w:numPr>
          <w:ilvl w:val="1"/>
          <w:numId w:val="24"/>
        </w:numPr>
        <w:rPr>
          <w:rFonts w:asciiTheme="minorHAnsi" w:hAnsiTheme="minorHAnsi" w:cstheme="minorHAnsi"/>
        </w:rPr>
      </w:pPr>
      <w:bookmarkStart w:id="48" w:name="_Toc326062390"/>
      <w:bookmarkStart w:id="49" w:name="_Toc409636307"/>
      <w:bookmarkStart w:id="50" w:name="_Toc409638065"/>
      <w:r w:rsidRPr="00B53C2A">
        <w:rPr>
          <w:rFonts w:asciiTheme="minorHAnsi" w:hAnsiTheme="minorHAnsi" w:cstheme="minorHAnsi"/>
        </w:rPr>
        <w:t>Holistic risk assessment</w:t>
      </w:r>
      <w:bookmarkEnd w:id="48"/>
      <w:bookmarkEnd w:id="49"/>
      <w:bookmarkEnd w:id="50"/>
    </w:p>
    <w:tbl>
      <w:tblPr>
        <w:tblW w:w="0" w:type="auto"/>
        <w:tblInd w:w="227" w:type="dxa"/>
        <w:shd w:val="clear" w:color="auto" w:fill="DBE8F1"/>
        <w:tblLook w:val="0000" w:firstRow="0" w:lastRow="0" w:firstColumn="0" w:lastColumn="0" w:noHBand="0" w:noVBand="0"/>
      </w:tblPr>
      <w:tblGrid>
        <w:gridCol w:w="9639"/>
      </w:tblGrid>
      <w:tr w:rsidR="00B53C2A" w14:paraId="58A9D9C9" w14:textId="77777777" w:rsidTr="00EF3DCA">
        <w:trPr>
          <w:trHeight w:val="993"/>
        </w:trPr>
        <w:tc>
          <w:tcPr>
            <w:tcW w:w="9639" w:type="dxa"/>
            <w:shd w:val="clear" w:color="auto" w:fill="DBE8F1"/>
            <w:tcMar>
              <w:top w:w="85" w:type="dxa"/>
              <w:left w:w="227" w:type="dxa"/>
              <w:right w:w="227" w:type="dxa"/>
            </w:tcMar>
          </w:tcPr>
          <w:p w14:paraId="2BE3AE7E" w14:textId="77777777" w:rsidR="00B53C2A" w:rsidRPr="00DB04FF" w:rsidRDefault="00B53C2A" w:rsidP="00EF3DCA">
            <w:pPr>
              <w:pStyle w:val="Pullout"/>
              <w:rPr>
                <w:i/>
              </w:rPr>
            </w:pPr>
            <w:r w:rsidRPr="00DB04FF">
              <w:rPr>
                <w:b/>
                <w:i/>
              </w:rPr>
              <w:t>Guidance:</w:t>
            </w:r>
            <w:r w:rsidRPr="00B53C2A">
              <w:rPr>
                <w:b/>
                <w:i/>
              </w:rPr>
              <w:t xml:space="preserve"> </w:t>
            </w:r>
            <w:r w:rsidRPr="00B53C2A">
              <w:rPr>
                <w:i/>
              </w:rPr>
              <w:t>Dam owners and managers should</w:t>
            </w:r>
            <w:r w:rsidRPr="00B53C2A" w:rsidDel="003C61AE">
              <w:rPr>
                <w:i/>
              </w:rPr>
              <w:t xml:space="preserve"> </w:t>
            </w:r>
            <w:r w:rsidRPr="00B53C2A">
              <w:rPr>
                <w:i/>
              </w:rPr>
              <w:t>develop and implement appropriate plans, systems and processes that have regard to the ISO 31000:2009 Risk Management Standard and complemented by the ANCOLD risk assessment processes.</w:t>
            </w:r>
          </w:p>
        </w:tc>
      </w:tr>
    </w:tbl>
    <w:p w14:paraId="0714CED6"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Dam owners and managers should develop and implement appropriate plans, systems and processes that have regard to the ISO 31000:2009 Risk Management Standard, to ensure that risks to their assets or services are identified, assessed, prioritised and managed.  This approach provides an enterprise view of risk. It should be complemented by the dam safety risk assessment process advocated by ANCOLD which focuses on life safety and economic risk. Both the enterprise and the ANCOLD approaches to risk assessment will inform owner decisions regarding prioritisation of risk reduction measures to tolerable levels.     </w:t>
      </w:r>
    </w:p>
    <w:p w14:paraId="444FA0EA" w14:textId="77777777" w:rsidR="00B53C2A" w:rsidRDefault="00B53C2A" w:rsidP="00B53C2A">
      <w:pPr>
        <w:pStyle w:val="DSEHB"/>
        <w:numPr>
          <w:ilvl w:val="1"/>
          <w:numId w:val="24"/>
        </w:numPr>
        <w:rPr>
          <w:rFonts w:asciiTheme="minorHAnsi" w:hAnsiTheme="minorHAnsi" w:cstheme="minorHAnsi"/>
        </w:rPr>
      </w:pPr>
      <w:bookmarkStart w:id="51" w:name="_Toc326062391"/>
      <w:bookmarkStart w:id="52" w:name="_Toc409636308"/>
      <w:bookmarkStart w:id="53" w:name="_Toc409638066"/>
      <w:r w:rsidRPr="00B53C2A">
        <w:rPr>
          <w:rFonts w:asciiTheme="minorHAnsi" w:hAnsiTheme="minorHAnsi" w:cstheme="minorHAnsi"/>
        </w:rPr>
        <w:t xml:space="preserve">Risk </w:t>
      </w:r>
      <w:r w:rsidR="00E709F7" w:rsidRPr="00E25833">
        <w:rPr>
          <w:rFonts w:asciiTheme="minorHAnsi" w:hAnsiTheme="minorHAnsi" w:cstheme="minorHAnsi"/>
        </w:rPr>
        <w:t>management</w:t>
      </w:r>
      <w:r w:rsidRPr="00B53C2A">
        <w:rPr>
          <w:rFonts w:asciiTheme="minorHAnsi" w:hAnsiTheme="minorHAnsi" w:cstheme="minorHAnsi"/>
        </w:rPr>
        <w:t xml:space="preserve"> role clarity</w:t>
      </w:r>
      <w:bookmarkEnd w:id="51"/>
      <w:bookmarkEnd w:id="52"/>
      <w:bookmarkEnd w:id="53"/>
    </w:p>
    <w:tbl>
      <w:tblPr>
        <w:tblW w:w="0" w:type="auto"/>
        <w:tblInd w:w="227" w:type="dxa"/>
        <w:shd w:val="clear" w:color="auto" w:fill="DBE8F1"/>
        <w:tblLook w:val="0000" w:firstRow="0" w:lastRow="0" w:firstColumn="0" w:lastColumn="0" w:noHBand="0" w:noVBand="0"/>
      </w:tblPr>
      <w:tblGrid>
        <w:gridCol w:w="9639"/>
      </w:tblGrid>
      <w:tr w:rsidR="00B53C2A" w14:paraId="619D3388" w14:textId="77777777" w:rsidTr="00EF3DCA">
        <w:trPr>
          <w:trHeight w:val="993"/>
        </w:trPr>
        <w:tc>
          <w:tcPr>
            <w:tcW w:w="9639" w:type="dxa"/>
            <w:shd w:val="clear" w:color="auto" w:fill="DBE8F1"/>
            <w:tcMar>
              <w:top w:w="85" w:type="dxa"/>
              <w:left w:w="227" w:type="dxa"/>
              <w:right w:w="227" w:type="dxa"/>
            </w:tcMar>
          </w:tcPr>
          <w:p w14:paraId="3DDCFB30" w14:textId="77777777" w:rsidR="00B53C2A" w:rsidRPr="00DB04FF" w:rsidRDefault="00B53C2A" w:rsidP="00EF3DCA">
            <w:pPr>
              <w:pStyle w:val="Pullout"/>
              <w:rPr>
                <w:i/>
              </w:rPr>
            </w:pPr>
            <w:r w:rsidRPr="00DB04FF">
              <w:rPr>
                <w:b/>
                <w:i/>
              </w:rPr>
              <w:t>Guidance:</w:t>
            </w:r>
            <w:r w:rsidRPr="00B53C2A">
              <w:rPr>
                <w:b/>
                <w:i/>
              </w:rPr>
              <w:t xml:space="preserve"> </w:t>
            </w:r>
            <w:r w:rsidRPr="00B53C2A">
              <w:rPr>
                <w:i/>
              </w:rPr>
              <w:t>Dam owners and managers should clearly define the roles of the various participants in the dam safety risk assessment and investment process.</w:t>
            </w:r>
          </w:p>
        </w:tc>
      </w:tr>
    </w:tbl>
    <w:p w14:paraId="66CED31A"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It is important to have a clear understanding of roles of the various participants involved in the risk assessment process. Guidance on the risk </w:t>
      </w:r>
      <w:r w:rsidRPr="00E25833">
        <w:rPr>
          <w:rFonts w:asciiTheme="minorHAnsi" w:hAnsiTheme="minorHAnsi" w:cstheme="minorHAnsi"/>
          <w:sz w:val="22"/>
          <w:szCs w:val="22"/>
        </w:rPr>
        <w:t>assessment</w:t>
      </w:r>
      <w:r w:rsidRPr="00B53C2A">
        <w:rPr>
          <w:rFonts w:asciiTheme="minorHAnsi" w:hAnsiTheme="minorHAnsi" w:cstheme="minorHAnsi"/>
          <w:sz w:val="22"/>
          <w:szCs w:val="22"/>
        </w:rPr>
        <w:t xml:space="preserve"> process and the roles of identified participants is provided in ANCOLD (2003a), and further illustrated in Figure 1.</w:t>
      </w:r>
    </w:p>
    <w:p w14:paraId="27857F76"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The participants identified within the ANCOLD Guidelines (2003a) include:</w:t>
      </w:r>
    </w:p>
    <w:p w14:paraId="4777A4BD" w14:textId="77777777" w:rsidR="00B53C2A" w:rsidRPr="00B53C2A" w:rsidRDefault="00B53C2A" w:rsidP="00B53C2A">
      <w:pPr>
        <w:pStyle w:val="DSEBullet"/>
        <w:numPr>
          <w:ilvl w:val="0"/>
          <w:numId w:val="1"/>
        </w:numPr>
        <w:rPr>
          <w:rFonts w:asciiTheme="minorHAnsi" w:hAnsiTheme="minorHAnsi" w:cstheme="minorHAnsi"/>
          <w:sz w:val="22"/>
          <w:szCs w:val="22"/>
        </w:rPr>
      </w:pPr>
      <w:r w:rsidRPr="00B53C2A">
        <w:rPr>
          <w:rFonts w:asciiTheme="minorHAnsi" w:hAnsiTheme="minorHAnsi" w:cstheme="minorHAnsi"/>
          <w:sz w:val="22"/>
          <w:szCs w:val="22"/>
        </w:rPr>
        <w:t xml:space="preserve">the dam owner who is legally responsible for dam safety (e.g. the water corporation); </w:t>
      </w:r>
    </w:p>
    <w:p w14:paraId="53F7BC74" w14:textId="77777777" w:rsidR="00B53C2A" w:rsidRPr="00B53C2A" w:rsidRDefault="00B53C2A" w:rsidP="00B53C2A">
      <w:pPr>
        <w:pStyle w:val="DSEBullet"/>
        <w:numPr>
          <w:ilvl w:val="0"/>
          <w:numId w:val="1"/>
        </w:numPr>
        <w:rPr>
          <w:rFonts w:asciiTheme="minorHAnsi" w:hAnsiTheme="minorHAnsi" w:cstheme="minorHAnsi"/>
          <w:sz w:val="22"/>
          <w:szCs w:val="22"/>
        </w:rPr>
      </w:pPr>
      <w:r w:rsidRPr="00B53C2A">
        <w:rPr>
          <w:rFonts w:asciiTheme="minorHAnsi" w:hAnsiTheme="minorHAnsi" w:cstheme="minorHAnsi"/>
          <w:sz w:val="22"/>
          <w:szCs w:val="22"/>
        </w:rPr>
        <w:t>the decision-maker (e.g. the Board of the water corporation);</w:t>
      </w:r>
    </w:p>
    <w:p w14:paraId="62058727" w14:textId="77777777" w:rsidR="00B53C2A" w:rsidRPr="00B53C2A" w:rsidRDefault="00B53C2A" w:rsidP="00B53C2A">
      <w:pPr>
        <w:pStyle w:val="DSEBullet"/>
        <w:numPr>
          <w:ilvl w:val="0"/>
          <w:numId w:val="1"/>
        </w:numPr>
        <w:rPr>
          <w:rFonts w:asciiTheme="minorHAnsi" w:hAnsiTheme="minorHAnsi" w:cstheme="minorHAnsi"/>
          <w:sz w:val="22"/>
          <w:szCs w:val="22"/>
        </w:rPr>
      </w:pPr>
      <w:r w:rsidRPr="00B53C2A">
        <w:rPr>
          <w:rFonts w:asciiTheme="minorHAnsi" w:hAnsiTheme="minorHAnsi" w:cstheme="minorHAnsi"/>
          <w:sz w:val="22"/>
          <w:szCs w:val="22"/>
        </w:rPr>
        <w:t xml:space="preserve">risk analysts responsible for undertaking risk analysis (e.g. appropriate water corporation staff); </w:t>
      </w:r>
    </w:p>
    <w:p w14:paraId="091EDB48" w14:textId="77777777" w:rsidR="00B53C2A" w:rsidRPr="00B53C2A" w:rsidRDefault="00B53C2A" w:rsidP="00B53C2A">
      <w:pPr>
        <w:pStyle w:val="DSEBullet"/>
        <w:numPr>
          <w:ilvl w:val="0"/>
          <w:numId w:val="1"/>
        </w:numPr>
        <w:rPr>
          <w:rFonts w:asciiTheme="minorHAnsi" w:hAnsiTheme="minorHAnsi" w:cstheme="minorHAnsi"/>
          <w:sz w:val="22"/>
          <w:szCs w:val="22"/>
        </w:rPr>
      </w:pPr>
      <w:r w:rsidRPr="00B53C2A">
        <w:rPr>
          <w:rFonts w:asciiTheme="minorHAnsi" w:hAnsiTheme="minorHAnsi" w:cstheme="minorHAnsi"/>
          <w:sz w:val="22"/>
          <w:szCs w:val="22"/>
        </w:rPr>
        <w:t xml:space="preserve">independent reviewers (for independent advice and quality assurance); and </w:t>
      </w:r>
    </w:p>
    <w:p w14:paraId="7FCF1326" w14:textId="77777777" w:rsidR="00B53C2A" w:rsidRPr="00B53C2A" w:rsidRDefault="00B53C2A" w:rsidP="00B53C2A">
      <w:pPr>
        <w:pStyle w:val="DSEBullet"/>
        <w:numPr>
          <w:ilvl w:val="0"/>
          <w:numId w:val="1"/>
        </w:numPr>
        <w:rPr>
          <w:rFonts w:asciiTheme="minorHAnsi" w:hAnsiTheme="minorHAnsi" w:cstheme="minorHAnsi"/>
          <w:sz w:val="22"/>
          <w:szCs w:val="22"/>
        </w:rPr>
      </w:pPr>
      <w:r w:rsidRPr="00B53C2A">
        <w:rPr>
          <w:rFonts w:asciiTheme="minorHAnsi" w:hAnsiTheme="minorHAnsi" w:cstheme="minorHAnsi"/>
          <w:sz w:val="22"/>
          <w:szCs w:val="22"/>
        </w:rPr>
        <w:t xml:space="preserve">the dam safety regulator.  </w:t>
      </w:r>
    </w:p>
    <w:p w14:paraId="461E8946"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In Victoria, dam owners and managers are responsible for managing the safety of their dams and the principle of “owner responsibility” is clearly present in the regulatory instruments.  </w:t>
      </w:r>
    </w:p>
    <w:p w14:paraId="1C850EA2"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Water corporations need to lead </w:t>
      </w:r>
      <w:r w:rsidRPr="00E25833">
        <w:rPr>
          <w:rFonts w:asciiTheme="minorHAnsi" w:hAnsiTheme="minorHAnsi" w:cstheme="minorHAnsi"/>
          <w:sz w:val="22"/>
          <w:szCs w:val="22"/>
        </w:rPr>
        <w:t>the management</w:t>
      </w:r>
      <w:r w:rsidRPr="00B53C2A">
        <w:rPr>
          <w:rFonts w:asciiTheme="minorHAnsi" w:hAnsiTheme="minorHAnsi" w:cstheme="minorHAnsi"/>
          <w:sz w:val="22"/>
          <w:szCs w:val="22"/>
        </w:rPr>
        <w:t xml:space="preserve"> of dam safety, and initiate the risk identification and </w:t>
      </w:r>
      <w:r w:rsidRPr="00E25833">
        <w:rPr>
          <w:rFonts w:asciiTheme="minorHAnsi" w:hAnsiTheme="minorHAnsi" w:cstheme="minorHAnsi"/>
          <w:sz w:val="22"/>
          <w:szCs w:val="22"/>
        </w:rPr>
        <w:t>assessment</w:t>
      </w:r>
      <w:r w:rsidRPr="00E709F7">
        <w:rPr>
          <w:rFonts w:asciiTheme="minorHAnsi" w:hAnsiTheme="minorHAnsi" w:cstheme="minorHAnsi"/>
          <w:sz w:val="22"/>
          <w:szCs w:val="22"/>
        </w:rPr>
        <w:t xml:space="preserve"> </w:t>
      </w:r>
      <w:r w:rsidRPr="00B53C2A">
        <w:rPr>
          <w:rFonts w:asciiTheme="minorHAnsi" w:hAnsiTheme="minorHAnsi" w:cstheme="minorHAnsi"/>
          <w:sz w:val="22"/>
          <w:szCs w:val="22"/>
        </w:rPr>
        <w:t>process for their dam portfolio, engaging all relevant internal and external expertise and clearly differentiating the decision making role within its organisation.</w:t>
      </w:r>
    </w:p>
    <w:p w14:paraId="378F2C47"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Figure 1 illustrates a typical risk </w:t>
      </w:r>
      <w:r w:rsidR="00E709F7" w:rsidRPr="00E25833">
        <w:rPr>
          <w:rFonts w:asciiTheme="minorHAnsi" w:hAnsiTheme="minorHAnsi" w:cstheme="minorHAnsi"/>
          <w:sz w:val="22"/>
          <w:szCs w:val="22"/>
        </w:rPr>
        <w:t xml:space="preserve">management </w:t>
      </w:r>
      <w:r w:rsidRPr="00E25833">
        <w:rPr>
          <w:rFonts w:asciiTheme="minorHAnsi" w:hAnsiTheme="minorHAnsi" w:cstheme="minorHAnsi"/>
          <w:sz w:val="22"/>
          <w:szCs w:val="22"/>
        </w:rPr>
        <w:t xml:space="preserve">process </w:t>
      </w:r>
      <w:r w:rsidRPr="00B53C2A">
        <w:rPr>
          <w:rFonts w:asciiTheme="minorHAnsi" w:hAnsiTheme="minorHAnsi" w:cstheme="minorHAnsi"/>
          <w:sz w:val="22"/>
          <w:szCs w:val="22"/>
        </w:rPr>
        <w:t xml:space="preserve">for a dam, and adds to this an overlay of the intersection between the process and the participants to provide some visibility around who is involved in each part of the process.  </w:t>
      </w:r>
    </w:p>
    <w:p w14:paraId="0AA267F4"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The boards of water corporations are responsible for determining the appropriate level of investment in dam safety within an agreed organisational process.  Independent reviewers can assist owners in this process, however it is important not to blur the role of the independent reviewer and the decision maker. </w:t>
      </w:r>
    </w:p>
    <w:p w14:paraId="137AAC0C" w14:textId="77777777" w:rsidR="00B53C2A" w:rsidRPr="00B53C2A" w:rsidRDefault="00846CAF" w:rsidP="00B53C2A">
      <w:pPr>
        <w:pStyle w:val="DSEBody"/>
        <w:spacing w:before="120"/>
        <w:rPr>
          <w:rFonts w:asciiTheme="minorHAnsi" w:hAnsiTheme="minorHAnsi" w:cstheme="minorHAnsi"/>
          <w:sz w:val="22"/>
          <w:szCs w:val="22"/>
        </w:rPr>
      </w:pPr>
      <w:r w:rsidRPr="00E25833">
        <w:rPr>
          <w:rFonts w:asciiTheme="minorHAnsi" w:hAnsiTheme="minorHAnsi" w:cstheme="minorHAnsi"/>
          <w:sz w:val="22"/>
          <w:szCs w:val="22"/>
        </w:rPr>
        <w:t>The Department</w:t>
      </w:r>
      <w:r w:rsidR="00B53C2A" w:rsidRPr="00E25833">
        <w:rPr>
          <w:rFonts w:asciiTheme="minorHAnsi" w:hAnsiTheme="minorHAnsi" w:cstheme="minorHAnsi"/>
          <w:sz w:val="22"/>
          <w:szCs w:val="22"/>
        </w:rPr>
        <w:t xml:space="preserve"> performs a number of functions including establishing and reviewing the regulatory </w:t>
      </w:r>
      <w:r w:rsidR="00B53C2A" w:rsidRPr="00B53C2A">
        <w:rPr>
          <w:rFonts w:asciiTheme="minorHAnsi" w:hAnsiTheme="minorHAnsi" w:cstheme="minorHAnsi"/>
          <w:sz w:val="22"/>
          <w:szCs w:val="22"/>
        </w:rPr>
        <w:t>framework, collating and assessing dam safety management information, promoting good practice, industry benchmarking, and knowledge sharing.</w:t>
      </w:r>
    </w:p>
    <w:p w14:paraId="642708DF" w14:textId="77777777" w:rsidR="004A2D9E" w:rsidRDefault="004A2D9E" w:rsidP="00B53C2A">
      <w:pPr>
        <w:pStyle w:val="DSEBody"/>
        <w:spacing w:before="120"/>
        <w:rPr>
          <w:rFonts w:asciiTheme="minorHAnsi" w:hAnsiTheme="minorHAnsi" w:cstheme="minorHAnsi"/>
          <w:sz w:val="22"/>
          <w:szCs w:val="22"/>
        </w:rPr>
      </w:pPr>
    </w:p>
    <w:p w14:paraId="488C3BE9" w14:textId="77777777" w:rsidR="00AA6BC1" w:rsidRDefault="00AA6BC1" w:rsidP="00B53C2A">
      <w:pPr>
        <w:pStyle w:val="DSEBody"/>
        <w:spacing w:before="120"/>
        <w:rPr>
          <w:rFonts w:asciiTheme="minorHAnsi" w:hAnsiTheme="minorHAnsi" w:cstheme="minorHAnsi"/>
          <w:sz w:val="22"/>
          <w:szCs w:val="22"/>
        </w:rPr>
        <w:sectPr w:rsidR="00AA6BC1" w:rsidSect="009D394F">
          <w:pgSz w:w="11907" w:h="16840" w:code="9"/>
          <w:pgMar w:top="680" w:right="1134" w:bottom="680" w:left="1134" w:header="709" w:footer="567" w:gutter="0"/>
          <w:cols w:space="708"/>
          <w:formProt w:val="0"/>
          <w:titlePg/>
          <w:docGrid w:linePitch="360"/>
        </w:sectPr>
      </w:pPr>
    </w:p>
    <w:p w14:paraId="46E33EDF" w14:textId="77777777" w:rsidR="00376C2C" w:rsidRDefault="004B658E" w:rsidP="00376C2C">
      <w:pPr>
        <w:pStyle w:val="DSEHA"/>
      </w:pPr>
      <w:r>
        <w:rPr>
          <w:noProof/>
          <w:lang w:val="en-AU" w:eastAsia="en-AU"/>
        </w:rPr>
        <w:lastRenderedPageBreak/>
        <w:drawing>
          <wp:inline distT="0" distB="0" distL="0" distR="0" wp14:anchorId="15C72BB9" wp14:editId="14E5235D">
            <wp:extent cx="5076713" cy="8836762"/>
            <wp:effectExtent l="0" t="0" r="0" b="2540"/>
            <wp:docPr id="19" name="Picture 19" descr="C:\Users\rr15\AppData\Local\Temp\notes212CC3\Regulatory Gover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15\AppData\Local\Temp\notes212CC3\Regulatory Governanc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8836957"/>
                    </a:xfrm>
                    <a:prstGeom prst="rect">
                      <a:avLst/>
                    </a:prstGeom>
                    <a:noFill/>
                    <a:ln>
                      <a:noFill/>
                    </a:ln>
                  </pic:spPr>
                </pic:pic>
              </a:graphicData>
            </a:graphic>
          </wp:inline>
        </w:drawing>
      </w:r>
    </w:p>
    <w:p w14:paraId="16EFDA10" w14:textId="77777777" w:rsidR="00AA6BC1" w:rsidRPr="00AA6BC1" w:rsidRDefault="00AA6BC1" w:rsidP="00AA6BC1">
      <w:pPr>
        <w:pStyle w:val="DSECaption"/>
        <w:spacing w:before="240"/>
        <w:jc w:val="center"/>
        <w:rPr>
          <w:rFonts w:asciiTheme="minorHAnsi" w:hAnsiTheme="minorHAnsi" w:cstheme="minorHAnsi"/>
          <w:sz w:val="16"/>
          <w:szCs w:val="16"/>
        </w:rPr>
      </w:pPr>
      <w:r w:rsidRPr="00AA6BC1">
        <w:rPr>
          <w:rFonts w:asciiTheme="minorHAnsi" w:hAnsiTheme="minorHAnsi" w:cstheme="minorHAnsi"/>
          <w:sz w:val="16"/>
          <w:szCs w:val="16"/>
        </w:rPr>
        <w:t>Figure 1   Risk assessment process, roles and interaction (after ANCOLD, 2003a)</w:t>
      </w:r>
    </w:p>
    <w:p w14:paraId="0A8D649E" w14:textId="77777777" w:rsidR="00AA6BC1" w:rsidRDefault="00AA6BC1" w:rsidP="00977B08">
      <w:pPr>
        <w:pStyle w:val="DSEBody"/>
        <w:rPr>
          <w:lang w:val="en-US"/>
        </w:rPr>
        <w:sectPr w:rsidR="00AA6BC1" w:rsidSect="009D394F">
          <w:pgSz w:w="11907" w:h="16840" w:code="9"/>
          <w:pgMar w:top="680" w:right="1134" w:bottom="680" w:left="1134" w:header="709" w:footer="567" w:gutter="0"/>
          <w:cols w:space="708"/>
          <w:formProt w:val="0"/>
          <w:titlePg/>
          <w:docGrid w:linePitch="360"/>
        </w:sectPr>
      </w:pPr>
    </w:p>
    <w:p w14:paraId="6D59BBD7" w14:textId="77777777" w:rsidR="00977B08" w:rsidRPr="00977B08" w:rsidRDefault="00977B08" w:rsidP="00977B08">
      <w:pPr>
        <w:pStyle w:val="DSEBody"/>
        <w:rPr>
          <w:lang w:val="en-US"/>
        </w:rPr>
      </w:pPr>
    </w:p>
    <w:p w14:paraId="26881B05" w14:textId="77777777" w:rsidR="00B53C2A" w:rsidRDefault="00846CAF" w:rsidP="00B53C2A">
      <w:pPr>
        <w:pStyle w:val="DSEHB"/>
        <w:numPr>
          <w:ilvl w:val="1"/>
          <w:numId w:val="24"/>
        </w:numPr>
        <w:rPr>
          <w:rFonts w:asciiTheme="minorHAnsi" w:hAnsiTheme="minorHAnsi" w:cstheme="minorHAnsi"/>
        </w:rPr>
      </w:pPr>
      <w:bookmarkStart w:id="54" w:name="_Toc326062392"/>
      <w:bookmarkStart w:id="55" w:name="_Toc409636310"/>
      <w:bookmarkStart w:id="56" w:name="_Toc409638067"/>
      <w:r>
        <w:rPr>
          <w:rFonts w:asciiTheme="minorHAnsi" w:hAnsiTheme="minorHAnsi" w:cstheme="minorHAnsi"/>
        </w:rPr>
        <w:t>Department</w:t>
      </w:r>
      <w:r w:rsidR="00B53C2A" w:rsidRPr="00B53C2A">
        <w:rPr>
          <w:rFonts w:asciiTheme="minorHAnsi" w:hAnsiTheme="minorHAnsi" w:cstheme="minorHAnsi"/>
        </w:rPr>
        <w:t>-Owner/Manager interaction</w:t>
      </w:r>
      <w:bookmarkEnd w:id="54"/>
      <w:bookmarkEnd w:id="55"/>
      <w:bookmarkEnd w:id="56"/>
    </w:p>
    <w:tbl>
      <w:tblPr>
        <w:tblW w:w="0" w:type="auto"/>
        <w:tblInd w:w="227" w:type="dxa"/>
        <w:shd w:val="clear" w:color="auto" w:fill="DBE8F1"/>
        <w:tblLook w:val="0000" w:firstRow="0" w:lastRow="0" w:firstColumn="0" w:lastColumn="0" w:noHBand="0" w:noVBand="0"/>
      </w:tblPr>
      <w:tblGrid>
        <w:gridCol w:w="9639"/>
      </w:tblGrid>
      <w:tr w:rsidR="00B53C2A" w14:paraId="5598C6B4" w14:textId="77777777" w:rsidTr="00EF3DCA">
        <w:trPr>
          <w:trHeight w:val="993"/>
        </w:trPr>
        <w:tc>
          <w:tcPr>
            <w:tcW w:w="9639" w:type="dxa"/>
            <w:shd w:val="clear" w:color="auto" w:fill="DBE8F1"/>
            <w:tcMar>
              <w:top w:w="85" w:type="dxa"/>
              <w:left w:w="227" w:type="dxa"/>
              <w:right w:w="227" w:type="dxa"/>
            </w:tcMar>
          </w:tcPr>
          <w:p w14:paraId="4E8168A8" w14:textId="77777777" w:rsidR="00B53C2A" w:rsidRPr="00DB04FF" w:rsidRDefault="00B53C2A" w:rsidP="00E25833">
            <w:pPr>
              <w:pStyle w:val="Pullout"/>
              <w:rPr>
                <w:i/>
              </w:rPr>
            </w:pPr>
            <w:r w:rsidRPr="00AF51E3">
              <w:rPr>
                <w:b/>
                <w:i/>
              </w:rPr>
              <w:t>Guidance:</w:t>
            </w:r>
            <w:r w:rsidRPr="00B53C2A">
              <w:rPr>
                <w:b/>
                <w:i/>
              </w:rPr>
              <w:t xml:space="preserve"> </w:t>
            </w:r>
            <w:r w:rsidRPr="00B53C2A">
              <w:rPr>
                <w:i/>
              </w:rPr>
              <w:t>Dam owners and managers should</w:t>
            </w:r>
            <w:r w:rsidRPr="00B53C2A" w:rsidDel="009F33B7">
              <w:rPr>
                <w:i/>
              </w:rPr>
              <w:t xml:space="preserve"> </w:t>
            </w:r>
            <w:r w:rsidRPr="00B53C2A">
              <w:rPr>
                <w:i/>
              </w:rPr>
              <w:t>use existing forums to discuss their dam safety challenges and management appro</w:t>
            </w:r>
            <w:r w:rsidR="00846CAF">
              <w:rPr>
                <w:i/>
              </w:rPr>
              <w:t xml:space="preserve">aches, and continue to involve </w:t>
            </w:r>
            <w:r w:rsidR="00846CAF" w:rsidRPr="00E25833">
              <w:rPr>
                <w:i/>
              </w:rPr>
              <w:t>the Department</w:t>
            </w:r>
            <w:r w:rsidRPr="00B53C2A">
              <w:rPr>
                <w:i/>
              </w:rPr>
              <w:t xml:space="preserve"> in emergency exercises.</w:t>
            </w:r>
          </w:p>
        </w:tc>
      </w:tr>
    </w:tbl>
    <w:p w14:paraId="610BC0C7" w14:textId="77777777" w:rsidR="00B53C2A" w:rsidRPr="00B53C2A" w:rsidRDefault="00B53C2A" w:rsidP="00B53C2A">
      <w:pPr>
        <w:pStyle w:val="DSEBody"/>
        <w:spacing w:before="120"/>
        <w:rPr>
          <w:rFonts w:asciiTheme="minorHAnsi" w:hAnsiTheme="minorHAnsi" w:cstheme="minorHAnsi"/>
          <w:sz w:val="22"/>
          <w:szCs w:val="22"/>
        </w:rPr>
      </w:pPr>
      <w:r w:rsidRPr="00B53C2A">
        <w:rPr>
          <w:rFonts w:asciiTheme="minorHAnsi" w:hAnsiTheme="minorHAnsi" w:cstheme="minorHAnsi"/>
          <w:sz w:val="22"/>
          <w:szCs w:val="22"/>
        </w:rPr>
        <w:t xml:space="preserve">There are a number of forums relating to dam safety and emergency management matters that dam owners and managers can participate in. </w:t>
      </w:r>
      <w:r w:rsidR="00346C39">
        <w:rPr>
          <w:rFonts w:asciiTheme="minorHAnsi" w:hAnsiTheme="minorHAnsi" w:cstheme="minorHAnsi"/>
          <w:sz w:val="22"/>
          <w:szCs w:val="22"/>
        </w:rPr>
        <w:t xml:space="preserve"> </w:t>
      </w:r>
      <w:r w:rsidRPr="00B53C2A">
        <w:rPr>
          <w:rFonts w:asciiTheme="minorHAnsi" w:hAnsiTheme="minorHAnsi" w:cstheme="minorHAnsi"/>
          <w:sz w:val="22"/>
          <w:szCs w:val="22"/>
        </w:rPr>
        <w:t xml:space="preserve">For example, the Victoria Water Industry Dams Working Group is a key forum for water corporations and </w:t>
      </w:r>
      <w:r w:rsidR="00846CAF" w:rsidRPr="00E25833">
        <w:rPr>
          <w:rFonts w:asciiTheme="minorHAnsi" w:hAnsiTheme="minorHAnsi" w:cstheme="minorHAnsi"/>
          <w:sz w:val="22"/>
          <w:szCs w:val="22"/>
        </w:rPr>
        <w:t>the Department</w:t>
      </w:r>
      <w:r w:rsidRPr="00E25833">
        <w:rPr>
          <w:rFonts w:asciiTheme="minorHAnsi" w:hAnsiTheme="minorHAnsi" w:cstheme="minorHAnsi"/>
          <w:sz w:val="22"/>
          <w:szCs w:val="22"/>
        </w:rPr>
        <w:t xml:space="preserve"> </w:t>
      </w:r>
      <w:r w:rsidRPr="00B53C2A">
        <w:rPr>
          <w:rFonts w:asciiTheme="minorHAnsi" w:hAnsiTheme="minorHAnsi" w:cstheme="minorHAnsi"/>
          <w:sz w:val="22"/>
          <w:szCs w:val="22"/>
        </w:rPr>
        <w:t xml:space="preserve">to discuss dam safety challenges and management approaches. It is used to discuss </w:t>
      </w:r>
      <w:r w:rsidR="00D530D8" w:rsidRPr="00E25833">
        <w:rPr>
          <w:rFonts w:asciiTheme="minorHAnsi" w:hAnsiTheme="minorHAnsi" w:cstheme="minorHAnsi"/>
          <w:sz w:val="22"/>
          <w:szCs w:val="22"/>
        </w:rPr>
        <w:t>state</w:t>
      </w:r>
      <w:r w:rsidR="00D530D8" w:rsidRPr="00E25833">
        <w:rPr>
          <w:rFonts w:asciiTheme="minorHAnsi" w:hAnsiTheme="minorHAnsi" w:cstheme="minorHAnsi"/>
          <w:b/>
          <w:sz w:val="22"/>
          <w:szCs w:val="22"/>
        </w:rPr>
        <w:t>-</w:t>
      </w:r>
      <w:r w:rsidR="00D530D8" w:rsidRPr="00E25833">
        <w:rPr>
          <w:rFonts w:asciiTheme="minorHAnsi" w:hAnsiTheme="minorHAnsi" w:cstheme="minorHAnsi"/>
          <w:sz w:val="22"/>
          <w:szCs w:val="22"/>
        </w:rPr>
        <w:t>wide</w:t>
      </w:r>
      <w:r w:rsidRPr="00B53C2A">
        <w:rPr>
          <w:rFonts w:asciiTheme="minorHAnsi" w:hAnsiTheme="minorHAnsi" w:cstheme="minorHAnsi"/>
          <w:sz w:val="22"/>
          <w:szCs w:val="22"/>
        </w:rPr>
        <w:t xml:space="preserve"> dam safety management issues, share information and evaluate water industry dam safety performance.</w:t>
      </w:r>
    </w:p>
    <w:p w14:paraId="1AEF86E2" w14:textId="77777777" w:rsidR="00B53C2A" w:rsidRPr="00E25833" w:rsidRDefault="00E94F61" w:rsidP="00B53C2A">
      <w:pPr>
        <w:pStyle w:val="DSEBody"/>
        <w:spacing w:before="120"/>
        <w:rPr>
          <w:rFonts w:asciiTheme="minorHAnsi" w:hAnsiTheme="minorHAnsi" w:cstheme="minorHAnsi"/>
          <w:sz w:val="22"/>
          <w:szCs w:val="22"/>
        </w:rPr>
      </w:pPr>
      <w:r w:rsidRPr="00E25833">
        <w:rPr>
          <w:rFonts w:asciiTheme="minorHAnsi" w:hAnsiTheme="minorHAnsi" w:cstheme="minorHAnsi"/>
          <w:sz w:val="22"/>
          <w:szCs w:val="22"/>
        </w:rPr>
        <w:t>The Department</w:t>
      </w:r>
      <w:r w:rsidR="00B53C2A" w:rsidRPr="00E25833">
        <w:rPr>
          <w:rFonts w:asciiTheme="minorHAnsi" w:hAnsiTheme="minorHAnsi" w:cstheme="minorHAnsi"/>
          <w:sz w:val="22"/>
          <w:szCs w:val="22"/>
        </w:rPr>
        <w:t xml:space="preserve"> has formal processes with owners of large dams and emergency response agencies for managing dam safety emergency situations.  Water corporations and owners of potentially hazardous dams should continue to involve </w:t>
      </w:r>
      <w:r w:rsidRPr="00E25833">
        <w:rPr>
          <w:rFonts w:asciiTheme="minorHAnsi" w:hAnsiTheme="minorHAnsi" w:cstheme="minorHAnsi"/>
          <w:sz w:val="22"/>
          <w:szCs w:val="22"/>
        </w:rPr>
        <w:t>the Department</w:t>
      </w:r>
      <w:r w:rsidR="00B53C2A" w:rsidRPr="00E25833">
        <w:rPr>
          <w:rFonts w:asciiTheme="minorHAnsi" w:hAnsiTheme="minorHAnsi" w:cstheme="minorHAnsi"/>
          <w:sz w:val="22"/>
          <w:szCs w:val="22"/>
        </w:rPr>
        <w:t xml:space="preserve"> during testing and exercising their dam safety emergency plans.  </w:t>
      </w:r>
    </w:p>
    <w:p w14:paraId="721657DA" w14:textId="77777777" w:rsidR="00B53C2A" w:rsidRPr="00B53C2A" w:rsidRDefault="00B53C2A" w:rsidP="00B53C2A">
      <w:pPr>
        <w:pStyle w:val="DSEBody"/>
        <w:rPr>
          <w:lang w:val="en-US"/>
        </w:rPr>
      </w:pPr>
    </w:p>
    <w:p w14:paraId="5E353889" w14:textId="77777777" w:rsidR="00376C2C" w:rsidRDefault="00376C2C" w:rsidP="00376C2C">
      <w:pPr>
        <w:pStyle w:val="DSEHA"/>
      </w:pPr>
    </w:p>
    <w:p w14:paraId="3AC6C0CD" w14:textId="77777777" w:rsidR="00376C2C" w:rsidRDefault="00376C2C" w:rsidP="00376C2C">
      <w:pPr>
        <w:pStyle w:val="DSEHA"/>
      </w:pPr>
    </w:p>
    <w:p w14:paraId="75DF5AED" w14:textId="77777777" w:rsidR="00B53C2A" w:rsidRDefault="00B53C2A" w:rsidP="00B53C2A">
      <w:pPr>
        <w:pStyle w:val="DSEBody"/>
        <w:rPr>
          <w:lang w:val="en-US"/>
        </w:rPr>
      </w:pPr>
    </w:p>
    <w:p w14:paraId="14B029DD" w14:textId="77777777" w:rsidR="00B53C2A" w:rsidRDefault="00B53C2A" w:rsidP="00B53C2A">
      <w:pPr>
        <w:pStyle w:val="DSEBody"/>
        <w:rPr>
          <w:lang w:val="en-US"/>
        </w:rPr>
      </w:pPr>
    </w:p>
    <w:p w14:paraId="4542CF30" w14:textId="77777777" w:rsidR="00B53C2A" w:rsidRDefault="00B53C2A" w:rsidP="00B53C2A">
      <w:pPr>
        <w:pStyle w:val="DSEBody"/>
        <w:rPr>
          <w:lang w:val="en-US"/>
        </w:rPr>
      </w:pPr>
    </w:p>
    <w:p w14:paraId="2F133E5A" w14:textId="77777777" w:rsidR="00B53C2A" w:rsidRDefault="00B53C2A" w:rsidP="00B53C2A">
      <w:pPr>
        <w:pStyle w:val="DSEBody"/>
        <w:rPr>
          <w:lang w:val="en-US"/>
        </w:rPr>
      </w:pPr>
    </w:p>
    <w:p w14:paraId="104BDB57" w14:textId="77777777" w:rsidR="00B53C2A" w:rsidRDefault="00B53C2A" w:rsidP="00B53C2A">
      <w:pPr>
        <w:pStyle w:val="DSEBody"/>
        <w:rPr>
          <w:lang w:val="en-US"/>
        </w:rPr>
      </w:pPr>
    </w:p>
    <w:p w14:paraId="492A4783" w14:textId="77777777" w:rsidR="00B53C2A" w:rsidRDefault="00B53C2A" w:rsidP="00B53C2A">
      <w:pPr>
        <w:pStyle w:val="DSEBody"/>
        <w:rPr>
          <w:lang w:val="en-US"/>
        </w:rPr>
      </w:pPr>
    </w:p>
    <w:p w14:paraId="76063B30" w14:textId="77777777" w:rsidR="00B53C2A" w:rsidRDefault="00B53C2A" w:rsidP="00B53C2A">
      <w:pPr>
        <w:pStyle w:val="DSEBody"/>
        <w:rPr>
          <w:lang w:val="en-US"/>
        </w:rPr>
      </w:pPr>
    </w:p>
    <w:p w14:paraId="68198F08" w14:textId="77777777" w:rsidR="00B53C2A" w:rsidRDefault="00B53C2A" w:rsidP="00B53C2A">
      <w:pPr>
        <w:pStyle w:val="DSEBody"/>
        <w:rPr>
          <w:lang w:val="en-US"/>
        </w:rPr>
      </w:pPr>
    </w:p>
    <w:p w14:paraId="379103A4" w14:textId="77777777" w:rsidR="00B53C2A" w:rsidRDefault="00B53C2A" w:rsidP="00B53C2A">
      <w:pPr>
        <w:pStyle w:val="DSEBody"/>
        <w:rPr>
          <w:lang w:val="en-US"/>
        </w:rPr>
      </w:pPr>
    </w:p>
    <w:p w14:paraId="51458D55" w14:textId="77777777" w:rsidR="00B53C2A" w:rsidRDefault="00B53C2A" w:rsidP="00B53C2A">
      <w:pPr>
        <w:pStyle w:val="DSEBody"/>
        <w:rPr>
          <w:lang w:val="en-US"/>
        </w:rPr>
      </w:pPr>
    </w:p>
    <w:p w14:paraId="744BDF26" w14:textId="77777777" w:rsidR="00B53C2A" w:rsidRDefault="00B53C2A" w:rsidP="00B53C2A">
      <w:pPr>
        <w:pStyle w:val="DSEBody"/>
        <w:rPr>
          <w:lang w:val="en-US"/>
        </w:rPr>
      </w:pPr>
    </w:p>
    <w:p w14:paraId="1DBCBCE0" w14:textId="77777777" w:rsidR="00B53C2A" w:rsidRDefault="00B53C2A" w:rsidP="00B53C2A">
      <w:pPr>
        <w:pStyle w:val="DSEBody"/>
        <w:rPr>
          <w:lang w:val="en-US"/>
        </w:rPr>
      </w:pPr>
    </w:p>
    <w:p w14:paraId="6CA6B1D1" w14:textId="77777777" w:rsidR="00B53C2A" w:rsidRDefault="00B53C2A" w:rsidP="00B53C2A">
      <w:pPr>
        <w:pStyle w:val="DSEBody"/>
        <w:rPr>
          <w:lang w:val="en-US"/>
        </w:rPr>
      </w:pPr>
    </w:p>
    <w:p w14:paraId="520093F7" w14:textId="77777777" w:rsidR="00B53C2A" w:rsidRDefault="00B53C2A" w:rsidP="00B53C2A">
      <w:pPr>
        <w:pStyle w:val="DSEBody"/>
        <w:rPr>
          <w:lang w:val="en-US"/>
        </w:rPr>
      </w:pPr>
    </w:p>
    <w:p w14:paraId="7B393A14" w14:textId="77777777" w:rsidR="00B53C2A" w:rsidRDefault="00B53C2A" w:rsidP="00B53C2A">
      <w:pPr>
        <w:pStyle w:val="DSEBody"/>
        <w:rPr>
          <w:lang w:val="en-US"/>
        </w:rPr>
      </w:pPr>
    </w:p>
    <w:p w14:paraId="5D75F8D1" w14:textId="77777777" w:rsidR="00B53C2A" w:rsidRDefault="00B53C2A" w:rsidP="00B53C2A">
      <w:pPr>
        <w:pStyle w:val="DSEBody"/>
        <w:rPr>
          <w:lang w:val="en-US"/>
        </w:rPr>
      </w:pPr>
    </w:p>
    <w:p w14:paraId="11D744F8" w14:textId="77777777" w:rsidR="00B53C2A" w:rsidRDefault="00B53C2A" w:rsidP="00B53C2A">
      <w:pPr>
        <w:pStyle w:val="DSEBody"/>
        <w:rPr>
          <w:lang w:val="en-US"/>
        </w:rPr>
      </w:pPr>
    </w:p>
    <w:p w14:paraId="0A7D85CF" w14:textId="77777777" w:rsidR="00B53C2A" w:rsidRDefault="00B53C2A" w:rsidP="00B53C2A">
      <w:pPr>
        <w:pStyle w:val="DSEBody"/>
        <w:rPr>
          <w:lang w:val="en-US"/>
        </w:rPr>
      </w:pPr>
    </w:p>
    <w:p w14:paraId="0C831405" w14:textId="77777777" w:rsidR="00B53C2A" w:rsidRDefault="00B53C2A" w:rsidP="00B53C2A">
      <w:pPr>
        <w:pStyle w:val="DSEBody"/>
        <w:rPr>
          <w:lang w:val="en-US"/>
        </w:rPr>
      </w:pPr>
    </w:p>
    <w:p w14:paraId="1BA3B1AD" w14:textId="77777777" w:rsidR="00B53C2A" w:rsidRDefault="00B53C2A" w:rsidP="00B53C2A">
      <w:pPr>
        <w:pStyle w:val="DSEBody"/>
        <w:rPr>
          <w:lang w:val="en-US"/>
        </w:rPr>
      </w:pPr>
    </w:p>
    <w:p w14:paraId="71E3F39D" w14:textId="77777777" w:rsidR="00977B08" w:rsidRDefault="00977B08" w:rsidP="00B53C2A">
      <w:pPr>
        <w:pStyle w:val="DSEBody"/>
        <w:rPr>
          <w:lang w:val="en-US"/>
        </w:rPr>
        <w:sectPr w:rsidR="00977B08" w:rsidSect="00977B08">
          <w:pgSz w:w="11907" w:h="16840" w:code="9"/>
          <w:pgMar w:top="1134" w:right="1134" w:bottom="1134" w:left="1134" w:header="709" w:footer="567" w:gutter="0"/>
          <w:cols w:space="708"/>
          <w:formProt w:val="0"/>
          <w:titlePg/>
          <w:docGrid w:linePitch="360"/>
        </w:sectPr>
      </w:pPr>
    </w:p>
    <w:p w14:paraId="5105CFF6" w14:textId="77777777" w:rsidR="00B53C2A" w:rsidRPr="002B7D1D" w:rsidRDefault="00B53C2A" w:rsidP="00B53C2A">
      <w:pPr>
        <w:pStyle w:val="DSEHA"/>
        <w:numPr>
          <w:ilvl w:val="0"/>
          <w:numId w:val="24"/>
        </w:numPr>
        <w:rPr>
          <w:rFonts w:asciiTheme="minorHAnsi" w:hAnsiTheme="minorHAnsi" w:cstheme="minorHAnsi"/>
        </w:rPr>
      </w:pPr>
      <w:bookmarkStart w:id="57" w:name="_Toc326062393"/>
      <w:bookmarkStart w:id="58" w:name="_Toc409636311"/>
      <w:bookmarkStart w:id="59" w:name="_Toc409638068"/>
      <w:r w:rsidRPr="002B7D1D">
        <w:rPr>
          <w:rFonts w:asciiTheme="minorHAnsi" w:hAnsiTheme="minorHAnsi" w:cstheme="minorHAnsi"/>
        </w:rPr>
        <w:lastRenderedPageBreak/>
        <w:t>Risk Reduction Principles</w:t>
      </w:r>
      <w:bookmarkEnd w:id="57"/>
      <w:bookmarkEnd w:id="58"/>
      <w:bookmarkEnd w:id="59"/>
    </w:p>
    <w:p w14:paraId="6707E901" w14:textId="77777777" w:rsidR="00B53C2A" w:rsidRDefault="00B53C2A" w:rsidP="00B53C2A">
      <w:pPr>
        <w:pStyle w:val="DSEHB"/>
        <w:numPr>
          <w:ilvl w:val="1"/>
          <w:numId w:val="24"/>
        </w:numPr>
        <w:rPr>
          <w:rFonts w:asciiTheme="minorHAnsi" w:hAnsiTheme="minorHAnsi" w:cstheme="minorHAnsi"/>
        </w:rPr>
      </w:pPr>
      <w:bookmarkStart w:id="60" w:name="_Toc326062394"/>
      <w:bookmarkStart w:id="61" w:name="_Toc409636312"/>
      <w:bookmarkStart w:id="62" w:name="_Toc409638069"/>
      <w:r w:rsidRPr="002B7D1D">
        <w:rPr>
          <w:rFonts w:asciiTheme="minorHAnsi" w:hAnsiTheme="minorHAnsi" w:cstheme="minorHAnsi"/>
        </w:rPr>
        <w:t>Affordability</w:t>
      </w:r>
      <w:bookmarkEnd w:id="60"/>
      <w:bookmarkEnd w:id="61"/>
      <w:bookmarkEnd w:id="62"/>
    </w:p>
    <w:tbl>
      <w:tblPr>
        <w:tblW w:w="0" w:type="auto"/>
        <w:tblInd w:w="227" w:type="dxa"/>
        <w:shd w:val="clear" w:color="auto" w:fill="DBE8F1"/>
        <w:tblLook w:val="0000" w:firstRow="0" w:lastRow="0" w:firstColumn="0" w:lastColumn="0" w:noHBand="0" w:noVBand="0"/>
      </w:tblPr>
      <w:tblGrid>
        <w:gridCol w:w="9639"/>
      </w:tblGrid>
      <w:tr w:rsidR="002B7D1D" w14:paraId="59383364" w14:textId="77777777" w:rsidTr="00EF3DCA">
        <w:trPr>
          <w:trHeight w:val="993"/>
        </w:trPr>
        <w:tc>
          <w:tcPr>
            <w:tcW w:w="9639" w:type="dxa"/>
            <w:shd w:val="clear" w:color="auto" w:fill="DBE8F1"/>
            <w:tcMar>
              <w:top w:w="85" w:type="dxa"/>
              <w:left w:w="227" w:type="dxa"/>
              <w:right w:w="227" w:type="dxa"/>
            </w:tcMar>
          </w:tcPr>
          <w:p w14:paraId="3582C6FF" w14:textId="77777777" w:rsidR="002B7D1D" w:rsidRPr="002B7D1D" w:rsidRDefault="002B7D1D" w:rsidP="002B7D1D">
            <w:pPr>
              <w:pStyle w:val="DSEPullout"/>
              <w:rPr>
                <w:rFonts w:ascii="Calibri" w:hAnsi="Calibri"/>
                <w:i/>
                <w:color w:val="228591"/>
              </w:rPr>
            </w:pPr>
            <w:r w:rsidRPr="002B7D1D">
              <w:rPr>
                <w:rFonts w:ascii="Calibri" w:hAnsi="Calibri"/>
                <w:b/>
                <w:i/>
                <w:color w:val="228591"/>
              </w:rPr>
              <w:t xml:space="preserve">Guidance: </w:t>
            </w:r>
            <w:r w:rsidRPr="002B7D1D">
              <w:rPr>
                <w:rFonts w:ascii="Calibri" w:hAnsi="Calibri"/>
                <w:i/>
                <w:color w:val="228591"/>
              </w:rPr>
              <w:t xml:space="preserve">Dam owners and managers should identify a pathway to achieve risk reduction and dam safety objectives whilst maintaining an acceptable pricing pathway. </w:t>
            </w:r>
          </w:p>
          <w:p w14:paraId="7518F33C" w14:textId="77777777" w:rsidR="002B7D1D" w:rsidRPr="00DB04FF" w:rsidRDefault="002B7D1D" w:rsidP="002B7D1D">
            <w:pPr>
              <w:pStyle w:val="Pullout"/>
              <w:rPr>
                <w:i/>
              </w:rPr>
            </w:pPr>
            <w:r w:rsidRPr="002B7D1D">
              <w:rPr>
                <w:i/>
              </w:rPr>
              <w:t>Affordability of risk reduction measures is not a consideration for dams with life safety risk above the Limit of Tolerability.</w:t>
            </w:r>
          </w:p>
        </w:tc>
      </w:tr>
    </w:tbl>
    <w:p w14:paraId="5C186110" w14:textId="77777777" w:rsidR="00B53C2A" w:rsidRPr="002B7D1D" w:rsidRDefault="00B53C2A" w:rsidP="00B53C2A">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Dam owners and managers should identify acceptable investment and pricing pathways to achieve life safety and economic risk reduction As Soon As Reasonably Practicable (“ASARP”, New South Wales Dam Safety Committee, 2010).  The desired outcome is to achieve portfolio risk reduction within a reasonable timeframe (refer Section 4.4 for details) and an acceptable pricing pathway having regard to practices in similar jurisdictions.  </w:t>
      </w:r>
    </w:p>
    <w:p w14:paraId="2E508592" w14:textId="77777777" w:rsidR="00B53C2A" w:rsidRPr="002B7D1D" w:rsidRDefault="00B53C2A"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The key question is “how are we, and how will we continue, working to reduce risk at this dam?”  In cases where customer impacts would be significant, the economic regulator, the Essential Se</w:t>
      </w:r>
      <w:r w:rsidR="009D394F">
        <w:rPr>
          <w:rFonts w:asciiTheme="minorHAnsi" w:hAnsiTheme="minorHAnsi" w:cstheme="minorHAnsi"/>
          <w:sz w:val="22"/>
          <w:szCs w:val="22"/>
        </w:rPr>
        <w:t xml:space="preserve">rvices Commission (ESC), </w:t>
      </w:r>
      <w:r w:rsidR="009D394F" w:rsidRPr="00E25833">
        <w:rPr>
          <w:rFonts w:asciiTheme="minorHAnsi" w:hAnsiTheme="minorHAnsi" w:cstheme="minorHAnsi"/>
          <w:sz w:val="22"/>
          <w:szCs w:val="22"/>
        </w:rPr>
        <w:t>the Department</w:t>
      </w:r>
      <w:r w:rsidRPr="00E25833">
        <w:rPr>
          <w:rFonts w:asciiTheme="minorHAnsi" w:hAnsiTheme="minorHAnsi" w:cstheme="minorHAnsi"/>
          <w:sz w:val="22"/>
          <w:szCs w:val="22"/>
        </w:rPr>
        <w:t xml:space="preserve"> </w:t>
      </w:r>
      <w:r w:rsidRPr="002B7D1D">
        <w:rPr>
          <w:rFonts w:asciiTheme="minorHAnsi" w:hAnsiTheme="minorHAnsi" w:cstheme="minorHAnsi"/>
          <w:sz w:val="22"/>
          <w:szCs w:val="22"/>
        </w:rPr>
        <w:t xml:space="preserve">and other stakeholders should be consulted to explore alternative options and broader impacts. </w:t>
      </w:r>
    </w:p>
    <w:p w14:paraId="6220F4F3" w14:textId="77777777" w:rsidR="00B53C2A" w:rsidRPr="002B7D1D" w:rsidRDefault="00B53C2A"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Investment in dam safety should be managed so that these responsibilities are upheld and that protection of life and property is assured.  </w:t>
      </w:r>
    </w:p>
    <w:p w14:paraId="2561EFFC" w14:textId="77777777" w:rsidR="00B53C2A" w:rsidRPr="002B7D1D" w:rsidRDefault="00B53C2A"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Affordability is not a consideration in taking action to reduce the risk of dams </w:t>
      </w:r>
      <w:r w:rsidR="00E25833" w:rsidRPr="002B7D1D">
        <w:rPr>
          <w:rFonts w:asciiTheme="minorHAnsi" w:hAnsiTheme="minorHAnsi" w:cstheme="minorHAnsi"/>
          <w:sz w:val="22"/>
          <w:szCs w:val="22"/>
        </w:rPr>
        <w:t>(ANCOLD 2003a)</w:t>
      </w:r>
      <w:r w:rsidR="00E25833">
        <w:rPr>
          <w:rFonts w:asciiTheme="minorHAnsi" w:hAnsiTheme="minorHAnsi" w:cstheme="minorHAnsi"/>
          <w:sz w:val="22"/>
          <w:szCs w:val="22"/>
        </w:rPr>
        <w:t xml:space="preserve"> </w:t>
      </w:r>
      <w:r w:rsidRPr="002B7D1D">
        <w:rPr>
          <w:rFonts w:asciiTheme="minorHAnsi" w:hAnsiTheme="minorHAnsi" w:cstheme="minorHAnsi"/>
          <w:sz w:val="22"/>
          <w:szCs w:val="22"/>
        </w:rPr>
        <w:t xml:space="preserve">with life safety risk above the Limit of Tolerability.  </w:t>
      </w:r>
    </w:p>
    <w:p w14:paraId="39406AFE" w14:textId="77777777" w:rsidR="00B53C2A" w:rsidRDefault="00B53C2A" w:rsidP="00B53C2A">
      <w:pPr>
        <w:pStyle w:val="DSEHB"/>
        <w:numPr>
          <w:ilvl w:val="1"/>
          <w:numId w:val="24"/>
        </w:numPr>
        <w:rPr>
          <w:rFonts w:asciiTheme="minorHAnsi" w:hAnsiTheme="minorHAnsi" w:cstheme="minorHAnsi"/>
        </w:rPr>
      </w:pPr>
      <w:bookmarkStart w:id="63" w:name="_Toc326062395"/>
      <w:bookmarkStart w:id="64" w:name="_Toc409636313"/>
      <w:bookmarkStart w:id="65" w:name="_Toc409638070"/>
      <w:r w:rsidRPr="002B7D1D">
        <w:rPr>
          <w:rFonts w:asciiTheme="minorHAnsi" w:hAnsiTheme="minorHAnsi" w:cstheme="minorHAnsi"/>
        </w:rPr>
        <w:t>Progressive improvement</w:t>
      </w:r>
      <w:bookmarkEnd w:id="63"/>
      <w:bookmarkEnd w:id="64"/>
      <w:bookmarkEnd w:id="65"/>
    </w:p>
    <w:tbl>
      <w:tblPr>
        <w:tblW w:w="0" w:type="auto"/>
        <w:tblInd w:w="227" w:type="dxa"/>
        <w:shd w:val="clear" w:color="auto" w:fill="DBE8F1"/>
        <w:tblLook w:val="0000" w:firstRow="0" w:lastRow="0" w:firstColumn="0" w:lastColumn="0" w:noHBand="0" w:noVBand="0"/>
      </w:tblPr>
      <w:tblGrid>
        <w:gridCol w:w="9639"/>
      </w:tblGrid>
      <w:tr w:rsidR="002B7D1D" w14:paraId="2175197B" w14:textId="77777777" w:rsidTr="00EF3DCA">
        <w:trPr>
          <w:trHeight w:val="993"/>
        </w:trPr>
        <w:tc>
          <w:tcPr>
            <w:tcW w:w="9639" w:type="dxa"/>
            <w:shd w:val="clear" w:color="auto" w:fill="DBE8F1"/>
            <w:tcMar>
              <w:top w:w="85" w:type="dxa"/>
              <w:left w:w="227" w:type="dxa"/>
              <w:right w:w="227" w:type="dxa"/>
            </w:tcMar>
          </w:tcPr>
          <w:p w14:paraId="775560F2" w14:textId="77777777" w:rsidR="002B7D1D" w:rsidRPr="00DB04FF" w:rsidRDefault="002B7D1D" w:rsidP="00EF3DCA">
            <w:pPr>
              <w:pStyle w:val="Pullout"/>
              <w:rPr>
                <w:i/>
              </w:rPr>
            </w:pPr>
            <w:r w:rsidRPr="002B7D1D">
              <w:rPr>
                <w:b/>
                <w:i/>
              </w:rPr>
              <w:t xml:space="preserve">Guidance: </w:t>
            </w:r>
            <w:r w:rsidRPr="002B7D1D">
              <w:rPr>
                <w:i/>
              </w:rPr>
              <w:t>Dam owners and managers may stage risk reduction measures, (known as Progressive Improvement), across their portfolio of dams to reduce risks below the ANCOLD Limit of Tolerability.</w:t>
            </w:r>
          </w:p>
        </w:tc>
      </w:tr>
    </w:tbl>
    <w:p w14:paraId="245F3703" w14:textId="77777777" w:rsidR="00B53C2A" w:rsidRPr="002B7D1D" w:rsidRDefault="00B53C2A" w:rsidP="00B53C2A">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The staging of risk reduction measures is widely practised in Victoria </w:t>
      </w:r>
      <w:r w:rsidRPr="00E25833">
        <w:rPr>
          <w:rFonts w:asciiTheme="minorHAnsi" w:hAnsiTheme="minorHAnsi" w:cstheme="minorHAnsi"/>
          <w:sz w:val="22"/>
          <w:szCs w:val="22"/>
        </w:rPr>
        <w:t xml:space="preserve">and </w:t>
      </w:r>
      <w:r w:rsidR="002B593E" w:rsidRPr="00E25833">
        <w:rPr>
          <w:rFonts w:asciiTheme="minorHAnsi" w:hAnsiTheme="minorHAnsi" w:cstheme="minorHAnsi"/>
          <w:sz w:val="22"/>
          <w:szCs w:val="22"/>
        </w:rPr>
        <w:t xml:space="preserve">the rest of </w:t>
      </w:r>
      <w:r w:rsidRPr="00E25833">
        <w:rPr>
          <w:rFonts w:asciiTheme="minorHAnsi" w:hAnsiTheme="minorHAnsi" w:cstheme="minorHAnsi"/>
          <w:sz w:val="22"/>
          <w:szCs w:val="22"/>
        </w:rPr>
        <w:t xml:space="preserve">Australia </w:t>
      </w:r>
      <w:r w:rsidRPr="002B7D1D">
        <w:rPr>
          <w:rFonts w:asciiTheme="minorHAnsi" w:hAnsiTheme="minorHAnsi" w:cstheme="minorHAnsi"/>
          <w:sz w:val="22"/>
          <w:szCs w:val="22"/>
        </w:rPr>
        <w:t xml:space="preserve">by dam owners and managers with dams whose F-N curves intersect the area above the Limit of Tolerability. </w:t>
      </w:r>
    </w:p>
    <w:p w14:paraId="73CE31D2" w14:textId="77777777" w:rsidR="00B53C2A" w:rsidRPr="002B7D1D" w:rsidRDefault="002B7D1D" w:rsidP="002B7D1D">
      <w:pPr>
        <w:pStyle w:val="DSEBody"/>
        <w:spacing w:before="120"/>
        <w:rPr>
          <w:rFonts w:asciiTheme="minorHAnsi" w:hAnsiTheme="minorHAnsi" w:cstheme="minorHAnsi"/>
          <w:sz w:val="22"/>
          <w:szCs w:val="22"/>
        </w:rPr>
      </w:pPr>
      <w:r>
        <w:rPr>
          <w:noProof/>
          <w:sz w:val="16"/>
          <w:szCs w:val="16"/>
          <w:lang w:eastAsia="en-AU"/>
        </w:rPr>
        <w:drawing>
          <wp:anchor distT="0" distB="0" distL="114300" distR="114300" simplePos="0" relativeHeight="251663360" behindDoc="0" locked="0" layoutInCell="1" allowOverlap="1" wp14:anchorId="358A6161" wp14:editId="18C6A1BA">
            <wp:simplePos x="0" y="0"/>
            <wp:positionH relativeFrom="column">
              <wp:posOffset>2160270</wp:posOffset>
            </wp:positionH>
            <wp:positionV relativeFrom="paragraph">
              <wp:posOffset>563245</wp:posOffset>
            </wp:positionV>
            <wp:extent cx="2601595" cy="263715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1595" cy="263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2A" w:rsidRPr="002B7D1D">
        <w:rPr>
          <w:rFonts w:asciiTheme="minorHAnsi" w:hAnsiTheme="minorHAnsi" w:cstheme="minorHAnsi"/>
          <w:sz w:val="22"/>
          <w:szCs w:val="22"/>
        </w:rPr>
        <w:t xml:space="preserve">The approach is to firstly reduce risk in rapid progression to at least below the Limit of Tolerability and then to undertake an assessment of further risk reduction options and implement measures where the additional risk reduction is justifiable.  This staged approach is illustrated in Figure 2.  </w:t>
      </w:r>
    </w:p>
    <w:p w14:paraId="485A4D49" w14:textId="77777777" w:rsidR="00B53C2A" w:rsidRDefault="00B53C2A" w:rsidP="00B53C2A">
      <w:pPr>
        <w:pStyle w:val="DSEBody"/>
      </w:pPr>
    </w:p>
    <w:p w14:paraId="4B53B712" w14:textId="77777777" w:rsidR="00B53C2A" w:rsidRDefault="00B53C2A" w:rsidP="00B53C2A">
      <w:pPr>
        <w:pStyle w:val="DSEBody"/>
      </w:pPr>
    </w:p>
    <w:p w14:paraId="65A3074D" w14:textId="77777777" w:rsidR="00B53C2A" w:rsidRDefault="00B53C2A" w:rsidP="00B53C2A">
      <w:pPr>
        <w:pStyle w:val="DSEBody"/>
      </w:pPr>
    </w:p>
    <w:p w14:paraId="3A5C060A" w14:textId="77777777" w:rsidR="00B53C2A" w:rsidRDefault="00B53C2A" w:rsidP="00B53C2A">
      <w:pPr>
        <w:pStyle w:val="DSEBody"/>
      </w:pPr>
    </w:p>
    <w:p w14:paraId="77608B24" w14:textId="77777777" w:rsidR="00B53C2A" w:rsidRDefault="00B53C2A" w:rsidP="00B53C2A">
      <w:pPr>
        <w:pStyle w:val="DSEBody"/>
      </w:pPr>
    </w:p>
    <w:p w14:paraId="4DC6D84B" w14:textId="77777777" w:rsidR="00B53C2A" w:rsidRDefault="00B53C2A" w:rsidP="00B53C2A">
      <w:pPr>
        <w:pStyle w:val="DSEBody"/>
      </w:pPr>
    </w:p>
    <w:p w14:paraId="60648498" w14:textId="77777777" w:rsidR="00B53C2A" w:rsidRDefault="00B53C2A" w:rsidP="00B53C2A">
      <w:pPr>
        <w:pStyle w:val="DSEBody"/>
      </w:pPr>
    </w:p>
    <w:p w14:paraId="0B3FA2C6" w14:textId="77777777" w:rsidR="00B53C2A" w:rsidRDefault="00B53C2A" w:rsidP="00B53C2A">
      <w:pPr>
        <w:pStyle w:val="DSEBody"/>
      </w:pPr>
    </w:p>
    <w:p w14:paraId="23543A75" w14:textId="77777777" w:rsidR="00B53C2A" w:rsidRDefault="00B53C2A" w:rsidP="00B53C2A">
      <w:pPr>
        <w:pStyle w:val="DSEBody"/>
      </w:pPr>
    </w:p>
    <w:p w14:paraId="71535AA4" w14:textId="77777777" w:rsidR="00B53C2A" w:rsidRDefault="00B53C2A" w:rsidP="00B53C2A">
      <w:pPr>
        <w:pStyle w:val="DSEBody"/>
        <w:jc w:val="center"/>
        <w:rPr>
          <w:b/>
        </w:rPr>
      </w:pPr>
    </w:p>
    <w:p w14:paraId="25C93200" w14:textId="77777777" w:rsidR="002B7D1D" w:rsidRDefault="002B7D1D" w:rsidP="00B53C2A">
      <w:pPr>
        <w:pStyle w:val="DSECaption"/>
        <w:spacing w:before="240"/>
        <w:jc w:val="center"/>
      </w:pPr>
    </w:p>
    <w:p w14:paraId="328FFD8C" w14:textId="77777777" w:rsidR="00B53C2A" w:rsidRPr="002B7D1D" w:rsidRDefault="00B53C2A" w:rsidP="00B53C2A">
      <w:pPr>
        <w:pStyle w:val="DSECaption"/>
        <w:spacing w:before="240"/>
        <w:jc w:val="center"/>
        <w:rPr>
          <w:rFonts w:asciiTheme="minorHAnsi" w:hAnsiTheme="minorHAnsi" w:cstheme="minorHAnsi"/>
          <w:sz w:val="16"/>
          <w:szCs w:val="16"/>
        </w:rPr>
      </w:pPr>
      <w:r w:rsidRPr="002B7D1D">
        <w:rPr>
          <w:rFonts w:asciiTheme="minorHAnsi" w:hAnsiTheme="minorHAnsi" w:cstheme="minorHAnsi"/>
          <w:sz w:val="16"/>
          <w:szCs w:val="16"/>
        </w:rPr>
        <w:t>Figure 2   F-N Curve illustrating Progressive Improvement approaches</w:t>
      </w:r>
    </w:p>
    <w:p w14:paraId="58FEABA4" w14:textId="77777777" w:rsidR="00977B08" w:rsidRDefault="00977B08" w:rsidP="00B53C2A">
      <w:pPr>
        <w:pStyle w:val="DSECaption"/>
        <w:spacing w:before="240"/>
        <w:jc w:val="center"/>
        <w:sectPr w:rsidR="00977B08" w:rsidSect="00977B08">
          <w:pgSz w:w="11907" w:h="16840" w:code="9"/>
          <w:pgMar w:top="737" w:right="1134" w:bottom="624" w:left="1134" w:header="567" w:footer="567" w:gutter="0"/>
          <w:cols w:space="708"/>
          <w:formProt w:val="0"/>
          <w:titlePg/>
          <w:docGrid w:linePitch="360"/>
        </w:sectPr>
      </w:pPr>
    </w:p>
    <w:p w14:paraId="3D0B8CDE"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lastRenderedPageBreak/>
        <w:t xml:space="preserve">The first stage should if possible, be achieved quickly by interim or intermediate measures.  This may be coupled with heightened surveillance around the failure modes of concern and a well exercised emergency management plan.  Additional time and investment may be required to implement more enduring risk reduction measures. </w:t>
      </w:r>
    </w:p>
    <w:p w14:paraId="7F27F5C3"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Risk reduction may progress to or even beyond the requirements of traditional engineering standards.</w:t>
      </w:r>
    </w:p>
    <w:p w14:paraId="3B0C473B"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Due to the uncertainty inherent in risk assessment and because the consequences of failure and estimates of failure probabilities are subject to change over time, owners should seek to drive risk not “to” but instead “to below” the Limit of Tolerability.  </w:t>
      </w:r>
    </w:p>
    <w:p w14:paraId="611572FB"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Some owners apply a clearance margin of one third to one half an order of magnitude for failure probability.  This approach may be relatively straightforward for an owner if the range and prioritised sequence of risk reduction measures results in a stepped investment profile.  In these situations, an owner may be able to package a number of risk reduction measures cost effectively, demonstrate a discontinuity in the risk reduction-cost relationship, and shift the F-N curve clearly into the zone where tolerability can be checked.</w:t>
      </w:r>
    </w:p>
    <w:p w14:paraId="0EE8EB24" w14:textId="77777777" w:rsidR="002B7D1D" w:rsidRDefault="002B7D1D" w:rsidP="002B7D1D">
      <w:pPr>
        <w:pStyle w:val="DSEHB"/>
        <w:numPr>
          <w:ilvl w:val="1"/>
          <w:numId w:val="24"/>
        </w:numPr>
        <w:rPr>
          <w:rFonts w:asciiTheme="minorHAnsi" w:hAnsiTheme="minorHAnsi" w:cstheme="minorHAnsi"/>
        </w:rPr>
      </w:pPr>
      <w:bookmarkStart w:id="66" w:name="_Toc326062396"/>
      <w:bookmarkStart w:id="67" w:name="_Toc409636314"/>
      <w:bookmarkStart w:id="68" w:name="_Toc409638071"/>
      <w:r w:rsidRPr="002B7D1D">
        <w:rPr>
          <w:rFonts w:asciiTheme="minorHAnsi" w:hAnsiTheme="minorHAnsi" w:cstheme="minorHAnsi"/>
        </w:rPr>
        <w:t>Prioritising upgrades</w:t>
      </w:r>
      <w:bookmarkEnd w:id="66"/>
      <w:bookmarkEnd w:id="67"/>
      <w:bookmarkEnd w:id="68"/>
    </w:p>
    <w:tbl>
      <w:tblPr>
        <w:tblW w:w="0" w:type="auto"/>
        <w:tblInd w:w="227" w:type="dxa"/>
        <w:shd w:val="clear" w:color="auto" w:fill="DBE8F1"/>
        <w:tblLook w:val="0000" w:firstRow="0" w:lastRow="0" w:firstColumn="0" w:lastColumn="0" w:noHBand="0" w:noVBand="0"/>
      </w:tblPr>
      <w:tblGrid>
        <w:gridCol w:w="9639"/>
      </w:tblGrid>
      <w:tr w:rsidR="002B7D1D" w14:paraId="216A7FD4" w14:textId="77777777" w:rsidTr="00EF3DCA">
        <w:trPr>
          <w:trHeight w:val="993"/>
        </w:trPr>
        <w:tc>
          <w:tcPr>
            <w:tcW w:w="9639" w:type="dxa"/>
            <w:shd w:val="clear" w:color="auto" w:fill="DBE8F1"/>
            <w:tcMar>
              <w:top w:w="85" w:type="dxa"/>
              <w:left w:w="227" w:type="dxa"/>
              <w:right w:w="227" w:type="dxa"/>
            </w:tcMar>
          </w:tcPr>
          <w:p w14:paraId="18918365" w14:textId="77777777" w:rsidR="002B7D1D" w:rsidRPr="00DB04FF" w:rsidRDefault="002B7D1D" w:rsidP="00EF3DCA">
            <w:pPr>
              <w:pStyle w:val="Pullout"/>
              <w:rPr>
                <w:i/>
              </w:rPr>
            </w:pPr>
            <w:r w:rsidRPr="00ED3DB9">
              <w:rPr>
                <w:b/>
                <w:i/>
              </w:rPr>
              <w:t>Guidance:</w:t>
            </w:r>
            <w:r w:rsidRPr="002B7D1D">
              <w:rPr>
                <w:b/>
                <w:i/>
              </w:rPr>
              <w:t xml:space="preserve"> </w:t>
            </w:r>
            <w:r w:rsidRPr="002B7D1D">
              <w:rPr>
                <w:i/>
              </w:rPr>
              <w:t>Dam owners and managers may modify an equity-based priority list of portfolio risk reduction measures to account for efficiency and other considerations.</w:t>
            </w:r>
          </w:p>
        </w:tc>
      </w:tr>
    </w:tbl>
    <w:p w14:paraId="0DB69C18"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ICOLD (2005) describes two key and generally competing principles that should be adhered to and balanced during the evaluation of risk. These are:</w:t>
      </w:r>
    </w:p>
    <w:p w14:paraId="318F0169"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b/>
          <w:sz w:val="22"/>
          <w:szCs w:val="22"/>
        </w:rPr>
        <w:t>Equity</w:t>
      </w:r>
      <w:r w:rsidRPr="002B7D1D">
        <w:rPr>
          <w:rFonts w:asciiTheme="minorHAnsi" w:hAnsiTheme="minorHAnsi" w:cstheme="minorHAnsi"/>
          <w:sz w:val="22"/>
          <w:szCs w:val="22"/>
        </w:rPr>
        <w:t xml:space="preserve"> – the right of individuals and society to be protected, and the right that the interests of all are treated fairly; and</w:t>
      </w:r>
    </w:p>
    <w:p w14:paraId="5635F7EE"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b/>
          <w:sz w:val="22"/>
          <w:szCs w:val="22"/>
        </w:rPr>
        <w:t>Efficiency</w:t>
      </w:r>
      <w:r w:rsidRPr="002B7D1D">
        <w:rPr>
          <w:rFonts w:asciiTheme="minorHAnsi" w:hAnsiTheme="minorHAnsi" w:cstheme="minorHAnsi"/>
          <w:sz w:val="22"/>
          <w:szCs w:val="22"/>
        </w:rPr>
        <w:t xml:space="preserve"> – the need for society to distribute and use available resources for the greatest benefit.</w:t>
      </w:r>
    </w:p>
    <w:p w14:paraId="6F7536AE"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Portfolio risk assessment provides dam owners and managers with a view of the risk status of their dams.  This approach identifies stakeholders who are most at risk for life safety as well as economic losses.  A prioritisation approach based purely on equity would sequence risk reduction measures to reduce life safety risk ahead of economic losses for those most exposed through to those least exposed.</w:t>
      </w:r>
    </w:p>
    <w:p w14:paraId="7EBFAD83"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However, owners may consider a number of factors for modifying the equity-based sequence of risk reduction measures. These include:</w:t>
      </w:r>
    </w:p>
    <w:p w14:paraId="1A7087FB"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manifest signs of inadequacy (incident or identified failure mode emergence);</w:t>
      </w:r>
    </w:p>
    <w:p w14:paraId="6A1D78BB"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expediency around interim improvements that can be rapidly implemented or undertaken during low risk periods (for example, prolonged low reservoir level periods);</w:t>
      </w:r>
    </w:p>
    <w:p w14:paraId="07AD81E4"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organisational and industry capacity;</w:t>
      </w:r>
    </w:p>
    <w:p w14:paraId="265CC725"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interdependency on essential services or critical infrastructure;</w:t>
      </w:r>
    </w:p>
    <w:p w14:paraId="50509C93"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specific community concerns;</w:t>
      </w:r>
    </w:p>
    <w:p w14:paraId="3F938DD7"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economic regulator planning cycle (e.g. Water Plan cycle);</w:t>
      </w:r>
    </w:p>
    <w:p w14:paraId="1AB5542A"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 xml:space="preserve">avoidance of excessive deferral duration due to other competing priorities; and </w:t>
      </w:r>
    </w:p>
    <w:p w14:paraId="396A87AE" w14:textId="77777777" w:rsidR="002B7D1D" w:rsidRPr="002B7D1D" w:rsidRDefault="002B7D1D" w:rsidP="002B7D1D">
      <w:pPr>
        <w:pStyle w:val="DSEBullet"/>
        <w:numPr>
          <w:ilvl w:val="0"/>
          <w:numId w:val="1"/>
        </w:numPr>
        <w:rPr>
          <w:rFonts w:asciiTheme="minorHAnsi" w:hAnsiTheme="minorHAnsi" w:cstheme="minorHAnsi"/>
          <w:sz w:val="22"/>
          <w:szCs w:val="22"/>
        </w:rPr>
      </w:pPr>
      <w:r w:rsidRPr="002B7D1D">
        <w:rPr>
          <w:rFonts w:asciiTheme="minorHAnsi" w:hAnsiTheme="minorHAnsi" w:cstheme="minorHAnsi"/>
          <w:sz w:val="22"/>
          <w:szCs w:val="22"/>
        </w:rPr>
        <w:t>lack of identifiable mitigation options.</w:t>
      </w:r>
    </w:p>
    <w:p w14:paraId="46E3EF6F"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Water corporations should demonstrate “momentum”, (i.e. that risk is reducing at a reasonable rate) while satisfying the economic regulator that the investment in dam safety is both necessary and does not create excessive price shocks for customers.  In taking this approach, it is important to test the modified program with the original equity based order and also have regard to the timing for implementing risk reduction measures.</w:t>
      </w:r>
    </w:p>
    <w:p w14:paraId="31654B45" w14:textId="77777777" w:rsid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Prioritising the implementation of risk reduction measures for dams with potential Loss of Life below the Limit of Tolerability is addressed through the ALARP processes discussed in Section 5. </w:t>
      </w:r>
    </w:p>
    <w:p w14:paraId="160556A8" w14:textId="77777777" w:rsidR="00977B08" w:rsidRPr="002B7D1D" w:rsidRDefault="00977B08" w:rsidP="002B7D1D">
      <w:pPr>
        <w:pStyle w:val="DSEBody"/>
        <w:spacing w:before="120"/>
        <w:rPr>
          <w:rFonts w:asciiTheme="minorHAnsi" w:hAnsiTheme="minorHAnsi" w:cstheme="minorHAnsi"/>
          <w:sz w:val="22"/>
          <w:szCs w:val="22"/>
        </w:rPr>
        <w:sectPr w:rsidR="00977B08" w:rsidRPr="002B7D1D" w:rsidSect="00EF3DCA">
          <w:pgSz w:w="11907" w:h="16840" w:code="9"/>
          <w:pgMar w:top="964" w:right="1134" w:bottom="851" w:left="1134" w:header="709" w:footer="567" w:gutter="0"/>
          <w:cols w:space="708"/>
          <w:formProt w:val="0"/>
          <w:titlePg/>
          <w:docGrid w:linePitch="360"/>
        </w:sectPr>
      </w:pPr>
    </w:p>
    <w:p w14:paraId="65DA3489" w14:textId="77777777" w:rsidR="002B7D1D" w:rsidRDefault="002B7D1D" w:rsidP="002B7D1D">
      <w:pPr>
        <w:pStyle w:val="DSEHB"/>
        <w:numPr>
          <w:ilvl w:val="1"/>
          <w:numId w:val="24"/>
        </w:numPr>
        <w:rPr>
          <w:rFonts w:asciiTheme="minorHAnsi" w:hAnsiTheme="minorHAnsi" w:cstheme="minorHAnsi"/>
        </w:rPr>
      </w:pPr>
      <w:bookmarkStart w:id="69" w:name="_Toc326062397"/>
      <w:bookmarkStart w:id="70" w:name="_Toc409636315"/>
      <w:bookmarkStart w:id="71" w:name="_Toc409638072"/>
      <w:r w:rsidRPr="002B7D1D">
        <w:rPr>
          <w:rFonts w:asciiTheme="minorHAnsi" w:hAnsiTheme="minorHAnsi" w:cstheme="minorHAnsi"/>
        </w:rPr>
        <w:lastRenderedPageBreak/>
        <w:t>Timing of risk reduction measures</w:t>
      </w:r>
      <w:bookmarkEnd w:id="69"/>
      <w:bookmarkEnd w:id="70"/>
      <w:bookmarkEnd w:id="71"/>
    </w:p>
    <w:tbl>
      <w:tblPr>
        <w:tblW w:w="0" w:type="auto"/>
        <w:tblInd w:w="227" w:type="dxa"/>
        <w:shd w:val="clear" w:color="auto" w:fill="DBE8F1"/>
        <w:tblLook w:val="0000" w:firstRow="0" w:lastRow="0" w:firstColumn="0" w:lastColumn="0" w:noHBand="0" w:noVBand="0"/>
      </w:tblPr>
      <w:tblGrid>
        <w:gridCol w:w="9639"/>
      </w:tblGrid>
      <w:tr w:rsidR="002B7D1D" w14:paraId="420F7FD4" w14:textId="77777777" w:rsidTr="00EF3DCA">
        <w:trPr>
          <w:trHeight w:val="993"/>
        </w:trPr>
        <w:tc>
          <w:tcPr>
            <w:tcW w:w="9639" w:type="dxa"/>
            <w:shd w:val="clear" w:color="auto" w:fill="DBE8F1"/>
            <w:tcMar>
              <w:top w:w="85" w:type="dxa"/>
              <w:left w:w="227" w:type="dxa"/>
              <w:right w:w="227" w:type="dxa"/>
            </w:tcMar>
          </w:tcPr>
          <w:p w14:paraId="7F1E4CE0" w14:textId="77777777" w:rsidR="002B7D1D" w:rsidRPr="002B7D1D" w:rsidRDefault="002B7D1D" w:rsidP="002B7D1D">
            <w:pPr>
              <w:pStyle w:val="Pullout"/>
              <w:rPr>
                <w:i/>
              </w:rPr>
            </w:pPr>
            <w:r w:rsidRPr="00ED3DB9">
              <w:rPr>
                <w:b/>
                <w:i/>
              </w:rPr>
              <w:t>Guidance:</w:t>
            </w:r>
            <w:r w:rsidRPr="002B7D1D">
              <w:rPr>
                <w:b/>
                <w:i/>
              </w:rPr>
              <w:t xml:space="preserve"> </w:t>
            </w:r>
            <w:r w:rsidRPr="002B7D1D">
              <w:rPr>
                <w:i/>
              </w:rPr>
              <w:t>Dam owners and managers should reduce risks ‘As Soon As Reasonably Practical (ASARP)’.</w:t>
            </w:r>
          </w:p>
          <w:p w14:paraId="487816CD" w14:textId="77777777" w:rsidR="002B7D1D" w:rsidRPr="00DB04FF" w:rsidRDefault="002B7D1D" w:rsidP="002B7D1D">
            <w:pPr>
              <w:pStyle w:val="Pullout"/>
              <w:rPr>
                <w:i/>
              </w:rPr>
            </w:pPr>
            <w:r w:rsidRPr="002B7D1D">
              <w:rPr>
                <w:i/>
              </w:rPr>
              <w:t>Short term or interim measures should be used for dams that are over an order of magnitude above the Limit of Tolerability for societal risk and for dams with deficiencies that have substantial economic consequences, until a permanent upgrade is implemented.</w:t>
            </w:r>
          </w:p>
        </w:tc>
      </w:tr>
    </w:tbl>
    <w:p w14:paraId="67A7BB2F"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For dams above the Limit of Tolerability, the principle of “As Soon As Reasonably Practicable” (ASARP) (NSW DSC, 2010) should be used to help determine the timing of dam safety works and measures.</w:t>
      </w:r>
    </w:p>
    <w:p w14:paraId="28C4EBBE"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In practice, the timeframe for implementing a major dam safety upgrade from identification of risk through to investigations, approvals, design, implementation and commissioning can range from a few years to up to about ten years.  </w:t>
      </w:r>
    </w:p>
    <w:p w14:paraId="2594A08E"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Special requirements apply for dams that are over an order of magnitude above the Limit of Tolerability.  For these dams, owners should investigate and implement short term or interim measures to reduce risk to within at least one order of magnitude of the Limit of Tolerability. Interim measures may include a combination </w:t>
      </w:r>
      <w:r w:rsidRPr="00E25833">
        <w:rPr>
          <w:rFonts w:asciiTheme="minorHAnsi" w:hAnsiTheme="minorHAnsi" w:cstheme="minorHAnsi"/>
          <w:sz w:val="22"/>
          <w:szCs w:val="22"/>
        </w:rPr>
        <w:t xml:space="preserve">of </w:t>
      </w:r>
      <w:r w:rsidR="00D530D8" w:rsidRPr="00E25833">
        <w:rPr>
          <w:rFonts w:asciiTheme="minorHAnsi" w:hAnsiTheme="minorHAnsi" w:cstheme="minorHAnsi"/>
          <w:sz w:val="22"/>
          <w:szCs w:val="22"/>
        </w:rPr>
        <w:t>non</w:t>
      </w:r>
      <w:r w:rsidR="00D530D8" w:rsidRPr="00E25833">
        <w:rPr>
          <w:rFonts w:asciiTheme="minorHAnsi" w:hAnsiTheme="minorHAnsi" w:cstheme="minorHAnsi"/>
          <w:b/>
          <w:sz w:val="22"/>
          <w:szCs w:val="22"/>
        </w:rPr>
        <w:t>-</w:t>
      </w:r>
      <w:r w:rsidR="00D530D8" w:rsidRPr="00E25833">
        <w:rPr>
          <w:rFonts w:asciiTheme="minorHAnsi" w:hAnsiTheme="minorHAnsi" w:cstheme="minorHAnsi"/>
          <w:sz w:val="22"/>
          <w:szCs w:val="22"/>
        </w:rPr>
        <w:t>structural</w:t>
      </w:r>
      <w:r w:rsidRPr="002B7D1D">
        <w:rPr>
          <w:rFonts w:asciiTheme="minorHAnsi" w:hAnsiTheme="minorHAnsi" w:cstheme="minorHAnsi"/>
          <w:sz w:val="22"/>
          <w:szCs w:val="22"/>
        </w:rPr>
        <w:t xml:space="preserve"> measures (such as drawdown or operating restrictions within a one year timeframe) and structural measures (for example within a two year timeframe</w:t>
      </w:r>
      <w:r w:rsidRPr="00E25833">
        <w:rPr>
          <w:rFonts w:asciiTheme="minorHAnsi" w:hAnsiTheme="minorHAnsi" w:cstheme="minorHAnsi"/>
          <w:sz w:val="22"/>
          <w:szCs w:val="22"/>
        </w:rPr>
        <w:t>)</w:t>
      </w:r>
      <w:r w:rsidR="00346C39">
        <w:rPr>
          <w:rFonts w:asciiTheme="minorHAnsi" w:hAnsiTheme="minorHAnsi" w:cstheme="minorHAnsi"/>
          <w:sz w:val="22"/>
          <w:szCs w:val="22"/>
        </w:rPr>
        <w:t>.</w:t>
      </w:r>
      <w:r w:rsidR="00E02924" w:rsidRPr="00E25833">
        <w:rPr>
          <w:rFonts w:asciiTheme="minorHAnsi" w:hAnsiTheme="minorHAnsi" w:cstheme="minorHAnsi"/>
          <w:sz w:val="22"/>
          <w:szCs w:val="22"/>
        </w:rPr>
        <w:t xml:space="preserve"> </w:t>
      </w:r>
      <w:r w:rsidR="00346C39">
        <w:rPr>
          <w:rFonts w:asciiTheme="minorHAnsi" w:hAnsiTheme="minorHAnsi" w:cstheme="minorHAnsi"/>
          <w:sz w:val="22"/>
          <w:szCs w:val="22"/>
        </w:rPr>
        <w:t xml:space="preserve"> </w:t>
      </w:r>
      <w:r w:rsidRPr="002B7D1D">
        <w:rPr>
          <w:rFonts w:asciiTheme="minorHAnsi" w:hAnsiTheme="minorHAnsi" w:cstheme="minorHAnsi"/>
          <w:sz w:val="22"/>
          <w:szCs w:val="22"/>
        </w:rPr>
        <w:t>In these cases it is important to ensure that a well exercised emergency plan is in place.  In circumstances where it becomes apparent that there is an imminent risk of failure, immediate action is required.</w:t>
      </w:r>
    </w:p>
    <w:p w14:paraId="51E03AD5"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Similar requirements should apply to dams with deficiencies that have substantial economic consequences.</w:t>
      </w:r>
    </w:p>
    <w:p w14:paraId="223DCFA7"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Owners need to be able to show a continuous improvement in the risk position of the portfolio of dams.  Some jurisdictions require risk reduction below the Limit of Tolerability to either ALARP or standards within approximately 20 years from when risks are identified.  This is a useful benchmark which should be achievable for most Victorian dam owners and managers.  However, a case by case consideration is required.</w:t>
      </w:r>
    </w:p>
    <w:p w14:paraId="3853FE14" w14:textId="77777777" w:rsidR="002B7D1D" w:rsidRDefault="002B7D1D" w:rsidP="002B7D1D">
      <w:pPr>
        <w:pStyle w:val="DSEHB"/>
        <w:numPr>
          <w:ilvl w:val="1"/>
          <w:numId w:val="24"/>
        </w:numPr>
        <w:rPr>
          <w:rFonts w:asciiTheme="minorHAnsi" w:hAnsiTheme="minorHAnsi" w:cstheme="minorHAnsi"/>
        </w:rPr>
      </w:pPr>
      <w:bookmarkStart w:id="72" w:name="_Toc326062398"/>
      <w:bookmarkStart w:id="73" w:name="_Toc409636316"/>
      <w:bookmarkStart w:id="74" w:name="_Toc409638073"/>
      <w:r w:rsidRPr="002B7D1D">
        <w:rPr>
          <w:rFonts w:asciiTheme="minorHAnsi" w:hAnsiTheme="minorHAnsi" w:cstheme="minorHAnsi"/>
        </w:rPr>
        <w:t>Risk assessment uncertainty</w:t>
      </w:r>
      <w:bookmarkEnd w:id="72"/>
      <w:bookmarkEnd w:id="73"/>
      <w:bookmarkEnd w:id="74"/>
    </w:p>
    <w:tbl>
      <w:tblPr>
        <w:tblW w:w="0" w:type="auto"/>
        <w:tblInd w:w="227" w:type="dxa"/>
        <w:shd w:val="clear" w:color="auto" w:fill="DBE8F1"/>
        <w:tblLook w:val="0000" w:firstRow="0" w:lastRow="0" w:firstColumn="0" w:lastColumn="0" w:noHBand="0" w:noVBand="0"/>
      </w:tblPr>
      <w:tblGrid>
        <w:gridCol w:w="9639"/>
      </w:tblGrid>
      <w:tr w:rsidR="002B7D1D" w14:paraId="07928B38" w14:textId="77777777" w:rsidTr="00EF3DCA">
        <w:trPr>
          <w:trHeight w:val="993"/>
        </w:trPr>
        <w:tc>
          <w:tcPr>
            <w:tcW w:w="9639" w:type="dxa"/>
            <w:shd w:val="clear" w:color="auto" w:fill="DBE8F1"/>
            <w:tcMar>
              <w:top w:w="85" w:type="dxa"/>
              <w:left w:w="227" w:type="dxa"/>
              <w:right w:w="227" w:type="dxa"/>
            </w:tcMar>
          </w:tcPr>
          <w:p w14:paraId="094718E4" w14:textId="77777777" w:rsidR="002B7D1D" w:rsidRPr="00DB04FF" w:rsidRDefault="008E25A6" w:rsidP="00EF3DCA">
            <w:pPr>
              <w:pStyle w:val="Pullout"/>
              <w:rPr>
                <w:i/>
              </w:rPr>
            </w:pPr>
            <w:r w:rsidRPr="00ED3DB9">
              <w:rPr>
                <w:b/>
                <w:i/>
              </w:rPr>
              <w:t>Guidance:</w:t>
            </w:r>
            <w:r w:rsidRPr="002B7D1D">
              <w:rPr>
                <w:b/>
                <w:i/>
              </w:rPr>
              <w:t xml:space="preserve"> </w:t>
            </w:r>
            <w:r w:rsidRPr="008E25A6">
              <w:rPr>
                <w:i/>
              </w:rPr>
              <w:t>Best estimate values with sensitivity analysis should be used in risk assessment.  Uncertainty should be acknowledged, assessed and incorporated where possible so that its impacts on decisions are understood.</w:t>
            </w:r>
          </w:p>
        </w:tc>
      </w:tr>
    </w:tbl>
    <w:p w14:paraId="1BF39327"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The best estimate values of the individual risks, the failure probabilities and the loss of life values, should be used for comparison with the various life safety criteria.  </w:t>
      </w:r>
    </w:p>
    <w:p w14:paraId="6A60EE4C"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However, it is also important to acknowledge that uncertainty exists in both the estimates of likelihood and consequences of dam failure.  Dam owners and managers should consider the level of uncertainty associated with the estimated risks.  </w:t>
      </w:r>
    </w:p>
    <w:p w14:paraId="23A2BD1E"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 xml:space="preserve">For assessment against the Limit of Tolerability, the owner should have confidence that the best estimate is clearly below the limit.  </w:t>
      </w:r>
      <w:r w:rsidR="00C32E1E">
        <w:rPr>
          <w:rFonts w:asciiTheme="minorHAnsi" w:hAnsiTheme="minorHAnsi" w:cstheme="minorHAnsi"/>
          <w:sz w:val="22"/>
          <w:szCs w:val="22"/>
        </w:rPr>
        <w:t>T</w:t>
      </w:r>
      <w:r w:rsidRPr="002B7D1D">
        <w:rPr>
          <w:rFonts w:asciiTheme="minorHAnsi" w:hAnsiTheme="minorHAnsi" w:cstheme="minorHAnsi"/>
          <w:sz w:val="22"/>
          <w:szCs w:val="22"/>
        </w:rPr>
        <w:t xml:space="preserve">he risk analyst should provide an indication of the degree of uncertainty and where it has and has not been propagated.  </w:t>
      </w:r>
      <w:r w:rsidR="00E25833" w:rsidRPr="00E25833">
        <w:rPr>
          <w:rFonts w:asciiTheme="minorHAnsi" w:hAnsiTheme="minorHAnsi" w:cstheme="minorHAnsi"/>
          <w:sz w:val="22"/>
          <w:szCs w:val="22"/>
        </w:rPr>
        <w:t>Sensitivity analysis should be undertaken to determine which input parameters have a higher level of sensitivity in the outputs.</w:t>
      </w:r>
    </w:p>
    <w:p w14:paraId="353DE3C4" w14:textId="77777777" w:rsidR="002B7D1D" w:rsidRPr="002B7D1D" w:rsidRDefault="002B7D1D" w:rsidP="002B7D1D">
      <w:pPr>
        <w:pStyle w:val="DSEBody"/>
        <w:spacing w:before="120"/>
        <w:rPr>
          <w:rFonts w:asciiTheme="minorHAnsi" w:hAnsiTheme="minorHAnsi" w:cstheme="minorHAnsi"/>
          <w:sz w:val="22"/>
          <w:szCs w:val="22"/>
        </w:rPr>
      </w:pPr>
      <w:r w:rsidRPr="002B7D1D">
        <w:rPr>
          <w:rFonts w:asciiTheme="minorHAnsi" w:hAnsiTheme="minorHAnsi" w:cstheme="minorHAnsi"/>
          <w:sz w:val="22"/>
          <w:szCs w:val="22"/>
        </w:rPr>
        <w:t>The level of uncertainty is likely to be a function of the type of dams and failure modes.  As uncertainty increases, there is a case to reduce risks clearly below the Limit of Tolerability.  This will depend upon the type of dam and failure mode, and the level of risk assessment, but as an indication, clearance by approximately a half an order of magnitude would appear prudent.</w:t>
      </w:r>
      <w:bookmarkStart w:id="75" w:name="_Toc303587689"/>
      <w:bookmarkStart w:id="76" w:name="_Toc303587690"/>
      <w:bookmarkStart w:id="77" w:name="_Toc303587691"/>
      <w:bookmarkStart w:id="78" w:name="_Toc303587692"/>
      <w:bookmarkStart w:id="79" w:name="_Toc303587693"/>
      <w:bookmarkStart w:id="80" w:name="_Toc303587694"/>
      <w:bookmarkStart w:id="81" w:name="_Toc303587695"/>
      <w:bookmarkStart w:id="82" w:name="_Toc303587696"/>
      <w:bookmarkStart w:id="83" w:name="_Toc303587697"/>
      <w:bookmarkStart w:id="84" w:name="_Toc303587698"/>
      <w:bookmarkStart w:id="85" w:name="_Toc303587699"/>
      <w:bookmarkStart w:id="86" w:name="_Toc301872832"/>
      <w:bookmarkStart w:id="87" w:name="_Toc301872983"/>
      <w:bookmarkStart w:id="88" w:name="_Toc301874158"/>
      <w:bookmarkStart w:id="89" w:name="_Toc301872833"/>
      <w:bookmarkStart w:id="90" w:name="_Toc301872984"/>
      <w:bookmarkStart w:id="91" w:name="_Toc301874159"/>
      <w:bookmarkStart w:id="92" w:name="_Toc301872834"/>
      <w:bookmarkStart w:id="93" w:name="_Toc301872985"/>
      <w:bookmarkStart w:id="94" w:name="_Toc301874160"/>
      <w:bookmarkStart w:id="95" w:name="_Toc301872835"/>
      <w:bookmarkStart w:id="96" w:name="_Toc301872986"/>
      <w:bookmarkStart w:id="97" w:name="_Toc301874161"/>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257B511" w14:textId="77777777" w:rsidR="00977B08" w:rsidRDefault="002B7D1D" w:rsidP="002B7D1D">
      <w:pPr>
        <w:pStyle w:val="DSEBody"/>
        <w:spacing w:before="120"/>
        <w:rPr>
          <w:rFonts w:asciiTheme="minorHAnsi" w:hAnsiTheme="minorHAnsi" w:cstheme="minorHAnsi"/>
          <w:sz w:val="22"/>
          <w:szCs w:val="22"/>
        </w:rPr>
        <w:sectPr w:rsidR="00977B08" w:rsidSect="00977B08">
          <w:pgSz w:w="11907" w:h="16840" w:code="9"/>
          <w:pgMar w:top="567" w:right="1134" w:bottom="567" w:left="1134" w:header="567" w:footer="567" w:gutter="0"/>
          <w:cols w:space="708"/>
          <w:formProt w:val="0"/>
          <w:titlePg/>
          <w:docGrid w:linePitch="360"/>
        </w:sectPr>
      </w:pPr>
      <w:r w:rsidRPr="002B7D1D">
        <w:rPr>
          <w:rFonts w:asciiTheme="minorHAnsi" w:hAnsiTheme="minorHAnsi" w:cstheme="minorHAnsi"/>
          <w:sz w:val="22"/>
          <w:szCs w:val="22"/>
        </w:rPr>
        <w:t xml:space="preserve">The application of rigorous methods of analysing the uncertainty, such as propagation of uncertainties through the analysis </w:t>
      </w:r>
      <w:r w:rsidR="00E25833">
        <w:rPr>
          <w:rFonts w:asciiTheme="minorHAnsi" w:hAnsiTheme="minorHAnsi" w:cstheme="minorHAnsi"/>
          <w:sz w:val="22"/>
          <w:szCs w:val="22"/>
        </w:rPr>
        <w:t>using the</w:t>
      </w:r>
      <w:r w:rsidRPr="002B7D1D">
        <w:rPr>
          <w:rFonts w:asciiTheme="minorHAnsi" w:hAnsiTheme="minorHAnsi" w:cstheme="minorHAnsi"/>
          <w:sz w:val="22"/>
          <w:szCs w:val="22"/>
        </w:rPr>
        <w:t xml:space="preserve"> Monte Carlo simulation or sensitivity testing of inputs, is encouraged.  However, it is recognised that it may be some time before there is demonstrable capability and experience with these approaches in the Australian dam industry.  </w:t>
      </w:r>
    </w:p>
    <w:p w14:paraId="19C9FF01" w14:textId="77777777" w:rsidR="00977B08" w:rsidRPr="002B7D1D" w:rsidRDefault="00977B08" w:rsidP="002B7D1D">
      <w:pPr>
        <w:pStyle w:val="DSEBody"/>
        <w:spacing w:before="120"/>
        <w:rPr>
          <w:rFonts w:asciiTheme="minorHAnsi" w:hAnsiTheme="minorHAnsi" w:cstheme="minorHAnsi"/>
          <w:sz w:val="22"/>
          <w:szCs w:val="22"/>
        </w:rPr>
      </w:pPr>
    </w:p>
    <w:p w14:paraId="75489B2F" w14:textId="77777777" w:rsidR="008E25A6" w:rsidRPr="008E25A6" w:rsidRDefault="008E25A6" w:rsidP="008E25A6">
      <w:pPr>
        <w:pStyle w:val="DSEHA"/>
        <w:numPr>
          <w:ilvl w:val="0"/>
          <w:numId w:val="24"/>
        </w:numPr>
        <w:rPr>
          <w:rFonts w:asciiTheme="minorHAnsi" w:hAnsiTheme="minorHAnsi" w:cstheme="minorHAnsi"/>
        </w:rPr>
      </w:pPr>
      <w:bookmarkStart w:id="98" w:name="_Toc326062399"/>
      <w:bookmarkStart w:id="99" w:name="_Toc409636317"/>
      <w:bookmarkStart w:id="100" w:name="_Toc409638074"/>
      <w:r w:rsidRPr="008E25A6">
        <w:rPr>
          <w:rFonts w:asciiTheme="minorHAnsi" w:hAnsiTheme="minorHAnsi" w:cstheme="minorHAnsi"/>
        </w:rPr>
        <w:t>ALARP Principle and Practice</w:t>
      </w:r>
      <w:bookmarkEnd w:id="98"/>
      <w:bookmarkEnd w:id="99"/>
      <w:bookmarkEnd w:id="100"/>
    </w:p>
    <w:p w14:paraId="7D764166" w14:textId="77777777" w:rsidR="008E25A6" w:rsidRDefault="008E25A6" w:rsidP="008E25A6">
      <w:pPr>
        <w:pStyle w:val="DSEHB"/>
        <w:numPr>
          <w:ilvl w:val="1"/>
          <w:numId w:val="24"/>
        </w:numPr>
        <w:rPr>
          <w:rFonts w:asciiTheme="minorHAnsi" w:hAnsiTheme="minorHAnsi" w:cstheme="minorHAnsi"/>
        </w:rPr>
      </w:pPr>
      <w:bookmarkStart w:id="101" w:name="_Toc326062400"/>
      <w:bookmarkStart w:id="102" w:name="_Toc409636318"/>
      <w:bookmarkStart w:id="103" w:name="_Toc409638075"/>
      <w:r w:rsidRPr="008E25A6">
        <w:rPr>
          <w:rFonts w:asciiTheme="minorHAnsi" w:hAnsiTheme="minorHAnsi" w:cstheme="minorHAnsi"/>
        </w:rPr>
        <w:t>Tolerable risk, the ALARP principle and dams</w:t>
      </w:r>
      <w:bookmarkEnd w:id="101"/>
      <w:bookmarkEnd w:id="102"/>
      <w:bookmarkEnd w:id="103"/>
    </w:p>
    <w:tbl>
      <w:tblPr>
        <w:tblW w:w="0" w:type="auto"/>
        <w:tblInd w:w="227" w:type="dxa"/>
        <w:shd w:val="clear" w:color="auto" w:fill="DBE8F1"/>
        <w:tblLook w:val="0000" w:firstRow="0" w:lastRow="0" w:firstColumn="0" w:lastColumn="0" w:noHBand="0" w:noVBand="0"/>
      </w:tblPr>
      <w:tblGrid>
        <w:gridCol w:w="9639"/>
      </w:tblGrid>
      <w:tr w:rsidR="008E25A6" w14:paraId="23DABD6F" w14:textId="77777777" w:rsidTr="00EF3DCA">
        <w:trPr>
          <w:trHeight w:val="993"/>
        </w:trPr>
        <w:tc>
          <w:tcPr>
            <w:tcW w:w="9639" w:type="dxa"/>
            <w:shd w:val="clear" w:color="auto" w:fill="DBE8F1"/>
            <w:tcMar>
              <w:top w:w="85" w:type="dxa"/>
              <w:left w:w="227" w:type="dxa"/>
              <w:right w:w="227" w:type="dxa"/>
            </w:tcMar>
          </w:tcPr>
          <w:p w14:paraId="3CB7D27A" w14:textId="77777777" w:rsidR="008E25A6" w:rsidRPr="008E25A6" w:rsidRDefault="008E25A6" w:rsidP="008E25A6">
            <w:pPr>
              <w:pStyle w:val="Pullout"/>
              <w:rPr>
                <w:i/>
              </w:rPr>
            </w:pPr>
            <w:r w:rsidRPr="00745AEA">
              <w:rPr>
                <w:b/>
                <w:i/>
              </w:rPr>
              <w:t>Guidance:</w:t>
            </w:r>
            <w:r w:rsidRPr="008E25A6">
              <w:rPr>
                <w:b/>
                <w:i/>
              </w:rPr>
              <w:t xml:space="preserve"> </w:t>
            </w:r>
            <w:r w:rsidRPr="008E25A6">
              <w:rPr>
                <w:i/>
              </w:rPr>
              <w:t xml:space="preserve">Dam owners and managers should demonstrate that the “As Low As Reasonably Practicable” (ALARP) principle is satisfied along with three other conditions </w:t>
            </w:r>
            <w:r w:rsidR="004B658E">
              <w:rPr>
                <w:i/>
              </w:rPr>
              <w:t>(</w:t>
            </w:r>
            <w:r w:rsidR="004B658E" w:rsidRPr="008E25A6">
              <w:rPr>
                <w:i/>
              </w:rPr>
              <w:t xml:space="preserve">ICOLD 2005) </w:t>
            </w:r>
            <w:r w:rsidRPr="008E25A6">
              <w:rPr>
                <w:i/>
              </w:rPr>
              <w:t>listed below, to meet tolerability of risk.</w:t>
            </w:r>
          </w:p>
          <w:p w14:paraId="731265DD" w14:textId="77777777" w:rsidR="008E25A6" w:rsidRPr="00DB04FF" w:rsidRDefault="008E25A6" w:rsidP="008E25A6">
            <w:pPr>
              <w:pStyle w:val="Pullout"/>
              <w:rPr>
                <w:i/>
              </w:rPr>
            </w:pPr>
            <w:r w:rsidRPr="008E25A6">
              <w:rPr>
                <w:i/>
              </w:rPr>
              <w:t>Dam owners and managers should have regard to the matters set out in Figure 3 below and in Section 5.6, to satisfy the ALARP principle.</w:t>
            </w:r>
          </w:p>
        </w:tc>
      </w:tr>
    </w:tbl>
    <w:p w14:paraId="19A1FF67"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The dam owner and manager </w:t>
      </w:r>
      <w:r w:rsidR="005C3A4C" w:rsidRPr="00E25833">
        <w:rPr>
          <w:rFonts w:asciiTheme="minorHAnsi" w:hAnsiTheme="minorHAnsi" w:cstheme="minorHAnsi"/>
          <w:sz w:val="22"/>
          <w:szCs w:val="22"/>
        </w:rPr>
        <w:t xml:space="preserve">are </w:t>
      </w:r>
      <w:r w:rsidRPr="008E25A6">
        <w:rPr>
          <w:rFonts w:asciiTheme="minorHAnsi" w:hAnsiTheme="minorHAnsi" w:cstheme="minorHAnsi"/>
          <w:sz w:val="22"/>
          <w:szCs w:val="22"/>
        </w:rPr>
        <w:t xml:space="preserve">required to make judgements about tolerable risk. </w:t>
      </w:r>
      <w:r w:rsidR="00346C39">
        <w:rPr>
          <w:rFonts w:asciiTheme="minorHAnsi" w:hAnsiTheme="minorHAnsi" w:cstheme="minorHAnsi"/>
          <w:sz w:val="22"/>
          <w:szCs w:val="22"/>
        </w:rPr>
        <w:t xml:space="preserve"> </w:t>
      </w:r>
      <w:r w:rsidRPr="008E25A6">
        <w:rPr>
          <w:rFonts w:asciiTheme="minorHAnsi" w:hAnsiTheme="minorHAnsi" w:cstheme="minorHAnsi"/>
          <w:sz w:val="22"/>
          <w:szCs w:val="22"/>
        </w:rPr>
        <w:t>The concept of tolerable risk emerges from the work done by the United Kingdom Health and Safety Executive (HSE), and can be summarised as follows:</w:t>
      </w:r>
    </w:p>
    <w:p w14:paraId="76CFCF1B" w14:textId="77777777" w:rsidR="008E25A6" w:rsidRPr="008E25A6" w:rsidRDefault="008E25A6" w:rsidP="001808D3">
      <w:pPr>
        <w:pStyle w:val="DSEBody"/>
        <w:spacing w:before="120"/>
        <w:ind w:left="567"/>
        <w:rPr>
          <w:rFonts w:asciiTheme="minorHAnsi" w:hAnsiTheme="minorHAnsi" w:cstheme="minorHAnsi"/>
          <w:i/>
          <w:sz w:val="22"/>
          <w:szCs w:val="22"/>
        </w:rPr>
      </w:pPr>
      <w:r w:rsidRPr="008E25A6">
        <w:rPr>
          <w:rFonts w:asciiTheme="minorHAnsi" w:hAnsiTheme="minorHAnsi" w:cstheme="minorHAnsi"/>
          <w:i/>
          <w:sz w:val="22"/>
          <w:szCs w:val="22"/>
        </w:rPr>
        <w:t>Tolerable risk is defined by ICOLD (2005) and adapted from HSE (2001) as “a risk within a range that society can live with (1) so as to secure certain net benefits.  It is (2) a range of risk that we do not regard as negligible or as something we might ignore, but rather as something we need to (3) keep under review and (4) reduce it still further if and as we can.” (Bowles, 2007)</w:t>
      </w:r>
    </w:p>
    <w:p w14:paraId="1D4943F5"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Each of these four conditions of tolerability has implications for dam safety.  </w:t>
      </w:r>
    </w:p>
    <w:p w14:paraId="1EC0DF4E"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The first condition, “to secure certain net benefits”, requires dam owners and managers to take a systems perspective of their dam assets and test that the wider system, within which a specific dam is a part, benefits from the presence and function of the dam without excessive impact.  This evaluation is an important periodic activity for an owner, in consultation with stakeholders, and where the test fails decommissioning may be seriously considered.  </w:t>
      </w:r>
    </w:p>
    <w:p w14:paraId="684369E2"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The other three conditions of tolerability encourage dam owners and managers to keep close watch on their dams and take a range of measures to understand, reduce and suppress risk, importantly in an ongoing manner.  </w:t>
      </w:r>
    </w:p>
    <w:p w14:paraId="7D41E5EE"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Th</w:t>
      </w:r>
      <w:r w:rsidRPr="00C32E1E">
        <w:rPr>
          <w:rFonts w:asciiTheme="minorHAnsi" w:hAnsiTheme="minorHAnsi" w:cstheme="minorHAnsi"/>
          <w:sz w:val="22"/>
          <w:szCs w:val="22"/>
        </w:rPr>
        <w:t>e ALARP</w:t>
      </w:r>
      <w:r w:rsidRPr="008E25A6">
        <w:rPr>
          <w:rFonts w:asciiTheme="minorHAnsi" w:hAnsiTheme="minorHAnsi" w:cstheme="minorHAnsi"/>
          <w:sz w:val="22"/>
          <w:szCs w:val="22"/>
        </w:rPr>
        <w:t xml:space="preserve"> </w:t>
      </w:r>
      <w:r w:rsidR="00D530D8" w:rsidRPr="008E25A6">
        <w:rPr>
          <w:rFonts w:asciiTheme="minorHAnsi" w:hAnsiTheme="minorHAnsi" w:cstheme="minorHAnsi"/>
          <w:sz w:val="22"/>
          <w:szCs w:val="22"/>
        </w:rPr>
        <w:t>principle</w:t>
      </w:r>
      <w:r w:rsidR="00E25833">
        <w:rPr>
          <w:rFonts w:asciiTheme="minorHAnsi" w:hAnsiTheme="minorHAnsi" w:cstheme="minorHAnsi"/>
          <w:sz w:val="22"/>
          <w:szCs w:val="22"/>
        </w:rPr>
        <w:t xml:space="preserve"> </w:t>
      </w:r>
      <w:r w:rsidRPr="008E25A6">
        <w:rPr>
          <w:rFonts w:asciiTheme="minorHAnsi" w:hAnsiTheme="minorHAnsi" w:cstheme="minorHAnsi"/>
          <w:sz w:val="22"/>
          <w:szCs w:val="22"/>
        </w:rPr>
        <w:t xml:space="preserve">is represented as condition (4) </w:t>
      </w:r>
      <w:r w:rsidRPr="00C32E1E">
        <w:rPr>
          <w:rFonts w:asciiTheme="minorHAnsi" w:hAnsiTheme="minorHAnsi" w:cstheme="minorHAnsi"/>
          <w:i/>
          <w:sz w:val="22"/>
          <w:szCs w:val="22"/>
        </w:rPr>
        <w:t>“reduce it still further if and as we can.”</w:t>
      </w:r>
      <w:r w:rsidRPr="008E25A6">
        <w:rPr>
          <w:rFonts w:asciiTheme="minorHAnsi" w:hAnsiTheme="minorHAnsi" w:cstheme="minorHAnsi"/>
          <w:sz w:val="22"/>
          <w:szCs w:val="22"/>
        </w:rPr>
        <w:t xml:space="preserve"> and is incorporated in Australian common and statute law, is defined by ANCOLD thus: </w:t>
      </w:r>
    </w:p>
    <w:p w14:paraId="641ECBB4" w14:textId="77777777" w:rsidR="008E25A6" w:rsidRPr="008E25A6" w:rsidRDefault="008E25A6" w:rsidP="001808D3">
      <w:pPr>
        <w:pStyle w:val="DSEBody"/>
        <w:spacing w:before="120"/>
        <w:ind w:left="567"/>
        <w:rPr>
          <w:rFonts w:asciiTheme="minorHAnsi" w:hAnsiTheme="minorHAnsi" w:cstheme="minorHAnsi"/>
          <w:i/>
          <w:sz w:val="22"/>
          <w:szCs w:val="22"/>
        </w:rPr>
      </w:pPr>
      <w:r w:rsidRPr="008E25A6">
        <w:rPr>
          <w:rFonts w:asciiTheme="minorHAnsi" w:hAnsiTheme="minorHAnsi" w:cstheme="minorHAnsi"/>
          <w:i/>
          <w:sz w:val="22"/>
          <w:szCs w:val="22"/>
        </w:rPr>
        <w:t xml:space="preserve"> “…risks, lower than the limit of tolerability, are tolerable only if further risk reduction is impracticable or if its cost is grossly disproportionate (depending on risk level) to the improvement gained” (ANCOLD, 2003a)</w:t>
      </w:r>
    </w:p>
    <w:p w14:paraId="0C799621"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The ALARP test requires a range of options for risk reduction to be considered.  For a risk to be ALARP it must be possible to demonstrate that the cost involved in reducing the risk further would be grossly disproportionate to the benefit gained.  </w:t>
      </w:r>
    </w:p>
    <w:p w14:paraId="2F812C62"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 xml:space="preserve">The ANCOLD Guideline states that there is “...no ‘formula’ by which to decide that risks are ALARP.  The owner needs to reach a judgment that the sacrifice is grossly disproportionate to the reduction in risk that would be achieved.”  The Guideline does, however suggest some “...points that are relevant in making a judgment on whether risks are ALARP....” </w:t>
      </w:r>
    </w:p>
    <w:p w14:paraId="09906E84" w14:textId="77777777" w:rsidR="00977B08" w:rsidRDefault="00977B08" w:rsidP="008E25A6">
      <w:pPr>
        <w:pStyle w:val="DSEBody"/>
        <w:spacing w:before="120"/>
        <w:rPr>
          <w:rFonts w:asciiTheme="minorHAnsi" w:hAnsiTheme="minorHAnsi" w:cstheme="minorHAnsi"/>
          <w:sz w:val="22"/>
          <w:szCs w:val="22"/>
        </w:rPr>
        <w:sectPr w:rsidR="00977B08" w:rsidSect="00977B08">
          <w:pgSz w:w="11907" w:h="16840" w:code="9"/>
          <w:pgMar w:top="1134" w:right="1134" w:bottom="1134" w:left="1134" w:header="709" w:footer="567" w:gutter="0"/>
          <w:cols w:space="708"/>
          <w:formProt w:val="0"/>
          <w:titlePg/>
          <w:docGrid w:linePitch="360"/>
        </w:sectPr>
      </w:pPr>
    </w:p>
    <w:p w14:paraId="04EC794D" w14:textId="77777777" w:rsidR="00977B08" w:rsidRDefault="00977B08" w:rsidP="008E25A6">
      <w:pPr>
        <w:pStyle w:val="DSEBody"/>
        <w:spacing w:before="120"/>
        <w:rPr>
          <w:rFonts w:asciiTheme="minorHAnsi" w:hAnsiTheme="minorHAnsi" w:cstheme="minorHAnsi"/>
          <w:sz w:val="22"/>
          <w:szCs w:val="22"/>
        </w:rPr>
      </w:pPr>
    </w:p>
    <w:p w14:paraId="7EF62D0D"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The four primary factors identified by ANCOLD are illustrated in Figure 3.</w:t>
      </w:r>
    </w:p>
    <w:p w14:paraId="452B40C3" w14:textId="77777777" w:rsidR="008E25A6" w:rsidRDefault="008E25A6" w:rsidP="008E25A6">
      <w:pPr>
        <w:pStyle w:val="DSEBody"/>
        <w:rPr>
          <w:noProof/>
          <w:szCs w:val="18"/>
        </w:rPr>
      </w:pPr>
      <w:r>
        <w:rPr>
          <w:noProof/>
          <w:szCs w:val="18"/>
          <w:lang w:eastAsia="en-AU"/>
        </w:rPr>
        <w:drawing>
          <wp:inline distT="0" distB="0" distL="0" distR="0" wp14:anchorId="17372E18" wp14:editId="3AF01A2C">
            <wp:extent cx="4856480" cy="1809115"/>
            <wp:effectExtent l="0" t="19050" r="0" b="19685"/>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7604831" w14:textId="77777777" w:rsidR="008E25A6" w:rsidRPr="008E25A6" w:rsidRDefault="008E25A6" w:rsidP="008E25A6">
      <w:pPr>
        <w:pStyle w:val="DSECaption"/>
        <w:spacing w:before="240"/>
        <w:jc w:val="center"/>
        <w:rPr>
          <w:rFonts w:asciiTheme="minorHAnsi" w:hAnsiTheme="minorHAnsi" w:cstheme="minorHAnsi"/>
          <w:sz w:val="16"/>
          <w:szCs w:val="16"/>
        </w:rPr>
      </w:pPr>
      <w:r w:rsidRPr="008E25A6">
        <w:rPr>
          <w:rFonts w:asciiTheme="minorHAnsi" w:hAnsiTheme="minorHAnsi" w:cstheme="minorHAnsi"/>
          <w:sz w:val="16"/>
          <w:szCs w:val="16"/>
        </w:rPr>
        <w:t>Figure 3   ANCOLD factors for ALARP determination</w:t>
      </w:r>
    </w:p>
    <w:p w14:paraId="33BE40FD"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Determining that ALARP is satisfied is a matter for judgement by the dam owner and manager.</w:t>
      </w:r>
    </w:p>
    <w:p w14:paraId="24D004CD" w14:textId="77777777" w:rsidR="008E25A6" w:rsidRPr="008E25A6" w:rsidRDefault="008E25A6" w:rsidP="008E25A6">
      <w:pPr>
        <w:pStyle w:val="DSEBody"/>
        <w:spacing w:before="120"/>
        <w:rPr>
          <w:rFonts w:asciiTheme="minorHAnsi" w:hAnsiTheme="minorHAnsi" w:cstheme="minorHAnsi"/>
          <w:sz w:val="22"/>
          <w:szCs w:val="22"/>
        </w:rPr>
      </w:pPr>
      <w:r w:rsidRPr="008E25A6">
        <w:rPr>
          <w:rFonts w:asciiTheme="minorHAnsi" w:hAnsiTheme="minorHAnsi" w:cstheme="minorHAnsi"/>
          <w:sz w:val="22"/>
          <w:szCs w:val="22"/>
        </w:rPr>
        <w:t>ANCOLD Guidelines also recommend both a “global” and a “component” view of the dam and associated risks be undertaken as part of the process for determining ALARP.</w:t>
      </w:r>
    </w:p>
    <w:p w14:paraId="5B54EC9C" w14:textId="77777777" w:rsidR="00DD118F" w:rsidRDefault="00DD118F" w:rsidP="00DD118F">
      <w:pPr>
        <w:pStyle w:val="DSEHB"/>
        <w:numPr>
          <w:ilvl w:val="1"/>
          <w:numId w:val="24"/>
        </w:numPr>
        <w:rPr>
          <w:rFonts w:asciiTheme="minorHAnsi" w:hAnsiTheme="minorHAnsi" w:cstheme="minorHAnsi"/>
        </w:rPr>
      </w:pPr>
      <w:bookmarkStart w:id="104" w:name="_Toc326062401"/>
      <w:bookmarkStart w:id="105" w:name="_Toc409636319"/>
      <w:bookmarkStart w:id="106" w:name="_Toc409638076"/>
      <w:r w:rsidRPr="00DD118F">
        <w:rPr>
          <w:rFonts w:asciiTheme="minorHAnsi" w:hAnsiTheme="minorHAnsi" w:cstheme="minorHAnsi"/>
        </w:rPr>
        <w:t>Cost effectiveness</w:t>
      </w:r>
      <w:bookmarkEnd w:id="104"/>
      <w:bookmarkEnd w:id="105"/>
      <w:bookmarkEnd w:id="106"/>
    </w:p>
    <w:tbl>
      <w:tblPr>
        <w:tblW w:w="0" w:type="auto"/>
        <w:tblInd w:w="227" w:type="dxa"/>
        <w:shd w:val="clear" w:color="auto" w:fill="DBE8F1"/>
        <w:tblLook w:val="0000" w:firstRow="0" w:lastRow="0" w:firstColumn="0" w:lastColumn="0" w:noHBand="0" w:noVBand="0"/>
      </w:tblPr>
      <w:tblGrid>
        <w:gridCol w:w="9639"/>
      </w:tblGrid>
      <w:tr w:rsidR="00DD118F" w14:paraId="5697B130" w14:textId="77777777" w:rsidTr="00EF3DCA">
        <w:trPr>
          <w:trHeight w:val="993"/>
        </w:trPr>
        <w:tc>
          <w:tcPr>
            <w:tcW w:w="9639" w:type="dxa"/>
            <w:shd w:val="clear" w:color="auto" w:fill="DBE8F1"/>
            <w:tcMar>
              <w:top w:w="85" w:type="dxa"/>
              <w:left w:w="227" w:type="dxa"/>
              <w:right w:w="227" w:type="dxa"/>
            </w:tcMar>
          </w:tcPr>
          <w:p w14:paraId="64060917" w14:textId="77777777" w:rsidR="00DD118F" w:rsidRPr="00DB04FF" w:rsidRDefault="00DD118F" w:rsidP="00EF3DCA">
            <w:pPr>
              <w:pStyle w:val="Pullout"/>
              <w:rPr>
                <w:i/>
              </w:rPr>
            </w:pPr>
            <w:r w:rsidRPr="005300EC">
              <w:rPr>
                <w:b/>
                <w:i/>
              </w:rPr>
              <w:t>Guidance:</w:t>
            </w:r>
            <w:r w:rsidRPr="00DD118F">
              <w:rPr>
                <w:b/>
                <w:i/>
              </w:rPr>
              <w:t xml:space="preserve"> </w:t>
            </w:r>
            <w:r w:rsidRPr="00DD118F">
              <w:rPr>
                <w:i/>
              </w:rPr>
              <w:t>Dam owners and managers should consider cost effectiveness of remedial measures, good practice, the existing level of risk and societal concerns when assessing ALARP.</w:t>
            </w:r>
          </w:p>
        </w:tc>
      </w:tr>
    </w:tbl>
    <w:p w14:paraId="1475659E"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 Cost to Save a Statistical Life (CSSL) is a measure of the cost effectiveness of reducing life safety risk and is recommended by ANCOLD as one consideration when assessing ALARP. </w:t>
      </w:r>
    </w:p>
    <w:p w14:paraId="76C81671"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ANCOLD (2003a) provides formulae for calculating the CSSL and also “adjusted” CSSL, abbreviated as aCSSL. The adjusted form takes account of the extent to which the cost of risk reduction measures is offset by the expected value of the reduction in monetary loss risks and any reduction in annual operating costs, and should be used for assessing ALARP.  </w:t>
      </w:r>
    </w:p>
    <w:p w14:paraId="7511E828"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Consistent with the progressive improvement approach, the aCSSL should be calculated for each stage of a dam safety upgrade.</w:t>
      </w:r>
    </w:p>
    <w:p w14:paraId="4B043127"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There is no value </w:t>
      </w:r>
      <w:r w:rsidRPr="0095421F">
        <w:rPr>
          <w:rFonts w:asciiTheme="minorHAnsi" w:hAnsiTheme="minorHAnsi" w:cstheme="minorHAnsi"/>
          <w:sz w:val="22"/>
          <w:szCs w:val="22"/>
        </w:rPr>
        <w:t xml:space="preserve">of aCSSL, </w:t>
      </w:r>
      <w:r w:rsidRPr="00DD118F">
        <w:rPr>
          <w:rFonts w:asciiTheme="minorHAnsi" w:hAnsiTheme="minorHAnsi" w:cstheme="minorHAnsi"/>
          <w:sz w:val="22"/>
          <w:szCs w:val="22"/>
        </w:rPr>
        <w:t xml:space="preserve">at which it can categorically be said that ALARP is justified.  Rather, the case in favour of satisfying the ALARP test strengthens progressively as the </w:t>
      </w:r>
      <w:r w:rsidRPr="0095421F">
        <w:rPr>
          <w:rFonts w:asciiTheme="minorHAnsi" w:hAnsiTheme="minorHAnsi" w:cstheme="minorHAnsi"/>
          <w:sz w:val="22"/>
          <w:szCs w:val="22"/>
        </w:rPr>
        <w:t>aCSSL</w:t>
      </w:r>
      <w:r w:rsidRPr="00DD118F">
        <w:rPr>
          <w:rFonts w:asciiTheme="minorHAnsi" w:hAnsiTheme="minorHAnsi" w:cstheme="minorHAnsi"/>
          <w:sz w:val="22"/>
          <w:szCs w:val="22"/>
        </w:rPr>
        <w:t xml:space="preserve"> value increases.  </w:t>
      </w:r>
    </w:p>
    <w:p w14:paraId="7ADE9149"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ANCOLD (2003a) includes two tables which provide tentative guidance on the ALARP justification based on the aCSSL.  Table 8.6 is to be applied to dams which are just below the Limit of Tolerability and Table 8.7 applies to dams just above the “broadly acceptable range”.  The thresholds in the tables are a function of the Value of Preventing a Fatality (VPF) and the disproportionality factor.</w:t>
      </w:r>
    </w:p>
    <w:p w14:paraId="4778A1D8"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 VPF is cited in the ANCOLD Risk guidelines as £1M with reference to the 2001 </w:t>
      </w:r>
      <w:r w:rsidRPr="00CB0BE1">
        <w:rPr>
          <w:rFonts w:asciiTheme="minorHAnsi" w:hAnsiTheme="minorHAnsi" w:cstheme="minorHAnsi"/>
          <w:i/>
          <w:sz w:val="22"/>
          <w:szCs w:val="22"/>
        </w:rPr>
        <w:t>“Reducing Risks, Protecting People”</w:t>
      </w:r>
      <w:r w:rsidRPr="00DD118F">
        <w:rPr>
          <w:rFonts w:asciiTheme="minorHAnsi" w:hAnsiTheme="minorHAnsi" w:cstheme="minorHAnsi"/>
          <w:sz w:val="22"/>
          <w:szCs w:val="22"/>
        </w:rPr>
        <w:t xml:space="preserve"> (R2P2) report produced by the HSE. Converting £1M to AUD by applying the 2001 exchange rate and then adjusting to 2011 dollars by applying the Wage Price Index (WPI) results in a current (2011) VPF of approximately AUD $4.5M.  </w:t>
      </w:r>
    </w:p>
    <w:p w14:paraId="79E5ACEA"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 VPF values adopted by different industries and jurisdictions, in Australia and overseas, vary but tend to be in the range from approximately $AUD3.0M to around $AUD9.0M.  Values need to be interpreted carefully for application to the dams industry where the risks are involuntary and the benefits are indirect if </w:t>
      </w:r>
      <w:r w:rsidRPr="00DD118F">
        <w:rPr>
          <w:rFonts w:asciiTheme="minorHAnsi" w:hAnsiTheme="minorHAnsi" w:cstheme="minorHAnsi"/>
          <w:sz w:val="22"/>
          <w:szCs w:val="22"/>
        </w:rPr>
        <w:lastRenderedPageBreak/>
        <w:t xml:space="preserve">they exist at all.  In these circumstances </w:t>
      </w:r>
      <w:r w:rsidRPr="00E25833">
        <w:rPr>
          <w:rFonts w:asciiTheme="minorHAnsi" w:hAnsiTheme="minorHAnsi" w:cstheme="minorHAnsi"/>
          <w:sz w:val="22"/>
          <w:szCs w:val="22"/>
        </w:rPr>
        <w:t xml:space="preserve">the </w:t>
      </w:r>
      <w:r w:rsidR="00E25833">
        <w:rPr>
          <w:rFonts w:asciiTheme="minorHAnsi" w:hAnsiTheme="minorHAnsi" w:cstheme="minorHAnsi"/>
          <w:sz w:val="22"/>
          <w:szCs w:val="22"/>
        </w:rPr>
        <w:t>a</w:t>
      </w:r>
      <w:r w:rsidRPr="00E25833">
        <w:rPr>
          <w:rFonts w:asciiTheme="minorHAnsi" w:hAnsiTheme="minorHAnsi" w:cstheme="minorHAnsi"/>
          <w:sz w:val="22"/>
          <w:szCs w:val="22"/>
        </w:rPr>
        <w:t>ffected</w:t>
      </w:r>
      <w:r w:rsidRPr="00DD118F">
        <w:rPr>
          <w:rFonts w:asciiTheme="minorHAnsi" w:hAnsiTheme="minorHAnsi" w:cstheme="minorHAnsi"/>
          <w:sz w:val="22"/>
          <w:szCs w:val="22"/>
        </w:rPr>
        <w:t xml:space="preserve"> person may be more averse to the risks associated with dams, and the VPF figures obtained from other industries may be considered as a lower limit.</w:t>
      </w:r>
    </w:p>
    <w:p w14:paraId="7B2777DA"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A disproportionality factor is used to test whether an investment in dam safety is grossly disproportionate to the benefits associated with an avoided fatality. </w:t>
      </w:r>
    </w:p>
    <w:p w14:paraId="342DE74C"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 ANCOLD (2003a) guidelines are based on HSE which indicates as generally reasonable a disproportionality factor of 10 for risks just below the Limit of Tolerability and dropping to approximately 3 for risks just above the broadly acceptable level.  The HSE framework is widely used and it is appropriate that disproportionality be applied in assessing ALARP.  </w:t>
      </w:r>
    </w:p>
    <w:p w14:paraId="600F273F"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The application of a disproportion factor in some way accounts for societal dread of single risk events involving multiple fatalities.</w:t>
      </w:r>
    </w:p>
    <w:p w14:paraId="40619785"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The VPF of approximately AUD$4.5M, and disproportionality factors from the HSE framework (ranging from 3 to 10) demonstrates that the thresholds in Tables 8.6 and 8.7 of ANCOLD (2003a) are conservative.  Given this conservatism, there is no need for new threshold values or indexing over the short to medium term.  </w:t>
      </w:r>
    </w:p>
    <w:p w14:paraId="7AFE97EA" w14:textId="77777777" w:rsidR="00DD118F" w:rsidRPr="00DD118F" w:rsidRDefault="00DD118F" w:rsidP="00DD118F">
      <w:pPr>
        <w:pStyle w:val="DSEBody"/>
        <w:spacing w:before="120"/>
        <w:rPr>
          <w:rFonts w:asciiTheme="minorHAnsi" w:hAnsiTheme="minorHAnsi" w:cstheme="minorHAnsi"/>
          <w:sz w:val="22"/>
          <w:szCs w:val="22"/>
        </w:rPr>
      </w:pPr>
      <w:r w:rsidRPr="00DD118F">
        <w:rPr>
          <w:rFonts w:asciiTheme="minorHAnsi" w:hAnsiTheme="minorHAnsi" w:cstheme="minorHAnsi"/>
          <w:sz w:val="22"/>
          <w:szCs w:val="22"/>
        </w:rPr>
        <w:t xml:space="preserve">Experience from recent detailed risk assessments has shown that once the risk profile for a dam has been reduced to below the Limit of Tolerability it is difficult to identify further risk reduction options with aCSSL values that would justify further risk reduction according to the thresholds in Tables 8.6 and 8.7 in ANCOLD (2003a).    </w:t>
      </w:r>
    </w:p>
    <w:p w14:paraId="1416DA9B" w14:textId="77777777" w:rsidR="00DB680F" w:rsidRDefault="00DD118F" w:rsidP="00DB680F">
      <w:pPr>
        <w:pStyle w:val="DSEBody"/>
        <w:spacing w:before="120"/>
        <w:rPr>
          <w:rFonts w:asciiTheme="minorHAnsi" w:hAnsiTheme="minorHAnsi" w:cstheme="minorHAnsi"/>
        </w:rPr>
      </w:pPr>
      <w:r w:rsidRPr="00DD118F">
        <w:rPr>
          <w:rFonts w:asciiTheme="minorHAnsi" w:hAnsiTheme="minorHAnsi" w:cstheme="minorHAnsi"/>
          <w:sz w:val="22"/>
          <w:szCs w:val="22"/>
        </w:rPr>
        <w:t xml:space="preserve">Once an owner has achieved risk reduction into the zone where tolerability can be tested, it is unlikely that aCSSL will provide justification for additional risk reduction. </w:t>
      </w:r>
      <w:r w:rsidR="00346C39">
        <w:rPr>
          <w:rFonts w:asciiTheme="minorHAnsi" w:hAnsiTheme="minorHAnsi" w:cstheme="minorHAnsi"/>
          <w:sz w:val="22"/>
          <w:szCs w:val="22"/>
        </w:rPr>
        <w:t xml:space="preserve"> </w:t>
      </w:r>
      <w:r w:rsidRPr="00DD118F">
        <w:rPr>
          <w:rFonts w:asciiTheme="minorHAnsi" w:hAnsiTheme="minorHAnsi" w:cstheme="minorHAnsi"/>
          <w:sz w:val="22"/>
          <w:szCs w:val="22"/>
        </w:rPr>
        <w:t>Owners are then left to consider good practice, the existing level of risk, societal concerns and other factors in ALARP determination mentioned in Section 5.6.</w:t>
      </w:r>
      <w:bookmarkStart w:id="107" w:name="_Toc326062402"/>
      <w:bookmarkStart w:id="108" w:name="_Toc409636320"/>
      <w:bookmarkStart w:id="109" w:name="_Toc409638077"/>
    </w:p>
    <w:p w14:paraId="4BCD23AE" w14:textId="77777777" w:rsidR="00271D04" w:rsidRDefault="00271D04" w:rsidP="00271D04">
      <w:pPr>
        <w:pStyle w:val="DSEHB"/>
        <w:numPr>
          <w:ilvl w:val="1"/>
          <w:numId w:val="24"/>
        </w:numPr>
        <w:rPr>
          <w:rFonts w:asciiTheme="minorHAnsi" w:hAnsiTheme="minorHAnsi" w:cstheme="minorHAnsi"/>
        </w:rPr>
      </w:pPr>
      <w:r w:rsidRPr="00271D04">
        <w:rPr>
          <w:rFonts w:asciiTheme="minorHAnsi" w:hAnsiTheme="minorHAnsi" w:cstheme="minorHAnsi"/>
        </w:rPr>
        <w:t>Good practice</w:t>
      </w:r>
      <w:bookmarkEnd w:id="107"/>
      <w:bookmarkEnd w:id="108"/>
      <w:bookmarkEnd w:id="109"/>
    </w:p>
    <w:tbl>
      <w:tblPr>
        <w:tblW w:w="0" w:type="auto"/>
        <w:tblInd w:w="227" w:type="dxa"/>
        <w:shd w:val="clear" w:color="auto" w:fill="DBE8F1"/>
        <w:tblLook w:val="0000" w:firstRow="0" w:lastRow="0" w:firstColumn="0" w:lastColumn="0" w:noHBand="0" w:noVBand="0"/>
      </w:tblPr>
      <w:tblGrid>
        <w:gridCol w:w="9639"/>
      </w:tblGrid>
      <w:tr w:rsidR="00271D04" w14:paraId="549E6901" w14:textId="77777777" w:rsidTr="00EF3DCA">
        <w:trPr>
          <w:trHeight w:val="993"/>
        </w:trPr>
        <w:tc>
          <w:tcPr>
            <w:tcW w:w="9639" w:type="dxa"/>
            <w:shd w:val="clear" w:color="auto" w:fill="DBE8F1"/>
            <w:tcMar>
              <w:top w:w="85" w:type="dxa"/>
              <w:left w:w="227" w:type="dxa"/>
              <w:right w:w="227" w:type="dxa"/>
            </w:tcMar>
          </w:tcPr>
          <w:p w14:paraId="17DEACF8" w14:textId="77777777" w:rsidR="00271D04" w:rsidRPr="00DB04FF" w:rsidRDefault="00271D04" w:rsidP="00EF3DCA">
            <w:pPr>
              <w:pStyle w:val="Pullout"/>
              <w:rPr>
                <w:i/>
              </w:rPr>
            </w:pPr>
            <w:r w:rsidRPr="005300EC">
              <w:rPr>
                <w:b/>
                <w:i/>
              </w:rPr>
              <w:t>Guidance:</w:t>
            </w:r>
            <w:r w:rsidRPr="00271D04">
              <w:rPr>
                <w:b/>
                <w:i/>
              </w:rPr>
              <w:t xml:space="preserve"> </w:t>
            </w:r>
            <w:r w:rsidRPr="00271D04">
              <w:rPr>
                <w:i/>
              </w:rPr>
              <w:t>Dam owners and managers should apply good practice, beyond “engineering good practice”, to enhancing dam safety management.</w:t>
            </w:r>
          </w:p>
        </w:tc>
      </w:tr>
    </w:tbl>
    <w:p w14:paraId="5C2F2D12"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ANCOLD (2003a) describes good practice as “...an authoritative consensus view across an industry”, and qualifies this statement that “...owners should have in mind, primarily, recognised good practice in Australia.”  </w:t>
      </w:r>
    </w:p>
    <w:p w14:paraId="18E0DFFC"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Allen et al. (2007) cite examples of owners drawing upon the following as potential sources for upgrade good practice:</w:t>
      </w:r>
    </w:p>
    <w:p w14:paraId="05FD953A"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precedent from within the owner’s portfolio;</w:t>
      </w:r>
    </w:p>
    <w:p w14:paraId="6C527AE7"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precedent from other Australian dam owners and managers who have engaged in risk reduction in similar situations;</w:t>
      </w:r>
    </w:p>
    <w:p w14:paraId="3341EFE6"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Australian examples of comparable standards based upgrades;</w:t>
      </w:r>
    </w:p>
    <w:p w14:paraId="039D0753"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 xml:space="preserve">the judgment and advice of consultants and expert reviewers, national and international; and </w:t>
      </w:r>
    </w:p>
    <w:p w14:paraId="3A2EBA8B"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comparison with design criteria for similar new dams.</w:t>
      </w:r>
    </w:p>
    <w:p w14:paraId="2DB73399"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Currently there is no definitive guide to good practice for dam safety upgrades. </w:t>
      </w:r>
      <w:r w:rsidR="00346C39">
        <w:rPr>
          <w:rFonts w:asciiTheme="minorHAnsi" w:hAnsiTheme="minorHAnsi" w:cstheme="minorHAnsi"/>
          <w:sz w:val="22"/>
          <w:szCs w:val="22"/>
        </w:rPr>
        <w:t xml:space="preserve"> </w:t>
      </w:r>
      <w:r w:rsidRPr="00271D04">
        <w:rPr>
          <w:rFonts w:asciiTheme="minorHAnsi" w:hAnsiTheme="minorHAnsi" w:cstheme="minorHAnsi"/>
          <w:sz w:val="22"/>
          <w:szCs w:val="22"/>
        </w:rPr>
        <w:t>Owners in Victoria have interpreted certain dam upgrade practices, structural and non-structural, around dam safety management and risk reduction as “good”.  Examples include:</w:t>
      </w:r>
    </w:p>
    <w:p w14:paraId="68434AE6"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design practices for embankment dam slope stability or gravity dam sliding stability;</w:t>
      </w:r>
    </w:p>
    <w:p w14:paraId="789D3CFB"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for embankment dams, raising the dam core and retrofitting corresponding filter zones to the upper sections of embankments to peak flood level;</w:t>
      </w:r>
    </w:p>
    <w:p w14:paraId="43396ACF"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lastRenderedPageBreak/>
        <w:t>incorporating multiple levels of redundancy in spillway gate operating systems; and</w:t>
      </w:r>
    </w:p>
    <w:p w14:paraId="0CC36A55"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 xml:space="preserve">a regularly exercised, comprehensive emergency management plan. </w:t>
      </w:r>
    </w:p>
    <w:p w14:paraId="3FD2FE45"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The upper boundary of good practice is poorly defined, for example, to what extent intercepting filters should be retrofitted on embankment dams.  For upgrades where there is further benefit and only marginally increased cost to go beyond a good practice risk-based solution and meet traditional standards, it would be prudent for owners to satisfy traditional standards.  </w:t>
      </w:r>
    </w:p>
    <w:p w14:paraId="1C716A2C"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However, case by case considerations may render the application of even recognised good practice impractical for certain dams. </w:t>
      </w:r>
      <w:r w:rsidR="00346C39">
        <w:rPr>
          <w:rFonts w:asciiTheme="minorHAnsi" w:hAnsiTheme="minorHAnsi" w:cstheme="minorHAnsi"/>
          <w:sz w:val="22"/>
          <w:szCs w:val="22"/>
        </w:rPr>
        <w:t xml:space="preserve"> </w:t>
      </w:r>
      <w:r w:rsidRPr="00271D04">
        <w:rPr>
          <w:rFonts w:asciiTheme="minorHAnsi" w:hAnsiTheme="minorHAnsi" w:cstheme="minorHAnsi"/>
          <w:sz w:val="22"/>
          <w:szCs w:val="22"/>
        </w:rPr>
        <w:t xml:space="preserve">In these circumstances, owners should initiate discussion with relevant regulators. </w:t>
      </w:r>
    </w:p>
    <w:p w14:paraId="4602C9F0"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Dam owners and managers should adopt a broad view of good practice. </w:t>
      </w:r>
      <w:r w:rsidR="00346C39">
        <w:rPr>
          <w:rFonts w:asciiTheme="minorHAnsi" w:hAnsiTheme="minorHAnsi" w:cstheme="minorHAnsi"/>
          <w:sz w:val="22"/>
          <w:szCs w:val="22"/>
        </w:rPr>
        <w:t xml:space="preserve"> </w:t>
      </w:r>
      <w:r w:rsidRPr="00271D04">
        <w:rPr>
          <w:rFonts w:asciiTheme="minorHAnsi" w:hAnsiTheme="minorHAnsi" w:cstheme="minorHAnsi"/>
          <w:sz w:val="22"/>
          <w:szCs w:val="22"/>
        </w:rPr>
        <w:t>Examples of good practice include:</w:t>
      </w:r>
    </w:p>
    <w:p w14:paraId="7409DF9D"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a comprehensive and robust surveillance and monitoring regime, including instrumentation alarm levels and notification protocols;</w:t>
      </w:r>
    </w:p>
    <w:p w14:paraId="39D48BA9"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well developed and exercised dam safety emergency plans;</w:t>
      </w:r>
    </w:p>
    <w:p w14:paraId="29FEB587"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practices relating to building organisational dam safety management capability and capacity through training of personnel and cross functional resource sharing and benchmarking practices;</w:t>
      </w:r>
    </w:p>
    <w:p w14:paraId="2B86BB6F"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leadership development and organisational resilience practices;</w:t>
      </w:r>
    </w:p>
    <w:p w14:paraId="6AD15E6C" w14:textId="77777777" w:rsidR="00271D04" w:rsidRP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adopting  a “defence in depth” approach to critical operating systems; and</w:t>
      </w:r>
    </w:p>
    <w:p w14:paraId="7D2051E9" w14:textId="77777777" w:rsidR="00271D04" w:rsidRDefault="00271D04" w:rsidP="00271D04">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application of enterprise risk management, sound organisational governance and associated quality assurance.</w:t>
      </w:r>
    </w:p>
    <w:p w14:paraId="5BF36170" w14:textId="77777777" w:rsidR="00DB680F" w:rsidRDefault="00E25833" w:rsidP="00DB680F">
      <w:pPr>
        <w:pStyle w:val="DSEBody"/>
        <w:spacing w:before="120"/>
        <w:rPr>
          <w:rFonts w:asciiTheme="minorHAnsi" w:hAnsiTheme="minorHAnsi" w:cstheme="minorHAnsi"/>
        </w:rPr>
      </w:pPr>
      <w:r>
        <w:rPr>
          <w:rFonts w:asciiTheme="minorHAnsi" w:hAnsiTheme="minorHAnsi" w:cstheme="minorHAnsi"/>
          <w:sz w:val="22"/>
          <w:szCs w:val="22"/>
        </w:rPr>
        <w:t>Dam owners and managers should keep good records of all options considered in their decision</w:t>
      </w:r>
      <w:r w:rsidR="00DB680F">
        <w:rPr>
          <w:rFonts w:asciiTheme="minorHAnsi" w:hAnsiTheme="minorHAnsi" w:cstheme="minorHAnsi"/>
          <w:sz w:val="22"/>
          <w:szCs w:val="22"/>
        </w:rPr>
        <w:t xml:space="preserve"> </w:t>
      </w:r>
      <w:r>
        <w:rPr>
          <w:rFonts w:asciiTheme="minorHAnsi" w:hAnsiTheme="minorHAnsi" w:cstheme="minorHAnsi"/>
          <w:sz w:val="22"/>
          <w:szCs w:val="22"/>
        </w:rPr>
        <w:t>making processes.  They should also record why certain options were adopted and others were not, in terms of their reasonableness and practicability.  This would be an integral part of due diligence obligations.</w:t>
      </w:r>
      <w:bookmarkStart w:id="110" w:name="_Toc326062403"/>
      <w:bookmarkStart w:id="111" w:name="_Toc409636321"/>
      <w:bookmarkStart w:id="112" w:name="_Toc409638078"/>
    </w:p>
    <w:p w14:paraId="22EDE107" w14:textId="77777777" w:rsidR="00271D04" w:rsidRPr="009E1308" w:rsidRDefault="00271D04" w:rsidP="009E1308">
      <w:pPr>
        <w:pStyle w:val="DSEHB"/>
        <w:numPr>
          <w:ilvl w:val="1"/>
          <w:numId w:val="24"/>
        </w:numPr>
        <w:rPr>
          <w:rFonts w:asciiTheme="minorHAnsi" w:hAnsiTheme="minorHAnsi" w:cstheme="minorHAnsi"/>
        </w:rPr>
      </w:pPr>
      <w:r w:rsidRPr="009E1308">
        <w:rPr>
          <w:rFonts w:asciiTheme="minorHAnsi" w:hAnsiTheme="minorHAnsi" w:cstheme="minorHAnsi"/>
        </w:rPr>
        <w:t>Existing level of risk – Risk Monitoring Zone</w:t>
      </w:r>
      <w:bookmarkEnd w:id="110"/>
      <w:bookmarkEnd w:id="111"/>
      <w:bookmarkEnd w:id="112"/>
    </w:p>
    <w:tbl>
      <w:tblPr>
        <w:tblW w:w="0" w:type="auto"/>
        <w:tblInd w:w="227" w:type="dxa"/>
        <w:shd w:val="clear" w:color="auto" w:fill="DBE8F1"/>
        <w:tblLook w:val="0000" w:firstRow="0" w:lastRow="0" w:firstColumn="0" w:lastColumn="0" w:noHBand="0" w:noVBand="0"/>
      </w:tblPr>
      <w:tblGrid>
        <w:gridCol w:w="9639"/>
      </w:tblGrid>
      <w:tr w:rsidR="00271D04" w14:paraId="66D8FEAE" w14:textId="77777777" w:rsidTr="00EF3DCA">
        <w:trPr>
          <w:trHeight w:val="993"/>
        </w:trPr>
        <w:tc>
          <w:tcPr>
            <w:tcW w:w="9639" w:type="dxa"/>
            <w:shd w:val="clear" w:color="auto" w:fill="DBE8F1"/>
            <w:tcMar>
              <w:top w:w="85" w:type="dxa"/>
              <w:left w:w="227" w:type="dxa"/>
              <w:right w:w="227" w:type="dxa"/>
            </w:tcMar>
          </w:tcPr>
          <w:p w14:paraId="1ADE8D22" w14:textId="77777777" w:rsidR="00271D04" w:rsidRPr="00DB04FF" w:rsidRDefault="00271D04" w:rsidP="00EF3DCA">
            <w:pPr>
              <w:pStyle w:val="Pullout"/>
              <w:rPr>
                <w:i/>
              </w:rPr>
            </w:pPr>
            <w:r w:rsidRPr="00D952C5">
              <w:rPr>
                <w:b/>
                <w:i/>
              </w:rPr>
              <w:t>Guidance:</w:t>
            </w:r>
            <w:r w:rsidRPr="00271D04">
              <w:rPr>
                <w:b/>
                <w:i/>
              </w:rPr>
              <w:t xml:space="preserve"> </w:t>
            </w:r>
            <w:r w:rsidRPr="00271D04">
              <w:rPr>
                <w:i/>
              </w:rPr>
              <w:t>Dam owners and managers may not require assessment of additional life safety risk reduction measures if a dam falls in the Risk Monitoring Zone, but monitoring of the risk and maintaining the existing mitigation measures should continue.</w:t>
            </w:r>
          </w:p>
        </w:tc>
      </w:tr>
    </w:tbl>
    <w:p w14:paraId="2DAF554B"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The greater the life safety risk the stronger the case for further risk reduction expenditure. </w:t>
      </w:r>
      <w:r w:rsidR="00346C39">
        <w:rPr>
          <w:rFonts w:asciiTheme="minorHAnsi" w:hAnsiTheme="minorHAnsi" w:cstheme="minorHAnsi"/>
          <w:sz w:val="22"/>
          <w:szCs w:val="22"/>
        </w:rPr>
        <w:t xml:space="preserve"> </w:t>
      </w:r>
      <w:r w:rsidRPr="00271D04">
        <w:rPr>
          <w:rFonts w:asciiTheme="minorHAnsi" w:hAnsiTheme="minorHAnsi" w:cstheme="minorHAnsi"/>
          <w:sz w:val="22"/>
          <w:szCs w:val="22"/>
        </w:rPr>
        <w:t xml:space="preserve">This principle has led HSE (2001) to the concept of a disproportionality factor indicating the maximum level of sacrifice that can be borne without it being judged grossly disproportionate.  </w:t>
      </w:r>
    </w:p>
    <w:p w14:paraId="3A67F04B"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The greater the risk, the greater the expenditure that can be justifiable before it is considered grossly disproportionate.  </w:t>
      </w:r>
    </w:p>
    <w:p w14:paraId="407A431D"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The disproportionality factor is used to test whether an investment in dam safety is grossly disproportionate to the benefits associated with an avoided fatality.  The factor varies from 10 for risks just below the Limit of Tolerability to approximately 3 for risks “just above the broadly acceptable level”.</w:t>
      </w:r>
    </w:p>
    <w:p w14:paraId="2D6D8F85"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ANCOLD (2003a) does not explicitly define broadly acceptable levels of risk but states that for societal and individual life safety risk, levels of risk that are one hundredth the Limit of Tolerability values could be regarded as broadly acceptable.  </w:t>
      </w:r>
    </w:p>
    <w:p w14:paraId="5F27AEF1"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Two orders of magnitude </w:t>
      </w:r>
      <w:r w:rsidR="00C52B33" w:rsidRPr="00C52B33">
        <w:rPr>
          <w:rFonts w:asciiTheme="minorHAnsi" w:hAnsiTheme="minorHAnsi" w:cstheme="minorHAnsi"/>
          <w:sz w:val="22"/>
          <w:szCs w:val="22"/>
        </w:rPr>
        <w:t xml:space="preserve">(i.e. one </w:t>
      </w:r>
      <w:r w:rsidR="00C52B33" w:rsidRPr="00271D04">
        <w:rPr>
          <w:rFonts w:asciiTheme="minorHAnsi" w:hAnsiTheme="minorHAnsi" w:cstheme="minorHAnsi"/>
          <w:sz w:val="22"/>
          <w:szCs w:val="22"/>
        </w:rPr>
        <w:t xml:space="preserve">hundredth of) </w:t>
      </w:r>
      <w:r w:rsidRPr="00271D04">
        <w:rPr>
          <w:rFonts w:asciiTheme="minorHAnsi" w:hAnsiTheme="minorHAnsi" w:cstheme="minorHAnsi"/>
          <w:sz w:val="22"/>
          <w:szCs w:val="22"/>
        </w:rPr>
        <w:t xml:space="preserve">lower than the prevailing Limit of Tolerability, is proposed for the “Risk Monitoring Zone”. This is illustrated in Figure 4 for existing dams. </w:t>
      </w:r>
    </w:p>
    <w:p w14:paraId="106F3449"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The HSE approach is that the level of risk in this zone is so low that it is not worth searching for further reduction in life safety risk.</w:t>
      </w:r>
      <w:r w:rsidR="007A2578">
        <w:rPr>
          <w:rFonts w:asciiTheme="minorHAnsi" w:hAnsiTheme="minorHAnsi" w:cstheme="minorHAnsi"/>
          <w:sz w:val="22"/>
          <w:szCs w:val="22"/>
        </w:rPr>
        <w:t xml:space="preserve"> </w:t>
      </w:r>
    </w:p>
    <w:p w14:paraId="15359B1B"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lastRenderedPageBreak/>
        <w:t xml:space="preserve">For dams with F-N curves entirely within the Risk Monitoring Zone additional life safety risk reduction measures may not be required, however, monitoring of the risk (including any inexpensive precautions) should be maintained. </w:t>
      </w:r>
    </w:p>
    <w:p w14:paraId="448C1255" w14:textId="77777777" w:rsidR="00271D04" w:rsidRDefault="00271D04" w:rsidP="00271D04">
      <w:pPr>
        <w:pStyle w:val="DSEBody"/>
        <w:jc w:val="center"/>
      </w:pPr>
      <w:r>
        <w:rPr>
          <w:noProof/>
          <w:lang w:eastAsia="en-AU"/>
        </w:rPr>
        <mc:AlternateContent>
          <mc:Choice Requires="wpc">
            <w:drawing>
              <wp:inline distT="0" distB="0" distL="0" distR="0" wp14:anchorId="2828E074" wp14:editId="43378D25">
                <wp:extent cx="3726611" cy="3821501"/>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035" y="60384"/>
                            <a:ext cx="3691890" cy="372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035" y="60384"/>
                            <a:ext cx="3691890" cy="372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500" y="60384"/>
                            <a:ext cx="3552825" cy="358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8"/>
                        <wps:cNvSpPr>
                          <a:spLocks noEditPoints="1"/>
                        </wps:cNvSpPr>
                        <wps:spPr bwMode="auto">
                          <a:xfrm>
                            <a:off x="60960" y="95309"/>
                            <a:ext cx="3569970" cy="3602990"/>
                          </a:xfrm>
                          <a:custGeom>
                            <a:avLst/>
                            <a:gdLst>
                              <a:gd name="T0" fmla="*/ 0 w 5622"/>
                              <a:gd name="T1" fmla="*/ 0 h 5674"/>
                              <a:gd name="T2" fmla="*/ 5622 w 5622"/>
                              <a:gd name="T3" fmla="*/ 0 h 5674"/>
                              <a:gd name="T4" fmla="*/ 5622 w 5622"/>
                              <a:gd name="T5" fmla="*/ 5674 h 5674"/>
                              <a:gd name="T6" fmla="*/ 0 w 5622"/>
                              <a:gd name="T7" fmla="*/ 5674 h 5674"/>
                              <a:gd name="T8" fmla="*/ 0 w 5622"/>
                              <a:gd name="T9" fmla="*/ 0 h 5674"/>
                              <a:gd name="T10" fmla="*/ 13 w 5622"/>
                              <a:gd name="T11" fmla="*/ 5667 h 5674"/>
                              <a:gd name="T12" fmla="*/ 7 w 5622"/>
                              <a:gd name="T13" fmla="*/ 5660 h 5674"/>
                              <a:gd name="T14" fmla="*/ 5615 w 5622"/>
                              <a:gd name="T15" fmla="*/ 5660 h 5674"/>
                              <a:gd name="T16" fmla="*/ 5608 w 5622"/>
                              <a:gd name="T17" fmla="*/ 5667 h 5674"/>
                              <a:gd name="T18" fmla="*/ 5608 w 5622"/>
                              <a:gd name="T19" fmla="*/ 7 h 5674"/>
                              <a:gd name="T20" fmla="*/ 5615 w 5622"/>
                              <a:gd name="T21" fmla="*/ 13 h 5674"/>
                              <a:gd name="T22" fmla="*/ 7 w 5622"/>
                              <a:gd name="T23" fmla="*/ 13 h 5674"/>
                              <a:gd name="T24" fmla="*/ 13 w 5622"/>
                              <a:gd name="T25" fmla="*/ 7 h 5674"/>
                              <a:gd name="T26" fmla="*/ 13 w 5622"/>
                              <a:gd name="T27" fmla="*/ 5667 h 5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22" h="5674">
                                <a:moveTo>
                                  <a:pt x="0" y="0"/>
                                </a:moveTo>
                                <a:lnTo>
                                  <a:pt x="5622" y="0"/>
                                </a:lnTo>
                                <a:lnTo>
                                  <a:pt x="5622" y="5674"/>
                                </a:lnTo>
                                <a:lnTo>
                                  <a:pt x="0" y="5674"/>
                                </a:lnTo>
                                <a:lnTo>
                                  <a:pt x="0" y="0"/>
                                </a:lnTo>
                                <a:close/>
                                <a:moveTo>
                                  <a:pt x="13" y="5667"/>
                                </a:moveTo>
                                <a:lnTo>
                                  <a:pt x="7" y="5660"/>
                                </a:lnTo>
                                <a:lnTo>
                                  <a:pt x="5615" y="5660"/>
                                </a:lnTo>
                                <a:lnTo>
                                  <a:pt x="5608" y="5667"/>
                                </a:lnTo>
                                <a:lnTo>
                                  <a:pt x="5608" y="7"/>
                                </a:lnTo>
                                <a:lnTo>
                                  <a:pt x="5615" y="13"/>
                                </a:lnTo>
                                <a:lnTo>
                                  <a:pt x="7" y="13"/>
                                </a:lnTo>
                                <a:lnTo>
                                  <a:pt x="13" y="7"/>
                                </a:lnTo>
                                <a:lnTo>
                                  <a:pt x="13" y="5667"/>
                                </a:lnTo>
                                <a:close/>
                              </a:path>
                            </a:pathLst>
                          </a:custGeom>
                          <a:solidFill>
                            <a:srgbClr val="0083A9"/>
                          </a:solidFill>
                          <a:ln w="635" cap="flat">
                            <a:solidFill>
                              <a:srgbClr val="0083A9"/>
                            </a:solidFill>
                            <a:prstDash val="solid"/>
                            <a:round/>
                            <a:headEnd/>
                            <a:tailEnd/>
                          </a:ln>
                        </wps:spPr>
                        <wps:bodyPr rot="0" vert="horz" wrap="square" lIns="91440" tIns="45720" rIns="91440" bIns="45720" anchor="t" anchorCtr="0" upright="1">
                          <a:noAutofit/>
                        </wps:bodyPr>
                      </wps:wsp>
                      <wps:wsp>
                        <wps:cNvPr id="14" name="Rectangle 9"/>
                        <wps:cNvSpPr>
                          <a:spLocks noChangeArrowheads="1"/>
                        </wps:cNvSpPr>
                        <wps:spPr bwMode="auto">
                          <a:xfrm>
                            <a:off x="630766" y="2800568"/>
                            <a:ext cx="172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4661" w14:textId="77777777" w:rsidR="008319A5" w:rsidRDefault="008319A5" w:rsidP="00271D04">
                              <w:r>
                                <w:rPr>
                                  <w:rFonts w:cs="Arial"/>
                                  <w:b/>
                                  <w:bCs/>
                                  <w:i/>
                                  <w:iCs/>
                                  <w:color w:val="595959"/>
                                  <w:sz w:val="16"/>
                                  <w:szCs w:val="16"/>
                                  <w:lang w:val="en-US"/>
                                </w:rPr>
                                <w:t xml:space="preserve">Risk </w:t>
                              </w:r>
                            </w:p>
                          </w:txbxContent>
                        </wps:txbx>
                        <wps:bodyPr rot="0" vert="horz" wrap="none" lIns="0" tIns="0" rIns="0" bIns="0" anchor="t" anchorCtr="0" upright="1">
                          <a:noAutofit/>
                        </wps:bodyPr>
                      </wps:wsp>
                      <wps:wsp>
                        <wps:cNvPr id="15" name="Rectangle 10"/>
                        <wps:cNvSpPr>
                          <a:spLocks noChangeArrowheads="1"/>
                        </wps:cNvSpPr>
                        <wps:spPr bwMode="auto">
                          <a:xfrm>
                            <a:off x="630912" y="2914860"/>
                            <a:ext cx="7067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AA3A" w14:textId="77777777" w:rsidR="008319A5" w:rsidRDefault="008319A5" w:rsidP="00271D04">
                              <w:r w:rsidRPr="00DD7FAF">
                                <w:rPr>
                                  <w:rFonts w:cs="Arial"/>
                                  <w:b/>
                                  <w:bCs/>
                                  <w:i/>
                                  <w:iCs/>
                                  <w:color w:val="595959"/>
                                  <w:sz w:val="16"/>
                                  <w:szCs w:val="16"/>
                                  <w:lang w:val="en-US"/>
                                </w:rPr>
                                <w:t>Monitoring Zone</w:t>
                              </w:r>
                              <w:r>
                                <w:rPr>
                                  <w:rFonts w:cs="Arial"/>
                                  <w:b/>
                                  <w:bCs/>
                                  <w:i/>
                                  <w:iCs/>
                                  <w:color w:val="595959"/>
                                  <w:sz w:val="16"/>
                                  <w:szCs w:val="16"/>
                                  <w:lang w:val="en-US"/>
                                </w:rPr>
                                <w:t xml:space="preserve"> </w:t>
                              </w:r>
                            </w:p>
                          </w:txbxContent>
                        </wps:txbx>
                        <wps:bodyPr rot="0" vert="horz" wrap="none" lIns="0" tIns="0" rIns="0" bIns="0" anchor="t" anchorCtr="0" upright="1">
                          <a:noAutofit/>
                        </wps:bodyPr>
                      </wps:wsp>
                      <wps:wsp>
                        <wps:cNvPr id="16" name="Rectangle 11"/>
                        <wps:cNvSpPr>
                          <a:spLocks noChangeArrowheads="1"/>
                        </wps:cNvSpPr>
                        <wps:spPr bwMode="auto">
                          <a:xfrm>
                            <a:off x="655955" y="1540569"/>
                            <a:ext cx="92075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2"/>
                        <wps:cNvSpPr>
                          <a:spLocks noChangeArrowheads="1"/>
                        </wps:cNvSpPr>
                        <wps:spPr bwMode="auto">
                          <a:xfrm>
                            <a:off x="1395553" y="1978552"/>
                            <a:ext cx="7778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2DBA" w14:textId="77777777" w:rsidR="008319A5" w:rsidRDefault="008319A5" w:rsidP="00271D04">
                              <w:r>
                                <w:rPr>
                                  <w:rFonts w:cs="Arial"/>
                                  <w:b/>
                                  <w:bCs/>
                                  <w:i/>
                                  <w:iCs/>
                                  <w:color w:val="000000"/>
                                  <w:sz w:val="16"/>
                                  <w:szCs w:val="16"/>
                                  <w:lang w:val="en-US"/>
                                </w:rPr>
                                <w:t xml:space="preserve">Risks are tolerable </w:t>
                              </w:r>
                            </w:p>
                          </w:txbxContent>
                        </wps:txbx>
                        <wps:bodyPr rot="0" vert="horz" wrap="none" lIns="0" tIns="0" rIns="0" bIns="0" anchor="t" anchorCtr="0" upright="1">
                          <a:spAutoFit/>
                        </wps:bodyPr>
                      </wps:wsp>
                      <wps:wsp>
                        <wps:cNvPr id="18" name="Rectangle 13"/>
                        <wps:cNvSpPr>
                          <a:spLocks noChangeArrowheads="1"/>
                        </wps:cNvSpPr>
                        <wps:spPr bwMode="auto">
                          <a:xfrm>
                            <a:off x="1395231" y="2091392"/>
                            <a:ext cx="7683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6068" w14:textId="77777777" w:rsidR="008319A5" w:rsidRDefault="008319A5" w:rsidP="00271D04">
                              <w:r>
                                <w:rPr>
                                  <w:rFonts w:cs="Arial"/>
                                  <w:b/>
                                  <w:bCs/>
                                  <w:i/>
                                  <w:iCs/>
                                  <w:color w:val="000000"/>
                                  <w:sz w:val="16"/>
                                  <w:szCs w:val="16"/>
                                  <w:lang w:val="en-US"/>
                                </w:rPr>
                                <w:t xml:space="preserve">only if they satisfy </w:t>
                              </w:r>
                            </w:p>
                          </w:txbxContent>
                        </wps:txbx>
                        <wps:bodyPr rot="0" vert="horz" wrap="none" lIns="0" tIns="0" rIns="0" bIns="0" anchor="t" anchorCtr="0" upright="1">
                          <a:spAutoFit/>
                        </wps:bodyPr>
                      </wps:wsp>
                      <wps:wsp>
                        <wps:cNvPr id="22" name="Rectangle 14"/>
                        <wps:cNvSpPr>
                          <a:spLocks noChangeArrowheads="1"/>
                        </wps:cNvSpPr>
                        <wps:spPr bwMode="auto">
                          <a:xfrm>
                            <a:off x="1395553" y="2203753"/>
                            <a:ext cx="4406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545A" w14:textId="77777777" w:rsidR="008319A5" w:rsidRDefault="008319A5" w:rsidP="00271D04">
                              <w:r>
                                <w:rPr>
                                  <w:rFonts w:cs="Arial"/>
                                  <w:b/>
                                  <w:bCs/>
                                  <w:i/>
                                  <w:iCs/>
                                  <w:color w:val="000000"/>
                                  <w:sz w:val="16"/>
                                  <w:szCs w:val="16"/>
                                  <w:lang w:val="en-US"/>
                                </w:rPr>
                                <w:t xml:space="preserve">the ALARP </w:t>
                              </w:r>
                            </w:p>
                          </w:txbxContent>
                        </wps:txbx>
                        <wps:bodyPr rot="0" vert="horz" wrap="none" lIns="0" tIns="0" rIns="0" bIns="0" anchor="t" anchorCtr="0" upright="1">
                          <a:spAutoFit/>
                        </wps:bodyPr>
                      </wps:wsp>
                      <wps:wsp>
                        <wps:cNvPr id="23" name="Rectangle 15"/>
                        <wps:cNvSpPr>
                          <a:spLocks noChangeArrowheads="1"/>
                        </wps:cNvSpPr>
                        <wps:spPr bwMode="auto">
                          <a:xfrm>
                            <a:off x="1395553" y="2316671"/>
                            <a:ext cx="3632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6A48" w14:textId="77777777" w:rsidR="008319A5" w:rsidRDefault="008319A5" w:rsidP="00271D04">
                              <w:r>
                                <w:rPr>
                                  <w:rFonts w:cs="Arial"/>
                                  <w:b/>
                                  <w:bCs/>
                                  <w:i/>
                                  <w:iCs/>
                                  <w:color w:val="000000"/>
                                  <w:sz w:val="16"/>
                                  <w:szCs w:val="16"/>
                                  <w:lang w:val="en-US"/>
                                </w:rPr>
                                <w:t>principle</w:t>
                              </w:r>
                            </w:p>
                          </w:txbxContent>
                        </wps:txbx>
                        <wps:bodyPr rot="0" vert="horz" wrap="none" lIns="0" tIns="0" rIns="0" bIns="0" anchor="t" anchorCtr="0" upright="1">
                          <a:spAutoFit/>
                        </wps:bodyPr>
                      </wps:wsp>
                      <wps:wsp>
                        <wps:cNvPr id="24" name="Freeform 16"/>
                        <wps:cNvSpPr>
                          <a:spLocks noEditPoints="1"/>
                        </wps:cNvSpPr>
                        <wps:spPr bwMode="auto">
                          <a:xfrm>
                            <a:off x="508000" y="1774884"/>
                            <a:ext cx="1490345" cy="1583055"/>
                          </a:xfrm>
                          <a:custGeom>
                            <a:avLst/>
                            <a:gdLst>
                              <a:gd name="T0" fmla="*/ 114 w 2347"/>
                              <a:gd name="T1" fmla="*/ 90 h 2493"/>
                              <a:gd name="T2" fmla="*/ 0 w 2347"/>
                              <a:gd name="T3" fmla="*/ 28 h 2493"/>
                              <a:gd name="T4" fmla="*/ 142 w 2347"/>
                              <a:gd name="T5" fmla="*/ 120 h 2493"/>
                              <a:gd name="T6" fmla="*/ 197 w 2347"/>
                              <a:gd name="T7" fmla="*/ 237 h 2493"/>
                              <a:gd name="T8" fmla="*/ 142 w 2347"/>
                              <a:gd name="T9" fmla="*/ 120 h 2493"/>
                              <a:gd name="T10" fmla="*/ 339 w 2347"/>
                              <a:gd name="T11" fmla="*/ 329 h 2493"/>
                              <a:gd name="T12" fmla="*/ 225 w 2347"/>
                              <a:gd name="T13" fmla="*/ 267 h 2493"/>
                              <a:gd name="T14" fmla="*/ 367 w 2347"/>
                              <a:gd name="T15" fmla="*/ 359 h 2493"/>
                              <a:gd name="T16" fmla="*/ 421 w 2347"/>
                              <a:gd name="T17" fmla="*/ 477 h 2493"/>
                              <a:gd name="T18" fmla="*/ 367 w 2347"/>
                              <a:gd name="T19" fmla="*/ 359 h 2493"/>
                              <a:gd name="T20" fmla="*/ 563 w 2347"/>
                              <a:gd name="T21" fmla="*/ 568 h 2493"/>
                              <a:gd name="T22" fmla="*/ 450 w 2347"/>
                              <a:gd name="T23" fmla="*/ 507 h 2493"/>
                              <a:gd name="T24" fmla="*/ 592 w 2347"/>
                              <a:gd name="T25" fmla="*/ 598 h 2493"/>
                              <a:gd name="T26" fmla="*/ 646 w 2347"/>
                              <a:gd name="T27" fmla="*/ 715 h 2493"/>
                              <a:gd name="T28" fmla="*/ 592 w 2347"/>
                              <a:gd name="T29" fmla="*/ 598 h 2493"/>
                              <a:gd name="T30" fmla="*/ 788 w 2347"/>
                              <a:gd name="T31" fmla="*/ 807 h 2493"/>
                              <a:gd name="T32" fmla="*/ 674 w 2347"/>
                              <a:gd name="T33" fmla="*/ 745 h 2493"/>
                              <a:gd name="T34" fmla="*/ 816 w 2347"/>
                              <a:gd name="T35" fmla="*/ 836 h 2493"/>
                              <a:gd name="T36" fmla="*/ 871 w 2347"/>
                              <a:gd name="T37" fmla="*/ 954 h 2493"/>
                              <a:gd name="T38" fmla="*/ 816 w 2347"/>
                              <a:gd name="T39" fmla="*/ 836 h 2493"/>
                              <a:gd name="T40" fmla="*/ 1013 w 2347"/>
                              <a:gd name="T41" fmla="*/ 1046 h 2493"/>
                              <a:gd name="T42" fmla="*/ 899 w 2347"/>
                              <a:gd name="T43" fmla="*/ 984 h 2493"/>
                              <a:gd name="T44" fmla="*/ 1041 w 2347"/>
                              <a:gd name="T45" fmla="*/ 1076 h 2493"/>
                              <a:gd name="T46" fmla="*/ 1096 w 2347"/>
                              <a:gd name="T47" fmla="*/ 1194 h 2493"/>
                              <a:gd name="T48" fmla="*/ 1041 w 2347"/>
                              <a:gd name="T49" fmla="*/ 1076 h 2493"/>
                              <a:gd name="T50" fmla="*/ 1238 w 2347"/>
                              <a:gd name="T51" fmla="*/ 1285 h 2493"/>
                              <a:gd name="T52" fmla="*/ 1124 w 2347"/>
                              <a:gd name="T53" fmla="*/ 1224 h 2493"/>
                              <a:gd name="T54" fmla="*/ 1266 w 2347"/>
                              <a:gd name="T55" fmla="*/ 1315 h 2493"/>
                              <a:gd name="T56" fmla="*/ 1321 w 2347"/>
                              <a:gd name="T57" fmla="*/ 1433 h 2493"/>
                              <a:gd name="T58" fmla="*/ 1266 w 2347"/>
                              <a:gd name="T59" fmla="*/ 1315 h 2493"/>
                              <a:gd name="T60" fmla="*/ 1463 w 2347"/>
                              <a:gd name="T61" fmla="*/ 1524 h 2493"/>
                              <a:gd name="T62" fmla="*/ 1349 w 2347"/>
                              <a:gd name="T63" fmla="*/ 1463 h 2493"/>
                              <a:gd name="T64" fmla="*/ 1491 w 2347"/>
                              <a:gd name="T65" fmla="*/ 1554 h 2493"/>
                              <a:gd name="T66" fmla="*/ 1546 w 2347"/>
                              <a:gd name="T67" fmla="*/ 1672 h 2493"/>
                              <a:gd name="T68" fmla="*/ 1491 w 2347"/>
                              <a:gd name="T69" fmla="*/ 1554 h 2493"/>
                              <a:gd name="T70" fmla="*/ 1688 w 2347"/>
                              <a:gd name="T71" fmla="*/ 1764 h 2493"/>
                              <a:gd name="T72" fmla="*/ 1574 w 2347"/>
                              <a:gd name="T73" fmla="*/ 1702 h 2493"/>
                              <a:gd name="T74" fmla="*/ 1716 w 2347"/>
                              <a:gd name="T75" fmla="*/ 1794 h 2493"/>
                              <a:gd name="T76" fmla="*/ 1770 w 2347"/>
                              <a:gd name="T77" fmla="*/ 1912 h 2493"/>
                              <a:gd name="T78" fmla="*/ 1716 w 2347"/>
                              <a:gd name="T79" fmla="*/ 1794 h 2493"/>
                              <a:gd name="T80" fmla="*/ 1912 w 2347"/>
                              <a:gd name="T81" fmla="*/ 2003 h 2493"/>
                              <a:gd name="T82" fmla="*/ 1799 w 2347"/>
                              <a:gd name="T83" fmla="*/ 1941 h 2493"/>
                              <a:gd name="T84" fmla="*/ 1941 w 2347"/>
                              <a:gd name="T85" fmla="*/ 2033 h 2493"/>
                              <a:gd name="T86" fmla="*/ 1995 w 2347"/>
                              <a:gd name="T87" fmla="*/ 2150 h 2493"/>
                              <a:gd name="T88" fmla="*/ 1941 w 2347"/>
                              <a:gd name="T89" fmla="*/ 2033 h 2493"/>
                              <a:gd name="T90" fmla="*/ 2137 w 2347"/>
                              <a:gd name="T91" fmla="*/ 2241 h 2493"/>
                              <a:gd name="T92" fmla="*/ 2024 w 2347"/>
                              <a:gd name="T93" fmla="*/ 2180 h 2493"/>
                              <a:gd name="T94" fmla="*/ 2165 w 2347"/>
                              <a:gd name="T95" fmla="*/ 2271 h 2493"/>
                              <a:gd name="T96" fmla="*/ 2220 w 2347"/>
                              <a:gd name="T97" fmla="*/ 2389 h 2493"/>
                              <a:gd name="T98" fmla="*/ 2165 w 2347"/>
                              <a:gd name="T99" fmla="*/ 2271 h 2493"/>
                              <a:gd name="T100" fmla="*/ 2347 w 2347"/>
                              <a:gd name="T101" fmla="*/ 2464 h 2493"/>
                              <a:gd name="T102" fmla="*/ 2248 w 2347"/>
                              <a:gd name="T103" fmla="*/ 2419 h 2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47" h="2493">
                                <a:moveTo>
                                  <a:pt x="30" y="0"/>
                                </a:moveTo>
                                <a:lnTo>
                                  <a:pt x="114" y="90"/>
                                </a:lnTo>
                                <a:lnTo>
                                  <a:pt x="85" y="118"/>
                                </a:lnTo>
                                <a:lnTo>
                                  <a:pt x="0" y="28"/>
                                </a:lnTo>
                                <a:lnTo>
                                  <a:pt x="30" y="0"/>
                                </a:lnTo>
                                <a:close/>
                                <a:moveTo>
                                  <a:pt x="142" y="120"/>
                                </a:moveTo>
                                <a:lnTo>
                                  <a:pt x="226" y="209"/>
                                </a:lnTo>
                                <a:lnTo>
                                  <a:pt x="197" y="237"/>
                                </a:lnTo>
                                <a:lnTo>
                                  <a:pt x="112" y="148"/>
                                </a:lnTo>
                                <a:lnTo>
                                  <a:pt x="142" y="120"/>
                                </a:lnTo>
                                <a:close/>
                                <a:moveTo>
                                  <a:pt x="255" y="239"/>
                                </a:moveTo>
                                <a:lnTo>
                                  <a:pt x="339" y="329"/>
                                </a:lnTo>
                                <a:lnTo>
                                  <a:pt x="309" y="357"/>
                                </a:lnTo>
                                <a:lnTo>
                                  <a:pt x="225" y="267"/>
                                </a:lnTo>
                                <a:lnTo>
                                  <a:pt x="255" y="239"/>
                                </a:lnTo>
                                <a:close/>
                                <a:moveTo>
                                  <a:pt x="367" y="359"/>
                                </a:moveTo>
                                <a:lnTo>
                                  <a:pt x="451" y="449"/>
                                </a:lnTo>
                                <a:lnTo>
                                  <a:pt x="421" y="477"/>
                                </a:lnTo>
                                <a:lnTo>
                                  <a:pt x="337" y="387"/>
                                </a:lnTo>
                                <a:lnTo>
                                  <a:pt x="367" y="359"/>
                                </a:lnTo>
                                <a:close/>
                                <a:moveTo>
                                  <a:pt x="480" y="478"/>
                                </a:moveTo>
                                <a:lnTo>
                                  <a:pt x="563" y="568"/>
                                </a:lnTo>
                                <a:lnTo>
                                  <a:pt x="534" y="596"/>
                                </a:lnTo>
                                <a:lnTo>
                                  <a:pt x="450" y="507"/>
                                </a:lnTo>
                                <a:lnTo>
                                  <a:pt x="480" y="478"/>
                                </a:lnTo>
                                <a:close/>
                                <a:moveTo>
                                  <a:pt x="592" y="598"/>
                                </a:moveTo>
                                <a:lnTo>
                                  <a:pt x="676" y="688"/>
                                </a:lnTo>
                                <a:lnTo>
                                  <a:pt x="646" y="715"/>
                                </a:lnTo>
                                <a:lnTo>
                                  <a:pt x="562" y="625"/>
                                </a:lnTo>
                                <a:lnTo>
                                  <a:pt x="592" y="598"/>
                                </a:lnTo>
                                <a:close/>
                                <a:moveTo>
                                  <a:pt x="704" y="718"/>
                                </a:moveTo>
                                <a:lnTo>
                                  <a:pt x="788" y="807"/>
                                </a:lnTo>
                                <a:lnTo>
                                  <a:pt x="758" y="835"/>
                                </a:lnTo>
                                <a:lnTo>
                                  <a:pt x="674" y="745"/>
                                </a:lnTo>
                                <a:lnTo>
                                  <a:pt x="704" y="718"/>
                                </a:lnTo>
                                <a:close/>
                                <a:moveTo>
                                  <a:pt x="816" y="836"/>
                                </a:moveTo>
                                <a:lnTo>
                                  <a:pt x="901" y="926"/>
                                </a:lnTo>
                                <a:lnTo>
                                  <a:pt x="871" y="954"/>
                                </a:lnTo>
                                <a:lnTo>
                                  <a:pt x="786" y="865"/>
                                </a:lnTo>
                                <a:lnTo>
                                  <a:pt x="816" y="836"/>
                                </a:lnTo>
                                <a:close/>
                                <a:moveTo>
                                  <a:pt x="929" y="956"/>
                                </a:moveTo>
                                <a:lnTo>
                                  <a:pt x="1013" y="1046"/>
                                </a:lnTo>
                                <a:lnTo>
                                  <a:pt x="983" y="1074"/>
                                </a:lnTo>
                                <a:lnTo>
                                  <a:pt x="899" y="984"/>
                                </a:lnTo>
                                <a:lnTo>
                                  <a:pt x="929" y="956"/>
                                </a:lnTo>
                                <a:close/>
                                <a:moveTo>
                                  <a:pt x="1041" y="1076"/>
                                </a:moveTo>
                                <a:lnTo>
                                  <a:pt x="1126" y="1166"/>
                                </a:lnTo>
                                <a:lnTo>
                                  <a:pt x="1096" y="1194"/>
                                </a:lnTo>
                                <a:lnTo>
                                  <a:pt x="1011" y="1104"/>
                                </a:lnTo>
                                <a:lnTo>
                                  <a:pt x="1041" y="1076"/>
                                </a:lnTo>
                                <a:close/>
                                <a:moveTo>
                                  <a:pt x="1154" y="1195"/>
                                </a:moveTo>
                                <a:lnTo>
                                  <a:pt x="1238" y="1285"/>
                                </a:lnTo>
                                <a:lnTo>
                                  <a:pt x="1208" y="1313"/>
                                </a:lnTo>
                                <a:lnTo>
                                  <a:pt x="1124" y="1224"/>
                                </a:lnTo>
                                <a:lnTo>
                                  <a:pt x="1154" y="1195"/>
                                </a:lnTo>
                                <a:close/>
                                <a:moveTo>
                                  <a:pt x="1266" y="1315"/>
                                </a:moveTo>
                                <a:lnTo>
                                  <a:pt x="1351" y="1405"/>
                                </a:lnTo>
                                <a:lnTo>
                                  <a:pt x="1321" y="1433"/>
                                </a:lnTo>
                                <a:lnTo>
                                  <a:pt x="1236" y="1343"/>
                                </a:lnTo>
                                <a:lnTo>
                                  <a:pt x="1266" y="1315"/>
                                </a:lnTo>
                                <a:close/>
                                <a:moveTo>
                                  <a:pt x="1379" y="1435"/>
                                </a:moveTo>
                                <a:lnTo>
                                  <a:pt x="1463" y="1524"/>
                                </a:lnTo>
                                <a:lnTo>
                                  <a:pt x="1433" y="1553"/>
                                </a:lnTo>
                                <a:lnTo>
                                  <a:pt x="1349" y="1463"/>
                                </a:lnTo>
                                <a:lnTo>
                                  <a:pt x="1379" y="1435"/>
                                </a:lnTo>
                                <a:close/>
                                <a:moveTo>
                                  <a:pt x="1491" y="1554"/>
                                </a:moveTo>
                                <a:lnTo>
                                  <a:pt x="1576" y="1644"/>
                                </a:lnTo>
                                <a:lnTo>
                                  <a:pt x="1546" y="1672"/>
                                </a:lnTo>
                                <a:lnTo>
                                  <a:pt x="1461" y="1583"/>
                                </a:lnTo>
                                <a:lnTo>
                                  <a:pt x="1491" y="1554"/>
                                </a:lnTo>
                                <a:close/>
                                <a:moveTo>
                                  <a:pt x="1604" y="1674"/>
                                </a:moveTo>
                                <a:lnTo>
                                  <a:pt x="1688" y="1764"/>
                                </a:lnTo>
                                <a:lnTo>
                                  <a:pt x="1658" y="1792"/>
                                </a:lnTo>
                                <a:lnTo>
                                  <a:pt x="1574" y="1702"/>
                                </a:lnTo>
                                <a:lnTo>
                                  <a:pt x="1604" y="1674"/>
                                </a:lnTo>
                                <a:close/>
                                <a:moveTo>
                                  <a:pt x="1716" y="1794"/>
                                </a:moveTo>
                                <a:lnTo>
                                  <a:pt x="1800" y="1883"/>
                                </a:lnTo>
                                <a:lnTo>
                                  <a:pt x="1770" y="1912"/>
                                </a:lnTo>
                                <a:lnTo>
                                  <a:pt x="1686" y="1822"/>
                                </a:lnTo>
                                <a:lnTo>
                                  <a:pt x="1716" y="1794"/>
                                </a:lnTo>
                                <a:close/>
                                <a:moveTo>
                                  <a:pt x="1829" y="1913"/>
                                </a:moveTo>
                                <a:lnTo>
                                  <a:pt x="1912" y="2003"/>
                                </a:lnTo>
                                <a:lnTo>
                                  <a:pt x="1882" y="2031"/>
                                </a:lnTo>
                                <a:lnTo>
                                  <a:pt x="1799" y="1941"/>
                                </a:lnTo>
                                <a:lnTo>
                                  <a:pt x="1829" y="1913"/>
                                </a:lnTo>
                                <a:close/>
                                <a:moveTo>
                                  <a:pt x="1941" y="2033"/>
                                </a:moveTo>
                                <a:lnTo>
                                  <a:pt x="2025" y="2123"/>
                                </a:lnTo>
                                <a:lnTo>
                                  <a:pt x="1995" y="2150"/>
                                </a:lnTo>
                                <a:lnTo>
                                  <a:pt x="1911" y="2060"/>
                                </a:lnTo>
                                <a:lnTo>
                                  <a:pt x="1941" y="2033"/>
                                </a:lnTo>
                                <a:close/>
                                <a:moveTo>
                                  <a:pt x="2053" y="2153"/>
                                </a:moveTo>
                                <a:lnTo>
                                  <a:pt x="2137" y="2241"/>
                                </a:lnTo>
                                <a:lnTo>
                                  <a:pt x="2107" y="2270"/>
                                </a:lnTo>
                                <a:lnTo>
                                  <a:pt x="2024" y="2180"/>
                                </a:lnTo>
                                <a:lnTo>
                                  <a:pt x="2053" y="2153"/>
                                </a:lnTo>
                                <a:close/>
                                <a:moveTo>
                                  <a:pt x="2165" y="2271"/>
                                </a:moveTo>
                                <a:lnTo>
                                  <a:pt x="2250" y="2361"/>
                                </a:lnTo>
                                <a:lnTo>
                                  <a:pt x="2220" y="2389"/>
                                </a:lnTo>
                                <a:lnTo>
                                  <a:pt x="2136" y="2299"/>
                                </a:lnTo>
                                <a:lnTo>
                                  <a:pt x="2165" y="2271"/>
                                </a:lnTo>
                                <a:close/>
                                <a:moveTo>
                                  <a:pt x="2278" y="2391"/>
                                </a:moveTo>
                                <a:lnTo>
                                  <a:pt x="2347" y="2464"/>
                                </a:lnTo>
                                <a:lnTo>
                                  <a:pt x="2317" y="2493"/>
                                </a:lnTo>
                                <a:lnTo>
                                  <a:pt x="2248" y="2419"/>
                                </a:lnTo>
                                <a:lnTo>
                                  <a:pt x="2278" y="2391"/>
                                </a:lnTo>
                                <a:close/>
                              </a:path>
                            </a:pathLst>
                          </a:custGeom>
                          <a:solidFill>
                            <a:srgbClr val="7F7F7F"/>
                          </a:solidFill>
                          <a:ln w="635" cap="flat">
                            <a:solidFill>
                              <a:srgbClr val="7F7F7F"/>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2828E074" id="Canvas 25" o:spid="_x0000_s1028" editas="canvas" style="width:293.45pt;height:300.9pt;mso-position-horizontal-relative:char;mso-position-vertical-relative:line" coordsize="37261,3821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7261;height:38214;visibility:visible;mso-wrap-style:square">
                  <v:fill o:detectmouseclick="t"/>
                  <v:path o:connecttype="none"/>
                </v:shape>
                <v:shape id="Picture 5" o:spid="_x0000_s1030" type="#_x0000_t75" style="position:absolute;left:260;top:603;width:36919;height:3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">
                  <v:imagedata r:id="rId37" o:title=""/>
                </v:shape>
                <v:shape id="Picture 6" o:spid="_x0000_s1031" type="#_x0000_t75" style="position:absolute;left:260;top:603;width:36919;height:3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">
                  <v:imagedata r:id="rId38" o:title=""/>
                </v:shape>
                <v:shape id="Picture 7" o:spid="_x0000_s1032" type="#_x0000_t75" style="position:absolute;left:635;top:603;width:35528;height:3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">
                  <v:imagedata r:id="rId39" o:title=""/>
                </v:shape>
                <v:shape id="Freeform 8" o:spid="_x0000_s1033" style="position:absolute;left:609;top:953;width:35700;height:36029;visibility:visible;mso-wrap-style:square;v-text-anchor:top" coordsize="5622,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" path="m,l5622,r,5674l,5674,,xm13,5667r-6,-7l5615,5660r-7,7l5608,7r7,6l7,13,13,7r,5660xe" fillcolor="#0083a9" strokecolor="#0083a9" strokeweight=".05pt">
                  <v:path arrowok="t" o:connecttype="custom" o:connectlocs="0,0;3569970,0;3569970,3602990;0,3602990;0,0;8255,3598545;4445,3594100;3565525,3594100;3561080,3598545;3561080,4445;3565525,8255;4445,8255;8255,4445;8255,3598545" o:connectangles="0,0,0,0,0,0,0,0,0,0,0,0,0,0"/>
                  <o:lock v:ext="edit" verticies="t"/>
                </v:shape>
                <v:rect id="Rectangle 9" o:spid="_x0000_s1034" style="position:absolute;left:6307;top:28005;width:17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" filled="f" stroked="f">
                  <v:textbox inset="0,0,0,0">
                    <w:txbxContent>
                      <w:p w14:paraId="35834661" w14:textId="77777777" w:rsidR="008319A5" w:rsidRDefault="008319A5" w:rsidP="00271D04">
                        <w:r>
                          <w:rPr>
                            <w:rFonts w:cs="Arial"/>
                            <w:b/>
                            <w:bCs/>
                            <w:i/>
                            <w:iCs/>
                            <w:color w:val="595959"/>
                            <w:sz w:val="16"/>
                            <w:szCs w:val="16"/>
                            <w:lang w:val="en-US"/>
                          </w:rPr>
                          <w:t xml:space="preserve">Risk </w:t>
                        </w:r>
                      </w:p>
                    </w:txbxContent>
                  </v:textbox>
                </v:rect>
                <v:rect id="Rectangle 10" o:spid="_x0000_s1035" style="position:absolute;left:6309;top:29148;width:7067;height:1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" filled="f" stroked="f">
                  <v:textbox inset="0,0,0,0">
                    <w:txbxContent>
                      <w:p w14:paraId="2C63AA3A" w14:textId="77777777" w:rsidR="008319A5" w:rsidRDefault="008319A5" w:rsidP="00271D04">
                        <w:r w:rsidRPr="00DD7FAF">
                          <w:rPr>
                            <w:rFonts w:cs="Arial"/>
                            <w:b/>
                            <w:bCs/>
                            <w:i/>
                            <w:iCs/>
                            <w:color w:val="595959"/>
                            <w:sz w:val="16"/>
                            <w:szCs w:val="16"/>
                            <w:lang w:val="en-US"/>
                          </w:rPr>
                          <w:t>Monitoring Zone</w:t>
                        </w:r>
                        <w:r>
                          <w:rPr>
                            <w:rFonts w:cs="Arial"/>
                            <w:b/>
                            <w:bCs/>
                            <w:i/>
                            <w:iCs/>
                            <w:color w:val="595959"/>
                            <w:sz w:val="16"/>
                            <w:szCs w:val="16"/>
                            <w:lang w:val="en-US"/>
                          </w:rPr>
                          <w:t xml:space="preserve"> </w:t>
                        </w:r>
                      </w:p>
                    </w:txbxContent>
                  </v:textbox>
                </v:rect>
                <v:rect id="Rectangle 11" o:spid="_x0000_s1036" style="position:absolute;left:6559;top:15405;width:9208;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12" o:spid="_x0000_s1037" style="position:absolute;left:13955;top:19785;width:7779;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49E2DBA" w14:textId="77777777" w:rsidR="008319A5" w:rsidRDefault="008319A5" w:rsidP="00271D04">
                        <w:r>
                          <w:rPr>
                            <w:rFonts w:cs="Arial"/>
                            <w:b/>
                            <w:bCs/>
                            <w:i/>
                            <w:iCs/>
                            <w:color w:val="000000"/>
                            <w:sz w:val="16"/>
                            <w:szCs w:val="16"/>
                            <w:lang w:val="en-US"/>
                          </w:rPr>
                          <w:t xml:space="preserve">Risks are tolerable </w:t>
                        </w:r>
                      </w:p>
                    </w:txbxContent>
                  </v:textbox>
                </v:rect>
                <v:rect id="Rectangle 13" o:spid="_x0000_s1038" style="position:absolute;left:13952;top:20913;width:768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0D06068" w14:textId="77777777" w:rsidR="008319A5" w:rsidRDefault="008319A5" w:rsidP="00271D04">
                        <w:r>
                          <w:rPr>
                            <w:rFonts w:cs="Arial"/>
                            <w:b/>
                            <w:bCs/>
                            <w:i/>
                            <w:iCs/>
                            <w:color w:val="000000"/>
                            <w:sz w:val="16"/>
                            <w:szCs w:val="16"/>
                            <w:lang w:val="en-US"/>
                          </w:rPr>
                          <w:t xml:space="preserve">only if they satisfy </w:t>
                        </w:r>
                      </w:p>
                    </w:txbxContent>
                  </v:textbox>
                </v:rect>
                <v:rect id="Rectangle 14" o:spid="_x0000_s1039" style="position:absolute;left:13955;top:22037;width:4407;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A90545A" w14:textId="77777777" w:rsidR="008319A5" w:rsidRDefault="008319A5" w:rsidP="00271D04">
                        <w:r>
                          <w:rPr>
                            <w:rFonts w:cs="Arial"/>
                            <w:b/>
                            <w:bCs/>
                            <w:i/>
                            <w:iCs/>
                            <w:color w:val="000000"/>
                            <w:sz w:val="16"/>
                            <w:szCs w:val="16"/>
                            <w:lang w:val="en-US"/>
                          </w:rPr>
                          <w:t xml:space="preserve">the ALARP </w:t>
                        </w:r>
                      </w:p>
                    </w:txbxContent>
                  </v:textbox>
                </v:rect>
                <v:rect id="Rectangle 15" o:spid="_x0000_s1040" style="position:absolute;left:13955;top:23166;width:3632;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1E66A48" w14:textId="77777777" w:rsidR="008319A5" w:rsidRDefault="008319A5" w:rsidP="00271D04">
                        <w:r>
                          <w:rPr>
                            <w:rFonts w:cs="Arial"/>
                            <w:b/>
                            <w:bCs/>
                            <w:i/>
                            <w:iCs/>
                            <w:color w:val="000000"/>
                            <w:sz w:val="16"/>
                            <w:szCs w:val="16"/>
                            <w:lang w:val="en-US"/>
                          </w:rPr>
                          <w:t>principle</w:t>
                        </w:r>
                      </w:p>
                    </w:txbxContent>
                  </v:textbox>
                </v:rect>
                <v:shape id="Freeform 16" o:spid="_x0000_s1041" style="position:absolute;left:5080;top:17748;width:14903;height:15831;visibility:visible;mso-wrap-style:square;v-text-anchor:top" coordsize="2347,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" path="m30,r84,90l85,118,,28,30,xm142,120r84,89l197,237,112,148r30,-28xm255,239r84,90l309,357,225,267r30,-28xm367,359r84,90l421,477,337,387r30,-28xm480,478r83,90l534,596,450,507r30,-29xm592,598r84,90l646,715,562,625r30,-27xm704,718r84,89l758,835,674,745r30,-27xm816,836r85,90l871,954,786,865r30,-29xm929,956r84,90l983,1074,899,984r30,-28xm1041,1076r85,90l1096,1194r-85,-90l1041,1076xm1154,1195r84,90l1208,1313r-84,-89l1154,1195xm1266,1315r85,90l1321,1433r-85,-90l1266,1315xm1379,1435r84,89l1433,1553r-84,-90l1379,1435xm1491,1554r85,90l1546,1672r-85,-89l1491,1554xm1604,1674r84,90l1658,1792r-84,-90l1604,1674xm1716,1794r84,89l1770,1912r-84,-90l1716,1794xm1829,1913r83,90l1882,2031r-83,-90l1829,1913xm1941,2033r84,90l1995,2150r-84,-90l1941,2033xm2053,2153r84,88l2107,2270r-83,-90l2053,2153xm2165,2271r85,90l2220,2389r-84,-90l2165,2271xm2278,2391r69,73l2317,2493r-69,-74l2278,2391xe" fillcolor="#7f7f7f" strokecolor="#7f7f7f" strokeweight=".05pt">
                  <v:path arrowok="t" o:connecttype="custom" o:connectlocs="72390,57150;0,17780;90170,76200;125095,150495;90170,76200;215265,208915;142875,169545;233045,227965;267335,302895;233045,227965;357505,360680;285750,321945;375920,379730;410210,454025;375920,379730;500380,512445;427990,473075;518160,530860;553085,605790;518160,530860;643255,664210;570865,624840;661035,683260;695960,758190;661035,683260;786130,815975;713740,777240;803910,835025;838835,909955;803910,835025;929005,967740;856615,929005;946785,986790;981710,1061720;946785,986790;1071880,1120140;999490,1080770;1089660,1139190;1123950,1214120;1089660,1139190;1214120,1271905;1142365,1232535;1232535,1290955;1266825,1365250;1232535,1290955;1356995,1423035;1285240,1384300;1374775,1442085;1409700,1517015;1374775,1442085;1490345,1564640;1427480,1536065" o:connectangles="0,0,0,0,0,0,0,0,0,0,0,0,0,0,0,0,0,0,0,0,0,0,0,0,0,0,0,0,0,0,0,0,0,0,0,0,0,0,0,0,0,0,0,0,0,0,0,0,0,0,0,0"/>
                  <o:lock v:ext="edit" verticies="t"/>
                </v:shape>
                <w10:anchorlock/>
              </v:group>
            </w:pict>
          </mc:Fallback>
        </mc:AlternateContent>
      </w:r>
    </w:p>
    <w:p w14:paraId="4CA81135" w14:textId="77777777" w:rsidR="00271D04" w:rsidRPr="00271D04" w:rsidRDefault="00271D04" w:rsidP="00271D04">
      <w:pPr>
        <w:pStyle w:val="DSECaption"/>
        <w:spacing w:before="240"/>
        <w:jc w:val="center"/>
        <w:rPr>
          <w:rFonts w:asciiTheme="minorHAnsi" w:hAnsiTheme="minorHAnsi" w:cstheme="minorHAnsi"/>
          <w:sz w:val="16"/>
          <w:szCs w:val="16"/>
        </w:rPr>
      </w:pPr>
      <w:r w:rsidRPr="00271D04">
        <w:rPr>
          <w:rFonts w:asciiTheme="minorHAnsi" w:hAnsiTheme="minorHAnsi" w:cstheme="minorHAnsi"/>
          <w:sz w:val="16"/>
          <w:szCs w:val="16"/>
        </w:rPr>
        <w:t>Figure 4    Proposed Risk Monitoring Zone for existing dams</w:t>
      </w:r>
    </w:p>
    <w:p w14:paraId="66A8FF49" w14:textId="77777777" w:rsidR="009E1308" w:rsidRDefault="009E1308" w:rsidP="00271D04">
      <w:pPr>
        <w:pStyle w:val="DSEBody"/>
        <w:spacing w:before="120"/>
        <w:rPr>
          <w:rFonts w:asciiTheme="minorHAnsi" w:hAnsiTheme="minorHAnsi" w:cstheme="minorHAnsi"/>
          <w:sz w:val="22"/>
          <w:szCs w:val="22"/>
        </w:rPr>
      </w:pPr>
    </w:p>
    <w:p w14:paraId="7C5675F9"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A similar logic can be applied to economic losses - the greater the risk of economic loss, the less weight should be given to the factor of cost of risk reduction measure.  There are no accepted industry wide criteria for “economic risk criteria” equivalent to the Limit of Tolerability adopted for societal risk.  However, the regulators are likely to take special interest in dams with significant economic costs, particularly where those costs would be borne beyond the organisation by downstream communities and wider society.</w:t>
      </w:r>
    </w:p>
    <w:p w14:paraId="1BF8C539" w14:textId="77777777" w:rsidR="00271D04" w:rsidRDefault="00271D04" w:rsidP="00271D04">
      <w:pPr>
        <w:pStyle w:val="DSEHB"/>
        <w:numPr>
          <w:ilvl w:val="1"/>
          <w:numId w:val="24"/>
        </w:numPr>
        <w:rPr>
          <w:rFonts w:asciiTheme="minorHAnsi" w:hAnsiTheme="minorHAnsi" w:cstheme="minorHAnsi"/>
        </w:rPr>
      </w:pPr>
      <w:bookmarkStart w:id="113" w:name="_Toc326062404"/>
      <w:bookmarkStart w:id="114" w:name="_Toc409636322"/>
      <w:bookmarkStart w:id="115" w:name="_Toc409638079"/>
      <w:r w:rsidRPr="00271D04">
        <w:rPr>
          <w:rFonts w:asciiTheme="minorHAnsi" w:hAnsiTheme="minorHAnsi" w:cstheme="minorHAnsi"/>
        </w:rPr>
        <w:t>Societal concerns</w:t>
      </w:r>
      <w:bookmarkEnd w:id="113"/>
      <w:bookmarkEnd w:id="114"/>
      <w:bookmarkEnd w:id="115"/>
    </w:p>
    <w:tbl>
      <w:tblPr>
        <w:tblW w:w="0" w:type="auto"/>
        <w:tblInd w:w="227" w:type="dxa"/>
        <w:shd w:val="clear" w:color="auto" w:fill="DBE8F1"/>
        <w:tblLook w:val="0000" w:firstRow="0" w:lastRow="0" w:firstColumn="0" w:lastColumn="0" w:noHBand="0" w:noVBand="0"/>
      </w:tblPr>
      <w:tblGrid>
        <w:gridCol w:w="9639"/>
      </w:tblGrid>
      <w:tr w:rsidR="009D6FF7" w14:paraId="376C2596" w14:textId="77777777" w:rsidTr="00EF3DCA">
        <w:trPr>
          <w:trHeight w:val="993"/>
        </w:trPr>
        <w:tc>
          <w:tcPr>
            <w:tcW w:w="9639" w:type="dxa"/>
            <w:shd w:val="clear" w:color="auto" w:fill="DBE8F1"/>
            <w:tcMar>
              <w:top w:w="85" w:type="dxa"/>
              <w:left w:w="227" w:type="dxa"/>
              <w:right w:w="227" w:type="dxa"/>
            </w:tcMar>
          </w:tcPr>
          <w:p w14:paraId="31B2E79C" w14:textId="77777777" w:rsidR="009D6FF7" w:rsidRPr="00DB04FF" w:rsidRDefault="009D6FF7" w:rsidP="00C52B33">
            <w:pPr>
              <w:pStyle w:val="Pullout"/>
              <w:rPr>
                <w:i/>
              </w:rPr>
            </w:pPr>
            <w:r w:rsidRPr="00D952C5">
              <w:rPr>
                <w:b/>
                <w:i/>
              </w:rPr>
              <w:t>Guidance:</w:t>
            </w:r>
            <w:r w:rsidRPr="009D6FF7">
              <w:rPr>
                <w:b/>
                <w:i/>
              </w:rPr>
              <w:t xml:space="preserve"> </w:t>
            </w:r>
            <w:r w:rsidRPr="009D6FF7">
              <w:rPr>
                <w:i/>
              </w:rPr>
              <w:t>Dam owners and managers need to communicate risk-</w:t>
            </w:r>
            <w:r w:rsidR="00C52B33">
              <w:rPr>
                <w:i/>
              </w:rPr>
              <w:t>informed</w:t>
            </w:r>
            <w:r w:rsidRPr="009D6FF7">
              <w:rPr>
                <w:i/>
              </w:rPr>
              <w:t xml:space="preserve"> safety upgrade decisions to affected communities.</w:t>
            </w:r>
          </w:p>
        </w:tc>
      </w:tr>
    </w:tbl>
    <w:p w14:paraId="4AEAC422" w14:textId="77777777" w:rsidR="00C52B33" w:rsidRDefault="00C52B33" w:rsidP="00C52B33">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Dam owners and managers should communicate with stakeholders who are potentially affected by a dam failure. </w:t>
      </w:r>
      <w:r w:rsidR="00346C39">
        <w:rPr>
          <w:rFonts w:asciiTheme="minorHAnsi" w:hAnsiTheme="minorHAnsi" w:cstheme="minorHAnsi"/>
          <w:sz w:val="22"/>
          <w:szCs w:val="22"/>
        </w:rPr>
        <w:t xml:space="preserve"> </w:t>
      </w:r>
      <w:r w:rsidRPr="00271D04">
        <w:rPr>
          <w:rFonts w:asciiTheme="minorHAnsi" w:hAnsiTheme="minorHAnsi" w:cstheme="minorHAnsi"/>
          <w:sz w:val="22"/>
          <w:szCs w:val="22"/>
        </w:rPr>
        <w:t>Dam owners and managers have an obligation to communicate risk-</w:t>
      </w:r>
      <w:r>
        <w:rPr>
          <w:rFonts w:asciiTheme="minorHAnsi" w:hAnsiTheme="minorHAnsi" w:cstheme="minorHAnsi"/>
          <w:sz w:val="22"/>
          <w:szCs w:val="22"/>
        </w:rPr>
        <w:t>informed</w:t>
      </w:r>
      <w:r w:rsidRPr="00271D04">
        <w:rPr>
          <w:rFonts w:asciiTheme="minorHAnsi" w:hAnsiTheme="minorHAnsi" w:cstheme="minorHAnsi"/>
          <w:sz w:val="22"/>
          <w:szCs w:val="22"/>
        </w:rPr>
        <w:t xml:space="preserve"> dam safety upgrade decisions to affected communities and ensure that the risk is communicated.  </w:t>
      </w:r>
    </w:p>
    <w:p w14:paraId="2B73219F" w14:textId="77777777" w:rsidR="00C52B33" w:rsidRPr="009D6FF7" w:rsidRDefault="00C52B33" w:rsidP="00C52B33">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Dam owners and managers should engage affected communities and consider their views</w:t>
      </w:r>
      <w:r>
        <w:rPr>
          <w:rFonts w:asciiTheme="minorHAnsi" w:hAnsiTheme="minorHAnsi" w:cstheme="minorHAnsi"/>
          <w:sz w:val="22"/>
          <w:szCs w:val="22"/>
        </w:rPr>
        <w:t>, as appropriate</w:t>
      </w:r>
      <w:r w:rsidRPr="009D6FF7">
        <w:rPr>
          <w:rFonts w:asciiTheme="minorHAnsi" w:hAnsiTheme="minorHAnsi" w:cstheme="minorHAnsi"/>
          <w:sz w:val="22"/>
          <w:szCs w:val="22"/>
        </w:rPr>
        <w:t xml:space="preserve">. </w:t>
      </w:r>
      <w:r w:rsidR="00346C39">
        <w:rPr>
          <w:rFonts w:asciiTheme="minorHAnsi" w:hAnsiTheme="minorHAnsi" w:cstheme="minorHAnsi"/>
          <w:sz w:val="22"/>
          <w:szCs w:val="22"/>
        </w:rPr>
        <w:t xml:space="preserve"> </w:t>
      </w:r>
      <w:r w:rsidRPr="009D6FF7">
        <w:rPr>
          <w:rFonts w:asciiTheme="minorHAnsi" w:hAnsiTheme="minorHAnsi" w:cstheme="minorHAnsi"/>
          <w:sz w:val="22"/>
          <w:szCs w:val="22"/>
        </w:rPr>
        <w:t>However, key decisions concerning dam safety risks and ALARP should be made by the Board</w:t>
      </w:r>
      <w:r>
        <w:rPr>
          <w:rFonts w:asciiTheme="minorHAnsi" w:hAnsiTheme="minorHAnsi" w:cstheme="minorHAnsi"/>
          <w:sz w:val="22"/>
          <w:szCs w:val="22"/>
        </w:rPr>
        <w:t xml:space="preserve"> of Directors</w:t>
      </w:r>
      <w:r w:rsidRPr="009D6FF7">
        <w:rPr>
          <w:rFonts w:asciiTheme="minorHAnsi" w:hAnsiTheme="minorHAnsi" w:cstheme="minorHAnsi"/>
          <w:sz w:val="22"/>
          <w:szCs w:val="22"/>
        </w:rPr>
        <w:t xml:space="preserve">. </w:t>
      </w:r>
    </w:p>
    <w:p w14:paraId="7ADD9F5C" w14:textId="77777777" w:rsidR="00F50E20" w:rsidRDefault="00F50E20" w:rsidP="00C52B33">
      <w:pPr>
        <w:pStyle w:val="DSEBody"/>
        <w:spacing w:before="120"/>
        <w:rPr>
          <w:rFonts w:asciiTheme="minorHAnsi" w:hAnsiTheme="minorHAnsi" w:cstheme="minorHAnsi"/>
          <w:sz w:val="22"/>
          <w:szCs w:val="22"/>
        </w:rPr>
        <w:sectPr w:rsidR="00F50E20" w:rsidSect="00EF3DCA">
          <w:pgSz w:w="11907" w:h="16840" w:code="9"/>
          <w:pgMar w:top="1418" w:right="1134" w:bottom="1418" w:left="1134" w:header="709" w:footer="567" w:gutter="0"/>
          <w:cols w:space="708"/>
          <w:formProt w:val="0"/>
          <w:titlePg/>
          <w:docGrid w:linePitch="360"/>
        </w:sectPr>
      </w:pPr>
    </w:p>
    <w:p w14:paraId="23377B05" w14:textId="77777777" w:rsidR="00C52B33" w:rsidRPr="00271D04" w:rsidRDefault="00C52B33" w:rsidP="00C52B33">
      <w:pPr>
        <w:pStyle w:val="DSEBody"/>
        <w:spacing w:before="120"/>
        <w:rPr>
          <w:rFonts w:asciiTheme="minorHAnsi" w:hAnsiTheme="minorHAnsi" w:cstheme="minorHAnsi"/>
          <w:sz w:val="22"/>
          <w:szCs w:val="22"/>
        </w:rPr>
      </w:pPr>
      <w:r w:rsidRPr="004B658E">
        <w:rPr>
          <w:rFonts w:asciiTheme="minorHAnsi" w:hAnsiTheme="minorHAnsi" w:cstheme="minorHAnsi"/>
          <w:sz w:val="22"/>
          <w:szCs w:val="22"/>
        </w:rPr>
        <w:lastRenderedPageBreak/>
        <w:t>There</w:t>
      </w:r>
      <w:r w:rsidRPr="00271D04">
        <w:rPr>
          <w:rFonts w:asciiTheme="minorHAnsi" w:hAnsiTheme="minorHAnsi" w:cstheme="minorHAnsi"/>
          <w:sz w:val="22"/>
          <w:szCs w:val="22"/>
        </w:rPr>
        <w:t xml:space="preserve"> has been little attention paid to understanding community perceptions of dam risk in Australia.  Research uncovered was undertaken by CSIRO some two decades ago showed that when compared to 19 other risks such as traffic accidents, medical error and bushfires, dam failure was the lowest short and long-term concern.  </w:t>
      </w:r>
    </w:p>
    <w:p w14:paraId="22772631" w14:textId="77777777" w:rsidR="00C52B33" w:rsidRPr="00271D04" w:rsidRDefault="00C52B33" w:rsidP="00C52B33">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It is recognised that societal concern could increase if there was a significant dam safety incident in Australia or overseas.  </w:t>
      </w:r>
    </w:p>
    <w:p w14:paraId="5000E231" w14:textId="77777777" w:rsidR="00C52B33" w:rsidRPr="00271D04" w:rsidRDefault="00C52B33" w:rsidP="00C52B33">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Societal concerns are likely to be similar for the majority of dams across Australia, however further research is warranted on the community’s perception on dam safety risk.  </w:t>
      </w:r>
    </w:p>
    <w:p w14:paraId="4CF25B13" w14:textId="77777777" w:rsidR="00C52B33" w:rsidRPr="00271D04" w:rsidRDefault="00C52B33" w:rsidP="00C52B33">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There is a lack of guidance and precedent for incorporating societal concerns for dam failure risks in Australia.  </w:t>
      </w:r>
    </w:p>
    <w:p w14:paraId="089CC99D"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 xml:space="preserve">The HSE (2001) includes societal concerns </w:t>
      </w:r>
      <w:r w:rsidR="00C52B33">
        <w:rPr>
          <w:rFonts w:asciiTheme="minorHAnsi" w:hAnsiTheme="minorHAnsi" w:cstheme="minorHAnsi"/>
          <w:sz w:val="22"/>
          <w:szCs w:val="22"/>
        </w:rPr>
        <w:t xml:space="preserve">in </w:t>
      </w:r>
      <w:r w:rsidRPr="00271D04">
        <w:rPr>
          <w:rFonts w:asciiTheme="minorHAnsi" w:hAnsiTheme="minorHAnsi" w:cstheme="minorHAnsi"/>
          <w:sz w:val="22"/>
          <w:szCs w:val="22"/>
        </w:rPr>
        <w:t xml:space="preserve">assessing ALARP. Societal concerns are defined as the: </w:t>
      </w:r>
    </w:p>
    <w:p w14:paraId="01EF3A1F" w14:textId="77777777" w:rsidR="00271D04" w:rsidRPr="009D6FF7" w:rsidRDefault="00271D04" w:rsidP="009E1308">
      <w:pPr>
        <w:pStyle w:val="DSEBody"/>
        <w:spacing w:before="120"/>
        <w:ind w:left="284"/>
        <w:rPr>
          <w:rFonts w:asciiTheme="minorHAnsi" w:hAnsiTheme="minorHAnsi" w:cstheme="minorHAnsi"/>
          <w:i/>
          <w:sz w:val="22"/>
          <w:szCs w:val="22"/>
        </w:rPr>
      </w:pPr>
      <w:r w:rsidRPr="009D6FF7">
        <w:rPr>
          <w:rFonts w:asciiTheme="minorHAnsi" w:hAnsiTheme="minorHAnsi" w:cstheme="minorHAnsi"/>
          <w:i/>
          <w:sz w:val="22"/>
          <w:szCs w:val="22"/>
        </w:rPr>
        <w:t>“...risks or threats from hazards which impact on society and which, if realised, could have adverse repercussions for the institutions responsible for putting in place the provisions and arrangements for protecting people, e.g. Parliament or the Government of the day. This type of concern is often associated with hazards that give rise to risks which, were they to materialise, could provoke a socio-political response, e.g. risk of events causing widespread or large scale detriment or the occurrence of multiple fatalities in a single event”.</w:t>
      </w:r>
    </w:p>
    <w:p w14:paraId="51955F93"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HSE (2001) further notes that hazards giving rise to societal concerns generally share a number of common features:</w:t>
      </w:r>
    </w:p>
    <w:p w14:paraId="6A80599A"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they give rise to risks which could cause multiple fatalities;</w:t>
      </w:r>
    </w:p>
    <w:p w14:paraId="58FA5990"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it is difficult for people to estimate intuitively the actual threat; and</w:t>
      </w:r>
    </w:p>
    <w:p w14:paraId="174AC361"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exposure involves vulnerable groups, e.g. children, where the risks and benefits tend to be unevenly distributed.</w:t>
      </w:r>
    </w:p>
    <w:p w14:paraId="2A362074" w14:textId="77777777" w:rsidR="00271D04" w:rsidRPr="00271D04" w:rsidRDefault="00271D04" w:rsidP="00271D04">
      <w:pPr>
        <w:pStyle w:val="DSEBody"/>
        <w:spacing w:before="120"/>
        <w:rPr>
          <w:rFonts w:asciiTheme="minorHAnsi" w:hAnsiTheme="minorHAnsi" w:cstheme="minorHAnsi"/>
          <w:sz w:val="22"/>
          <w:szCs w:val="22"/>
        </w:rPr>
      </w:pPr>
      <w:r w:rsidRPr="00271D04">
        <w:rPr>
          <w:rFonts w:asciiTheme="minorHAnsi" w:hAnsiTheme="minorHAnsi" w:cstheme="minorHAnsi"/>
          <w:sz w:val="22"/>
          <w:szCs w:val="22"/>
        </w:rPr>
        <w:t>Societal concerns which should be factored into the assessment of ALARP include:</w:t>
      </w:r>
    </w:p>
    <w:p w14:paraId="7987CF2A"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dams with very high consequences (e.g., an identified failure mode leading to a potential loss of life of more than 100);</w:t>
      </w:r>
    </w:p>
    <w:p w14:paraId="6A2373F8"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a highly vulnerable population at risk (such as a pre-school immediately downstream of a dam);</w:t>
      </w:r>
    </w:p>
    <w:p w14:paraId="6D24D8B8" w14:textId="77777777" w:rsidR="00271D04" w:rsidRP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 xml:space="preserve">known and strong interdependence of a dam with critical infrastructure and the provision of essential services; and </w:t>
      </w:r>
    </w:p>
    <w:p w14:paraId="399AECB3" w14:textId="77777777" w:rsidR="00271D04" w:rsidRDefault="00271D04" w:rsidP="009D6FF7">
      <w:pPr>
        <w:pStyle w:val="DSEBullet"/>
        <w:numPr>
          <w:ilvl w:val="0"/>
          <w:numId w:val="1"/>
        </w:numPr>
        <w:rPr>
          <w:rFonts w:asciiTheme="minorHAnsi" w:hAnsiTheme="minorHAnsi" w:cstheme="minorHAnsi"/>
          <w:sz w:val="22"/>
          <w:szCs w:val="22"/>
        </w:rPr>
      </w:pPr>
      <w:r w:rsidRPr="00271D04">
        <w:rPr>
          <w:rFonts w:asciiTheme="minorHAnsi" w:hAnsiTheme="minorHAnsi" w:cstheme="minorHAnsi"/>
          <w:sz w:val="22"/>
          <w:szCs w:val="22"/>
        </w:rPr>
        <w:t>situations where there is a lack of trust from the community that the risk is being adequately managed, perhaps resulting from an earlier dam safety incident.</w:t>
      </w:r>
    </w:p>
    <w:p w14:paraId="07777190" w14:textId="77777777" w:rsidR="00C52B33" w:rsidRPr="004B658E" w:rsidRDefault="00C52B33" w:rsidP="004B658E">
      <w:pPr>
        <w:pStyle w:val="DSEBody"/>
        <w:spacing w:before="120"/>
        <w:rPr>
          <w:rFonts w:asciiTheme="minorHAnsi" w:hAnsiTheme="minorHAnsi" w:cstheme="minorHAnsi"/>
          <w:sz w:val="22"/>
          <w:szCs w:val="22"/>
        </w:rPr>
      </w:pPr>
      <w:r w:rsidRPr="004B658E">
        <w:rPr>
          <w:rFonts w:asciiTheme="minorHAnsi" w:hAnsiTheme="minorHAnsi" w:cstheme="minorHAnsi"/>
          <w:sz w:val="22"/>
          <w:szCs w:val="22"/>
        </w:rPr>
        <w:t>Strategies to engage with the community on dam safety will require input from communication specialists and in some cases liaison with agencies such as Local Government Authorities and emergency services.</w:t>
      </w:r>
    </w:p>
    <w:p w14:paraId="0C4C4F52" w14:textId="77777777" w:rsidR="009D6FF7" w:rsidRDefault="009D6FF7" w:rsidP="009D6FF7">
      <w:pPr>
        <w:pStyle w:val="DSEHB"/>
        <w:numPr>
          <w:ilvl w:val="1"/>
          <w:numId w:val="24"/>
        </w:numPr>
        <w:rPr>
          <w:rFonts w:asciiTheme="minorHAnsi" w:hAnsiTheme="minorHAnsi" w:cstheme="minorHAnsi"/>
        </w:rPr>
      </w:pPr>
      <w:bookmarkStart w:id="116" w:name="_Toc326062405"/>
      <w:bookmarkStart w:id="117" w:name="_Toc409636323"/>
      <w:bookmarkStart w:id="118" w:name="_Toc409638080"/>
      <w:r w:rsidRPr="009D6FF7">
        <w:rPr>
          <w:rFonts w:asciiTheme="minorHAnsi" w:hAnsiTheme="minorHAnsi" w:cstheme="minorHAnsi"/>
        </w:rPr>
        <w:t>Other factors in ALARP determination</w:t>
      </w:r>
      <w:bookmarkEnd w:id="116"/>
      <w:bookmarkEnd w:id="117"/>
      <w:bookmarkEnd w:id="118"/>
      <w:r w:rsidRPr="009D6FF7">
        <w:rPr>
          <w:rFonts w:asciiTheme="minorHAnsi" w:hAnsiTheme="minorHAnsi" w:cstheme="minorHAnsi"/>
        </w:rPr>
        <w:t xml:space="preserve"> </w:t>
      </w:r>
    </w:p>
    <w:tbl>
      <w:tblPr>
        <w:tblW w:w="0" w:type="auto"/>
        <w:tblInd w:w="227" w:type="dxa"/>
        <w:shd w:val="clear" w:color="auto" w:fill="DBE8F1"/>
        <w:tblLook w:val="0000" w:firstRow="0" w:lastRow="0" w:firstColumn="0" w:lastColumn="0" w:noHBand="0" w:noVBand="0"/>
      </w:tblPr>
      <w:tblGrid>
        <w:gridCol w:w="9639"/>
      </w:tblGrid>
      <w:tr w:rsidR="009D6FF7" w14:paraId="1AFE0F76" w14:textId="77777777" w:rsidTr="00EF3DCA">
        <w:trPr>
          <w:trHeight w:val="993"/>
        </w:trPr>
        <w:tc>
          <w:tcPr>
            <w:tcW w:w="9639" w:type="dxa"/>
            <w:shd w:val="clear" w:color="auto" w:fill="DBE8F1"/>
            <w:tcMar>
              <w:top w:w="85" w:type="dxa"/>
              <w:left w:w="227" w:type="dxa"/>
              <w:right w:w="227" w:type="dxa"/>
            </w:tcMar>
          </w:tcPr>
          <w:p w14:paraId="668BC47E" w14:textId="77777777" w:rsidR="009D6FF7" w:rsidRPr="00DB04FF" w:rsidRDefault="009D6FF7" w:rsidP="00EF3DCA">
            <w:pPr>
              <w:pStyle w:val="Pullout"/>
              <w:rPr>
                <w:i/>
              </w:rPr>
            </w:pPr>
            <w:r w:rsidRPr="00D952C5">
              <w:rPr>
                <w:b/>
                <w:i/>
              </w:rPr>
              <w:t>Guidance:</w:t>
            </w:r>
            <w:r w:rsidRPr="009D6FF7">
              <w:rPr>
                <w:b/>
                <w:i/>
              </w:rPr>
              <w:t xml:space="preserve"> </w:t>
            </w:r>
            <w:r w:rsidRPr="009D6FF7">
              <w:rPr>
                <w:i/>
              </w:rPr>
              <w:t>Dam owners and managers should have regard for the factors discussed in this section when determining ALARP.</w:t>
            </w:r>
          </w:p>
        </w:tc>
      </w:tr>
    </w:tbl>
    <w:p w14:paraId="1FA3D4BF"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There are several other factors that can assist in the assessment of ALARP.  These include:</w:t>
      </w:r>
    </w:p>
    <w:p w14:paraId="6B2563AC" w14:textId="77777777" w:rsid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Duration that the risk applies</w:t>
      </w:r>
      <w:r w:rsidRPr="009D6FF7">
        <w:rPr>
          <w:rFonts w:asciiTheme="minorHAnsi" w:hAnsiTheme="minorHAnsi" w:cstheme="minorHAnsi"/>
          <w:sz w:val="22"/>
          <w:szCs w:val="22"/>
        </w:rPr>
        <w:t xml:space="preserve"> – a greater focus on risk reduction may be prudent for failure modes associated with enduring risks compared to shorter term risks, although ANCOLD stresses that this is not necessarily the case.  Short duration of risk here is not to be confused with rare events or low failure probability.  In principle though, risk is expressed as an intensity (that is, as likelihood of consequences per annum) and intensity is not affected by duration.</w:t>
      </w:r>
    </w:p>
    <w:p w14:paraId="146DB7D8" w14:textId="77777777" w:rsidR="00F50E20" w:rsidRDefault="00F50E20" w:rsidP="009D6FF7">
      <w:pPr>
        <w:pStyle w:val="DSEBullet"/>
        <w:tabs>
          <w:tab w:val="clear" w:pos="720"/>
        </w:tabs>
        <w:ind w:left="360" w:firstLine="0"/>
        <w:rPr>
          <w:rFonts w:asciiTheme="minorHAnsi" w:hAnsiTheme="minorHAnsi" w:cstheme="minorHAnsi"/>
          <w:sz w:val="22"/>
          <w:szCs w:val="22"/>
        </w:rPr>
        <w:sectPr w:rsidR="00F50E20" w:rsidSect="00F50E20">
          <w:pgSz w:w="11907" w:h="16840" w:code="9"/>
          <w:pgMar w:top="1247" w:right="1134" w:bottom="1247" w:left="1134" w:header="709" w:footer="567" w:gutter="0"/>
          <w:cols w:space="708"/>
          <w:formProt w:val="0"/>
          <w:titlePg/>
          <w:docGrid w:linePitch="360"/>
        </w:sectPr>
      </w:pPr>
    </w:p>
    <w:p w14:paraId="5032A4C5" w14:textId="77777777" w:rsidR="009D6FF7" w:rsidRPr="009D6FF7" w:rsidRDefault="009D6FF7" w:rsidP="009D6FF7">
      <w:pPr>
        <w:pStyle w:val="DSEBullet"/>
        <w:tabs>
          <w:tab w:val="clear" w:pos="720"/>
        </w:tabs>
        <w:ind w:left="360" w:firstLine="0"/>
        <w:rPr>
          <w:rFonts w:asciiTheme="minorHAnsi" w:hAnsiTheme="minorHAnsi" w:cstheme="minorHAnsi"/>
          <w:sz w:val="22"/>
          <w:szCs w:val="22"/>
        </w:rPr>
      </w:pPr>
    </w:p>
    <w:p w14:paraId="41E80876" w14:textId="77777777" w:rsid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Availability of risk reduction options</w:t>
      </w:r>
      <w:r w:rsidRPr="009D6FF7">
        <w:rPr>
          <w:rFonts w:asciiTheme="minorHAnsi" w:hAnsiTheme="minorHAnsi" w:cstheme="minorHAnsi"/>
          <w:sz w:val="22"/>
          <w:szCs w:val="22"/>
        </w:rPr>
        <w:t xml:space="preserve"> – in some situations, for some failure modes, it may not be possible to identify additional viable risk reduction options, thus justifying an ALARP determination.  Owners will need to be mindful of technological and other developments and review this assessment periodically.</w:t>
      </w:r>
    </w:p>
    <w:p w14:paraId="7D996A1C" w14:textId="77777777" w:rsidR="009D6FF7" w:rsidRPr="009D6FF7" w:rsidRDefault="009D6FF7" w:rsidP="009D6FF7">
      <w:pPr>
        <w:pStyle w:val="DSEBullet"/>
        <w:tabs>
          <w:tab w:val="clear" w:pos="720"/>
        </w:tabs>
        <w:ind w:left="360" w:firstLine="0"/>
        <w:rPr>
          <w:rFonts w:asciiTheme="minorHAnsi" w:hAnsiTheme="minorHAnsi" w:cstheme="minorHAnsi"/>
          <w:sz w:val="22"/>
          <w:szCs w:val="22"/>
        </w:rPr>
      </w:pPr>
    </w:p>
    <w:p w14:paraId="0188ACD0" w14:textId="77777777" w:rsidR="009D6FF7" w:rsidRP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Creation of new risks</w:t>
      </w:r>
      <w:r w:rsidRPr="009D6FF7">
        <w:rPr>
          <w:rFonts w:asciiTheme="minorHAnsi" w:hAnsiTheme="minorHAnsi" w:cstheme="minorHAnsi"/>
          <w:sz w:val="22"/>
          <w:szCs w:val="22"/>
        </w:rPr>
        <w:t xml:space="preserve"> – risk reduction can itself be risky.  In some cases reducing dam safety risks cannot be done without creating new and poorly understood risks.  In such a situation, evaluation of ALARP may conclude that it is better to leave things as they are.  </w:t>
      </w:r>
    </w:p>
    <w:p w14:paraId="735A45C1" w14:textId="77777777" w:rsidR="009D6FF7" w:rsidRPr="009D6FF7" w:rsidRDefault="009D6FF7" w:rsidP="009D6FF7">
      <w:pPr>
        <w:pStyle w:val="DSEBullet"/>
        <w:tabs>
          <w:tab w:val="clear" w:pos="720"/>
        </w:tabs>
        <w:ind w:left="0" w:firstLine="0"/>
        <w:rPr>
          <w:rFonts w:asciiTheme="minorHAnsi" w:hAnsiTheme="minorHAnsi" w:cstheme="minorHAnsi"/>
          <w:sz w:val="22"/>
          <w:szCs w:val="22"/>
        </w:rPr>
      </w:pPr>
    </w:p>
    <w:p w14:paraId="69330508" w14:textId="77777777" w:rsidR="009D6FF7" w:rsidRP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Adequacy of the Failure Modes analysis</w:t>
      </w:r>
      <w:r w:rsidRPr="009D6FF7">
        <w:rPr>
          <w:rFonts w:asciiTheme="minorHAnsi" w:hAnsiTheme="minorHAnsi" w:cstheme="minorHAnsi"/>
          <w:sz w:val="22"/>
          <w:szCs w:val="22"/>
        </w:rPr>
        <w:t xml:space="preserve"> – the determination of ALARP should be based on no less than a contemporary, thorough and expert assessment of potential failure modes.  Owners will need to remain informed of any changes to the body of knowledge regarding potential failure modes, which may result in new failure modes being considered or modifications to event trees associated with existing failure modes. </w:t>
      </w:r>
    </w:p>
    <w:p w14:paraId="6554FC50" w14:textId="77777777" w:rsidR="009D6FF7" w:rsidRPr="009D6FF7" w:rsidRDefault="009D6FF7" w:rsidP="009D6FF7">
      <w:pPr>
        <w:pStyle w:val="DSEBullet"/>
        <w:tabs>
          <w:tab w:val="clear" w:pos="720"/>
        </w:tabs>
        <w:ind w:left="360" w:firstLine="0"/>
        <w:rPr>
          <w:rFonts w:asciiTheme="minorHAnsi" w:hAnsiTheme="minorHAnsi" w:cstheme="minorHAnsi"/>
          <w:sz w:val="22"/>
          <w:szCs w:val="22"/>
        </w:rPr>
      </w:pPr>
    </w:p>
    <w:p w14:paraId="0860854C" w14:textId="77777777" w:rsidR="009D6FF7" w:rsidRP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Consideration of standards based approaches</w:t>
      </w:r>
      <w:r w:rsidRPr="009D6FF7">
        <w:rPr>
          <w:rFonts w:asciiTheme="minorHAnsi" w:hAnsiTheme="minorHAnsi" w:cstheme="minorHAnsi"/>
          <w:sz w:val="22"/>
          <w:szCs w:val="22"/>
        </w:rPr>
        <w:t xml:space="preserve"> – satisfaction of contemporary engineering standards may assist with justifying an ALARP determination.  Having met standards, there may be additional simple, low-cost risk reduction measures that could also be considered by dam owners and managers to further reduce risk. </w:t>
      </w:r>
    </w:p>
    <w:p w14:paraId="79E66E3A" w14:textId="77777777" w:rsidR="009D6FF7" w:rsidRPr="009D6FF7" w:rsidRDefault="009D6FF7" w:rsidP="009D6FF7">
      <w:pPr>
        <w:pStyle w:val="DSEBullet"/>
        <w:tabs>
          <w:tab w:val="clear" w:pos="720"/>
        </w:tabs>
        <w:ind w:left="360" w:firstLine="0"/>
        <w:rPr>
          <w:rFonts w:asciiTheme="minorHAnsi" w:hAnsiTheme="minorHAnsi" w:cstheme="minorHAnsi"/>
          <w:sz w:val="22"/>
          <w:szCs w:val="22"/>
        </w:rPr>
      </w:pPr>
    </w:p>
    <w:p w14:paraId="181F9B10" w14:textId="77777777" w:rsidR="009D6FF7" w:rsidRPr="009D6FF7" w:rsidRDefault="009D6FF7" w:rsidP="009D6FF7">
      <w:pPr>
        <w:pStyle w:val="DSEBullet"/>
        <w:numPr>
          <w:ilvl w:val="0"/>
          <w:numId w:val="1"/>
        </w:numPr>
        <w:rPr>
          <w:rFonts w:asciiTheme="minorHAnsi" w:hAnsiTheme="minorHAnsi" w:cstheme="minorHAnsi"/>
          <w:sz w:val="22"/>
          <w:szCs w:val="22"/>
        </w:rPr>
      </w:pPr>
      <w:r w:rsidRPr="009D6FF7">
        <w:rPr>
          <w:rFonts w:asciiTheme="minorHAnsi" w:hAnsiTheme="minorHAnsi" w:cstheme="minorHAnsi"/>
          <w:b/>
          <w:sz w:val="22"/>
          <w:szCs w:val="22"/>
        </w:rPr>
        <w:t xml:space="preserve">Benchmarking </w:t>
      </w:r>
      <w:r w:rsidRPr="009D6FF7">
        <w:rPr>
          <w:rFonts w:asciiTheme="minorHAnsi" w:hAnsiTheme="minorHAnsi" w:cstheme="minorHAnsi"/>
          <w:sz w:val="22"/>
          <w:szCs w:val="22"/>
        </w:rPr>
        <w:t xml:space="preserve">– </w:t>
      </w:r>
      <w:r w:rsidR="00C52B33">
        <w:rPr>
          <w:rFonts w:asciiTheme="minorHAnsi" w:hAnsiTheme="minorHAnsi" w:cstheme="minorHAnsi"/>
          <w:sz w:val="22"/>
          <w:szCs w:val="22"/>
        </w:rPr>
        <w:t>The Department’</w:t>
      </w:r>
      <w:r w:rsidRPr="009D6FF7">
        <w:rPr>
          <w:rFonts w:asciiTheme="minorHAnsi" w:hAnsiTheme="minorHAnsi" w:cstheme="minorHAnsi"/>
          <w:sz w:val="22"/>
          <w:szCs w:val="22"/>
        </w:rPr>
        <w:t xml:space="preserve">s annual </w:t>
      </w:r>
      <w:r w:rsidR="00D530D8" w:rsidRPr="00C52B33">
        <w:rPr>
          <w:rFonts w:asciiTheme="minorHAnsi" w:hAnsiTheme="minorHAnsi" w:cstheme="minorHAnsi"/>
          <w:sz w:val="22"/>
          <w:szCs w:val="22"/>
        </w:rPr>
        <w:t>state</w:t>
      </w:r>
      <w:r w:rsidR="00D530D8" w:rsidRPr="00C52B33">
        <w:rPr>
          <w:rFonts w:asciiTheme="minorHAnsi" w:hAnsiTheme="minorHAnsi" w:cstheme="minorHAnsi"/>
          <w:b/>
          <w:sz w:val="22"/>
          <w:szCs w:val="22"/>
        </w:rPr>
        <w:t>-</w:t>
      </w:r>
      <w:r w:rsidR="00D530D8" w:rsidRPr="00C52B33">
        <w:rPr>
          <w:rFonts w:asciiTheme="minorHAnsi" w:hAnsiTheme="minorHAnsi" w:cstheme="minorHAnsi"/>
          <w:sz w:val="22"/>
          <w:szCs w:val="22"/>
        </w:rPr>
        <w:t>wide</w:t>
      </w:r>
      <w:r w:rsidRPr="009D6FF7">
        <w:rPr>
          <w:rFonts w:asciiTheme="minorHAnsi" w:hAnsiTheme="minorHAnsi" w:cstheme="minorHAnsi"/>
          <w:sz w:val="22"/>
          <w:szCs w:val="22"/>
        </w:rPr>
        <w:t xml:space="preserve"> dam safety report and database provide information to benchmark dam safety risks, and this information is improving annually as water corporation data/reporting matures.  Such benchmarking may provide helpful information about investment and rate of risk reduction, particularly as risk diminishes over time with increasing investment, and this feedback information could help inform owner investment decisions.</w:t>
      </w:r>
      <w:r w:rsidR="005B40BA">
        <w:rPr>
          <w:rFonts w:asciiTheme="minorHAnsi" w:hAnsiTheme="minorHAnsi" w:cstheme="minorHAnsi"/>
          <w:sz w:val="22"/>
          <w:szCs w:val="22"/>
        </w:rPr>
        <w:t xml:space="preserve"> </w:t>
      </w:r>
      <w:r w:rsidR="00346C39">
        <w:rPr>
          <w:rFonts w:asciiTheme="minorHAnsi" w:hAnsiTheme="minorHAnsi" w:cstheme="minorHAnsi"/>
          <w:sz w:val="22"/>
          <w:szCs w:val="22"/>
        </w:rPr>
        <w:t xml:space="preserve"> </w:t>
      </w:r>
      <w:r w:rsidR="005B40BA">
        <w:rPr>
          <w:rFonts w:asciiTheme="minorHAnsi" w:hAnsiTheme="minorHAnsi" w:cstheme="minorHAnsi"/>
          <w:sz w:val="22"/>
          <w:szCs w:val="22"/>
        </w:rPr>
        <w:t>In addition, dam safety management systems, processes and procedures could also be benchmarked against established good practice.</w:t>
      </w:r>
      <w:r w:rsidRPr="009D6FF7">
        <w:rPr>
          <w:rFonts w:asciiTheme="minorHAnsi" w:hAnsiTheme="minorHAnsi" w:cstheme="minorHAnsi"/>
          <w:sz w:val="22"/>
          <w:szCs w:val="22"/>
        </w:rPr>
        <w:t xml:space="preserve">  </w:t>
      </w:r>
    </w:p>
    <w:p w14:paraId="0F8C6F2F" w14:textId="77777777" w:rsidR="009D6FF7" w:rsidRPr="009D6FF7" w:rsidRDefault="009D6FF7" w:rsidP="005B40BA">
      <w:pPr>
        <w:pStyle w:val="DSEBullet"/>
        <w:tabs>
          <w:tab w:val="clear" w:pos="720"/>
        </w:tabs>
        <w:rPr>
          <w:rFonts w:asciiTheme="minorHAnsi" w:hAnsiTheme="minorHAnsi" w:cstheme="minorHAnsi"/>
          <w:sz w:val="22"/>
          <w:szCs w:val="22"/>
        </w:rPr>
        <w:sectPr w:rsidR="009D6FF7" w:rsidRPr="009D6FF7" w:rsidSect="00EF3DCA">
          <w:pgSz w:w="11907" w:h="16840" w:code="9"/>
          <w:pgMar w:top="1418" w:right="1134" w:bottom="1418" w:left="1134" w:header="709" w:footer="567" w:gutter="0"/>
          <w:cols w:space="708"/>
          <w:formProt w:val="0"/>
          <w:titlePg/>
          <w:docGrid w:linePitch="360"/>
        </w:sectPr>
      </w:pPr>
    </w:p>
    <w:p w14:paraId="199224A9" w14:textId="77777777" w:rsidR="00B53C2A" w:rsidRDefault="00B53C2A" w:rsidP="00B53C2A">
      <w:pPr>
        <w:pStyle w:val="DSEBody"/>
        <w:rPr>
          <w:lang w:val="en-US"/>
        </w:rPr>
      </w:pPr>
    </w:p>
    <w:p w14:paraId="16951EEB" w14:textId="77777777" w:rsidR="009D6FF7" w:rsidRDefault="009D6FF7" w:rsidP="009D6FF7">
      <w:pPr>
        <w:pStyle w:val="DSEHA"/>
        <w:numPr>
          <w:ilvl w:val="0"/>
          <w:numId w:val="24"/>
        </w:numPr>
        <w:rPr>
          <w:rFonts w:asciiTheme="minorHAnsi" w:hAnsiTheme="minorHAnsi" w:cstheme="minorHAnsi"/>
        </w:rPr>
      </w:pPr>
      <w:bookmarkStart w:id="119" w:name="_Toc326062406"/>
      <w:bookmarkStart w:id="120" w:name="_Toc409636324"/>
      <w:bookmarkStart w:id="121" w:name="_Toc409638081"/>
      <w:r w:rsidRPr="009D6FF7">
        <w:rPr>
          <w:rFonts w:asciiTheme="minorHAnsi" w:hAnsiTheme="minorHAnsi" w:cstheme="minorHAnsi"/>
        </w:rPr>
        <w:t>Systemic Approach to Dam Safety</w:t>
      </w:r>
      <w:bookmarkEnd w:id="119"/>
      <w:bookmarkEnd w:id="120"/>
      <w:bookmarkEnd w:id="121"/>
    </w:p>
    <w:tbl>
      <w:tblPr>
        <w:tblW w:w="0" w:type="auto"/>
        <w:tblInd w:w="227" w:type="dxa"/>
        <w:shd w:val="clear" w:color="auto" w:fill="DBE8F1"/>
        <w:tblLook w:val="0000" w:firstRow="0" w:lastRow="0" w:firstColumn="0" w:lastColumn="0" w:noHBand="0" w:noVBand="0"/>
      </w:tblPr>
      <w:tblGrid>
        <w:gridCol w:w="9639"/>
      </w:tblGrid>
      <w:tr w:rsidR="009D6FF7" w14:paraId="4FF89F0F" w14:textId="77777777" w:rsidTr="00EF3DCA">
        <w:trPr>
          <w:trHeight w:val="993"/>
        </w:trPr>
        <w:tc>
          <w:tcPr>
            <w:tcW w:w="9639" w:type="dxa"/>
            <w:shd w:val="clear" w:color="auto" w:fill="DBE8F1"/>
            <w:tcMar>
              <w:top w:w="85" w:type="dxa"/>
              <w:left w:w="227" w:type="dxa"/>
              <w:right w:w="227" w:type="dxa"/>
            </w:tcMar>
          </w:tcPr>
          <w:p w14:paraId="71CFE7B2" w14:textId="77777777" w:rsidR="009D6FF7" w:rsidRPr="00DB04FF" w:rsidRDefault="009D6FF7" w:rsidP="00EF3DCA">
            <w:pPr>
              <w:pStyle w:val="Pullout"/>
              <w:rPr>
                <w:i/>
              </w:rPr>
            </w:pPr>
            <w:r w:rsidRPr="00D952C5">
              <w:rPr>
                <w:b/>
                <w:i/>
              </w:rPr>
              <w:t>Guidance:</w:t>
            </w:r>
            <w:r w:rsidRPr="009D6FF7">
              <w:rPr>
                <w:b/>
                <w:i/>
              </w:rPr>
              <w:t xml:space="preserve"> </w:t>
            </w:r>
            <w:r w:rsidRPr="009D6FF7">
              <w:rPr>
                <w:i/>
              </w:rPr>
              <w:t>Dam owners and managers should develop a dam safety policy statement and make it publicly available.</w:t>
            </w:r>
          </w:p>
        </w:tc>
      </w:tr>
    </w:tbl>
    <w:p w14:paraId="0FFAE4FC"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Dam owners and managers should clearly articulate how dam safety is to be managed.  For water corporations</w:t>
      </w:r>
      <w:r w:rsidR="00C52B33">
        <w:rPr>
          <w:rFonts w:asciiTheme="minorHAnsi" w:hAnsiTheme="minorHAnsi" w:cstheme="minorHAnsi"/>
          <w:sz w:val="22"/>
          <w:szCs w:val="22"/>
        </w:rPr>
        <w:t xml:space="preserve"> and other organisations</w:t>
      </w:r>
      <w:r w:rsidRPr="009D6FF7">
        <w:rPr>
          <w:rFonts w:asciiTheme="minorHAnsi" w:hAnsiTheme="minorHAnsi" w:cstheme="minorHAnsi"/>
          <w:sz w:val="22"/>
          <w:szCs w:val="22"/>
        </w:rPr>
        <w:t xml:space="preserve">, this would comprise a publicly available Board Policy statement. </w:t>
      </w:r>
    </w:p>
    <w:p w14:paraId="272F458E"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 xml:space="preserve">The policy statement should focus the organisation on the risks inherent in management and operation of dams, and the procedures in place to mitigate these risks.  The policy statement should have regard to the </w:t>
      </w:r>
      <w:r w:rsidRPr="00C52B33">
        <w:rPr>
          <w:rFonts w:asciiTheme="minorHAnsi" w:hAnsiTheme="minorHAnsi" w:cstheme="minorHAnsi"/>
          <w:i/>
          <w:sz w:val="22"/>
          <w:szCs w:val="22"/>
        </w:rPr>
        <w:t>ANCOLD Dam Safety Management Guidelines</w:t>
      </w:r>
      <w:r w:rsidRPr="00C52B33">
        <w:rPr>
          <w:rFonts w:asciiTheme="minorHAnsi" w:hAnsiTheme="minorHAnsi" w:cstheme="minorHAnsi"/>
          <w:sz w:val="22"/>
          <w:szCs w:val="22"/>
        </w:rPr>
        <w:t xml:space="preserve"> </w:t>
      </w:r>
      <w:r w:rsidRPr="009D6FF7">
        <w:rPr>
          <w:rFonts w:asciiTheme="minorHAnsi" w:hAnsiTheme="minorHAnsi" w:cstheme="minorHAnsi"/>
          <w:sz w:val="22"/>
          <w:szCs w:val="22"/>
        </w:rPr>
        <w:t xml:space="preserve">(2003b).  </w:t>
      </w:r>
    </w:p>
    <w:p w14:paraId="5B8C204A"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 xml:space="preserve">Dam owners and managers should review their dam safety activities to ensure they are comprehensive and effectively delivered across their </w:t>
      </w:r>
      <w:r w:rsidR="00C52B33">
        <w:rPr>
          <w:rFonts w:asciiTheme="minorHAnsi" w:hAnsiTheme="minorHAnsi" w:cstheme="minorHAnsi"/>
          <w:sz w:val="22"/>
          <w:szCs w:val="22"/>
        </w:rPr>
        <w:t xml:space="preserve">organisation.  Where possible, </w:t>
      </w:r>
      <w:r w:rsidRPr="009D6FF7">
        <w:rPr>
          <w:rFonts w:asciiTheme="minorHAnsi" w:hAnsiTheme="minorHAnsi" w:cstheme="minorHAnsi"/>
          <w:sz w:val="22"/>
          <w:szCs w:val="22"/>
        </w:rPr>
        <w:t xml:space="preserve">dam safety activities should be integrated into business systems and workflow procedures, so they are performed routinely, and subject to internal and external audits.  </w:t>
      </w:r>
    </w:p>
    <w:p w14:paraId="29BFB091"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 xml:space="preserve">Dam owners and managers should perform periodic and repeatable assessments of their dam safety management performance against the requirements of </w:t>
      </w:r>
      <w:r w:rsidR="00C52B33">
        <w:rPr>
          <w:rFonts w:asciiTheme="minorHAnsi" w:hAnsiTheme="minorHAnsi" w:cstheme="minorHAnsi"/>
          <w:sz w:val="22"/>
          <w:szCs w:val="22"/>
        </w:rPr>
        <w:t>the</w:t>
      </w:r>
      <w:r w:rsidRPr="009D6FF7">
        <w:rPr>
          <w:rFonts w:asciiTheme="minorHAnsi" w:hAnsiTheme="minorHAnsi" w:cstheme="minorHAnsi"/>
          <w:sz w:val="22"/>
          <w:szCs w:val="22"/>
        </w:rPr>
        <w:t xml:space="preserve"> ANCOLD Guidelines on Dam Safety Management, and where applicable, the Statement of Obligations. </w:t>
      </w:r>
    </w:p>
    <w:p w14:paraId="39E583EB"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 xml:space="preserve"> A dam safety management performance report would provide dam owners and managers with a clear assessment of performance over time and may assist with prioritisation of interventions to address identified improvement areas.</w:t>
      </w:r>
    </w:p>
    <w:p w14:paraId="35028EA9" w14:textId="77777777" w:rsidR="009D6FF7" w:rsidRPr="009D6FF7" w:rsidRDefault="009D6FF7" w:rsidP="009D6FF7">
      <w:pPr>
        <w:pStyle w:val="DSEBody"/>
        <w:spacing w:before="120"/>
        <w:rPr>
          <w:rFonts w:asciiTheme="minorHAnsi" w:hAnsiTheme="minorHAnsi" w:cstheme="minorHAnsi"/>
          <w:sz w:val="22"/>
          <w:szCs w:val="22"/>
        </w:rPr>
      </w:pPr>
      <w:bookmarkStart w:id="122" w:name="_Toc303667550"/>
      <w:bookmarkStart w:id="123" w:name="_Toc303697410"/>
      <w:bookmarkStart w:id="124" w:name="_Toc303667551"/>
      <w:bookmarkStart w:id="125" w:name="_Toc303697411"/>
      <w:bookmarkEnd w:id="122"/>
      <w:bookmarkEnd w:id="123"/>
      <w:bookmarkEnd w:id="124"/>
      <w:bookmarkEnd w:id="125"/>
      <w:r w:rsidRPr="009D6FF7">
        <w:rPr>
          <w:rFonts w:asciiTheme="minorHAnsi" w:hAnsiTheme="minorHAnsi" w:cstheme="minorHAnsi"/>
          <w:sz w:val="22"/>
          <w:szCs w:val="22"/>
        </w:rPr>
        <w:t xml:space="preserve">A key challenge for owners is to retain sufficient internal expertise so to ensure they are able to fulfil owner responsibilities, including decision making, relating to dam safety management and investment decisions. </w:t>
      </w:r>
    </w:p>
    <w:p w14:paraId="3E27BD64"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Dam owners and managers should maintain and enhance organisational capability in dam safety management.</w:t>
      </w:r>
      <w:r w:rsidRPr="009D6FF7" w:rsidDel="008F27A8">
        <w:rPr>
          <w:rFonts w:asciiTheme="minorHAnsi" w:hAnsiTheme="minorHAnsi" w:cstheme="minorHAnsi"/>
          <w:sz w:val="22"/>
          <w:szCs w:val="22"/>
        </w:rPr>
        <w:t xml:space="preserve"> </w:t>
      </w:r>
    </w:p>
    <w:p w14:paraId="1599708F"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Water corporations recognise the challenges around securing, retaining and developing personnel to undertake dam safety management functions.  Many have staff capability development programs in place that include organisational responses to capacity building such as cross functional teaming, succession planning and the use of expert panels to support internal decision making.</w:t>
      </w:r>
    </w:p>
    <w:p w14:paraId="3A7FDF83"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 xml:space="preserve">Water corporations have consistently engaged in learning forums such as the Victoria Water Industry Dams Working Group. </w:t>
      </w:r>
    </w:p>
    <w:p w14:paraId="56AE7BF5" w14:textId="77777777" w:rsidR="009D6FF7" w:rsidRPr="00C52B33" w:rsidRDefault="009D6FF7" w:rsidP="009D6FF7">
      <w:pPr>
        <w:pStyle w:val="DSEBody"/>
        <w:spacing w:before="120"/>
        <w:rPr>
          <w:rFonts w:asciiTheme="minorHAnsi" w:hAnsiTheme="minorHAnsi" w:cstheme="minorHAnsi"/>
          <w:sz w:val="22"/>
          <w:szCs w:val="22"/>
        </w:rPr>
      </w:pPr>
      <w:r w:rsidRPr="00C52B33">
        <w:rPr>
          <w:rFonts w:asciiTheme="minorHAnsi" w:hAnsiTheme="minorHAnsi" w:cstheme="minorHAnsi"/>
          <w:sz w:val="22"/>
          <w:szCs w:val="22"/>
        </w:rPr>
        <w:t xml:space="preserve">The National Offshore Petroleum Safety </w:t>
      </w:r>
      <w:r w:rsidR="000B7D70" w:rsidRPr="00C52B33">
        <w:rPr>
          <w:rFonts w:asciiTheme="minorHAnsi" w:hAnsiTheme="minorHAnsi" w:cstheme="minorHAnsi"/>
          <w:sz w:val="22"/>
          <w:szCs w:val="22"/>
        </w:rPr>
        <w:t xml:space="preserve">and Environment Management </w:t>
      </w:r>
      <w:r w:rsidRPr="00C52B33">
        <w:rPr>
          <w:rFonts w:asciiTheme="minorHAnsi" w:hAnsiTheme="minorHAnsi" w:cstheme="minorHAnsi"/>
          <w:sz w:val="22"/>
          <w:szCs w:val="22"/>
        </w:rPr>
        <w:t xml:space="preserve">Authority recently issued an ALARP guidance note to industry.  Figure 5 is reproduced </w:t>
      </w:r>
      <w:r w:rsidR="00374015" w:rsidRPr="00C52B33">
        <w:rPr>
          <w:rFonts w:asciiTheme="minorHAnsi" w:hAnsiTheme="minorHAnsi" w:cstheme="minorHAnsi"/>
          <w:sz w:val="22"/>
          <w:szCs w:val="22"/>
        </w:rPr>
        <w:t xml:space="preserve">and adapted </w:t>
      </w:r>
      <w:r w:rsidRPr="00C52B33">
        <w:rPr>
          <w:rFonts w:asciiTheme="minorHAnsi" w:hAnsiTheme="minorHAnsi" w:cstheme="minorHAnsi"/>
          <w:sz w:val="22"/>
          <w:szCs w:val="22"/>
        </w:rPr>
        <w:t>from this guidance note (NOPS</w:t>
      </w:r>
      <w:r w:rsidR="000B7D70" w:rsidRPr="00C52B33">
        <w:rPr>
          <w:rFonts w:asciiTheme="minorHAnsi" w:hAnsiTheme="minorHAnsi" w:cstheme="minorHAnsi"/>
          <w:sz w:val="22"/>
          <w:szCs w:val="22"/>
        </w:rPr>
        <w:t>EMA</w:t>
      </w:r>
      <w:r w:rsidRPr="00C52B33">
        <w:rPr>
          <w:rFonts w:asciiTheme="minorHAnsi" w:hAnsiTheme="minorHAnsi" w:cstheme="minorHAnsi"/>
          <w:sz w:val="22"/>
          <w:szCs w:val="22"/>
        </w:rPr>
        <w:t>, 201</w:t>
      </w:r>
      <w:r w:rsidR="000B7D70" w:rsidRPr="00C52B33">
        <w:rPr>
          <w:rFonts w:asciiTheme="minorHAnsi" w:hAnsiTheme="minorHAnsi" w:cstheme="minorHAnsi"/>
          <w:sz w:val="22"/>
          <w:szCs w:val="22"/>
        </w:rPr>
        <w:t>4</w:t>
      </w:r>
      <w:r w:rsidRPr="00C52B33">
        <w:rPr>
          <w:rFonts w:asciiTheme="minorHAnsi" w:hAnsiTheme="minorHAnsi" w:cstheme="minorHAnsi"/>
          <w:sz w:val="22"/>
          <w:szCs w:val="22"/>
        </w:rPr>
        <w:t xml:space="preserve">), and illustrates well the journey of risk reduction from intolerable risk, to tolerability testing, to ALARP determination, then to ongoing monitoring and continuous improvement. </w:t>
      </w:r>
    </w:p>
    <w:p w14:paraId="7ED637E6" w14:textId="77777777" w:rsidR="00B53C2A" w:rsidRDefault="00B53C2A" w:rsidP="00B53C2A">
      <w:pPr>
        <w:pStyle w:val="DSEBody"/>
        <w:rPr>
          <w:lang w:val="en-US"/>
        </w:rPr>
      </w:pPr>
    </w:p>
    <w:p w14:paraId="7B2B60D9" w14:textId="77777777" w:rsidR="00B53C2A" w:rsidRDefault="00B53C2A" w:rsidP="00B53C2A">
      <w:pPr>
        <w:pStyle w:val="DSEBody"/>
        <w:rPr>
          <w:lang w:val="en-US"/>
        </w:rPr>
      </w:pPr>
    </w:p>
    <w:p w14:paraId="4A2F4D0F" w14:textId="77777777" w:rsidR="00B53C2A" w:rsidRDefault="00B53C2A" w:rsidP="00B53C2A">
      <w:pPr>
        <w:pStyle w:val="DSEBody"/>
        <w:rPr>
          <w:lang w:val="en-US"/>
        </w:rPr>
      </w:pPr>
    </w:p>
    <w:p w14:paraId="13AC0567" w14:textId="77777777" w:rsidR="00B53C2A" w:rsidRDefault="00B53C2A" w:rsidP="00B53C2A">
      <w:pPr>
        <w:pStyle w:val="DSEBody"/>
        <w:rPr>
          <w:lang w:val="en-US"/>
        </w:rPr>
      </w:pPr>
    </w:p>
    <w:p w14:paraId="495808CC" w14:textId="77777777" w:rsidR="00B53C2A" w:rsidRDefault="00B53C2A" w:rsidP="00B53C2A">
      <w:pPr>
        <w:pStyle w:val="DSEBody"/>
        <w:rPr>
          <w:lang w:val="en-US"/>
        </w:rPr>
      </w:pPr>
    </w:p>
    <w:p w14:paraId="515665C8" w14:textId="77777777" w:rsidR="00B53C2A" w:rsidRDefault="00B53C2A" w:rsidP="00B53C2A">
      <w:pPr>
        <w:pStyle w:val="DSEBody"/>
        <w:rPr>
          <w:lang w:val="en-US"/>
        </w:rPr>
      </w:pPr>
    </w:p>
    <w:p w14:paraId="7A8B842B" w14:textId="77777777" w:rsidR="00B53C2A" w:rsidRDefault="00B53C2A" w:rsidP="00B53C2A">
      <w:pPr>
        <w:pStyle w:val="DSEBody"/>
        <w:rPr>
          <w:lang w:val="en-US"/>
        </w:rPr>
      </w:pPr>
    </w:p>
    <w:p w14:paraId="555A4FA5" w14:textId="77777777" w:rsidR="00B53C2A" w:rsidRDefault="00B53C2A" w:rsidP="00B53C2A">
      <w:pPr>
        <w:pStyle w:val="DSEBody"/>
        <w:rPr>
          <w:lang w:val="en-US"/>
        </w:rPr>
      </w:pPr>
    </w:p>
    <w:p w14:paraId="04AE47AF" w14:textId="77777777" w:rsidR="004660CD" w:rsidRPr="004660CD" w:rsidRDefault="004660CD" w:rsidP="004660CD">
      <w:pPr>
        <w:spacing w:line="230" w:lineRule="exact"/>
        <w:ind w:left="3" w:right="2368" w:firstLine="9"/>
        <w:rPr>
          <w:rFonts w:eastAsia="Calibri" w:cs="Calibri"/>
          <w:sz w:val="19"/>
          <w:szCs w:val="19"/>
          <w:lang w:val="en-US"/>
        </w:rPr>
      </w:pPr>
      <w:r w:rsidRPr="004660CD">
        <w:rPr>
          <w:rFonts w:eastAsia="Calibri" w:cs="Calibri"/>
          <w:b/>
          <w:bCs/>
          <w:color w:val="326599"/>
          <w:spacing w:val="-4"/>
          <w:sz w:val="19"/>
          <w:szCs w:val="19"/>
          <w:lang w:val="en-US"/>
        </w:rPr>
        <w:lastRenderedPageBreak/>
        <w:t xml:space="preserve"> </w:t>
      </w:r>
    </w:p>
    <w:p w14:paraId="2D00B6C7" w14:textId="77777777" w:rsidR="00B53C2A" w:rsidRDefault="005B40BA" w:rsidP="00B53C2A">
      <w:pPr>
        <w:pStyle w:val="DSEBody"/>
        <w:rPr>
          <w:lang w:val="en-US"/>
        </w:rPr>
      </w:pPr>
      <w:r>
        <w:rPr>
          <w:rFonts w:asciiTheme="minorHAnsi" w:hAnsiTheme="minorHAnsi" w:cstheme="minorHAnsi"/>
          <w:noProof/>
          <w:sz w:val="22"/>
          <w:szCs w:val="22"/>
          <w:lang w:eastAsia="en-AU"/>
        </w:rPr>
        <mc:AlternateContent>
          <mc:Choice Requires="wpg">
            <w:drawing>
              <wp:anchor distT="0" distB="0" distL="114300" distR="114300" simplePos="0" relativeHeight="251664384" behindDoc="1" locked="0" layoutInCell="1" allowOverlap="1" wp14:anchorId="452E9776" wp14:editId="27756D99">
                <wp:simplePos x="0" y="0"/>
                <wp:positionH relativeFrom="page">
                  <wp:posOffset>511810</wp:posOffset>
                </wp:positionH>
                <wp:positionV relativeFrom="paragraph">
                  <wp:posOffset>-3175</wp:posOffset>
                </wp:positionV>
                <wp:extent cx="6154420" cy="3891915"/>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3891915"/>
                          <a:chOff x="1315" y="450"/>
                          <a:chExt cx="9692" cy="6129"/>
                        </a:xfrm>
                      </wpg:grpSpPr>
                      <wpg:grpSp>
                        <wpg:cNvPr id="583" name="Group 515"/>
                        <wpg:cNvGrpSpPr>
                          <a:grpSpLocks/>
                        </wpg:cNvGrpSpPr>
                        <wpg:grpSpPr bwMode="auto">
                          <a:xfrm>
                            <a:off x="2342" y="733"/>
                            <a:ext cx="259" cy="1022"/>
                            <a:chOff x="2342" y="733"/>
                            <a:chExt cx="259" cy="1022"/>
                          </a:xfrm>
                        </wpg:grpSpPr>
                        <wps:wsp>
                          <wps:cNvPr id="584" name="Freeform 516"/>
                          <wps:cNvSpPr>
                            <a:spLocks/>
                          </wps:cNvSpPr>
                          <wps:spPr bwMode="auto">
                            <a:xfrm>
                              <a:off x="2342" y="733"/>
                              <a:ext cx="259" cy="1022"/>
                            </a:xfrm>
                            <a:custGeom>
                              <a:avLst/>
                              <a:gdLst>
                                <a:gd name="T0" fmla="+- 0 2342 2342"/>
                                <a:gd name="T1" fmla="*/ T0 w 259"/>
                                <a:gd name="T2" fmla="+- 0 733 733"/>
                                <a:gd name="T3" fmla="*/ 733 h 1022"/>
                                <a:gd name="T4" fmla="+- 0 2342 2342"/>
                                <a:gd name="T5" fmla="*/ T4 w 259"/>
                                <a:gd name="T6" fmla="+- 0 1755 733"/>
                                <a:gd name="T7" fmla="*/ 1755 h 1022"/>
                                <a:gd name="T8" fmla="+- 0 2602 2342"/>
                                <a:gd name="T9" fmla="*/ T8 w 259"/>
                                <a:gd name="T10" fmla="+- 0 1246 733"/>
                                <a:gd name="T11" fmla="*/ 1246 h 1022"/>
                                <a:gd name="T12" fmla="+- 0 2342 2342"/>
                                <a:gd name="T13" fmla="*/ T12 w 259"/>
                                <a:gd name="T14" fmla="+- 0 733 733"/>
                                <a:gd name="T15" fmla="*/ 733 h 1022"/>
                              </a:gdLst>
                              <a:ahLst/>
                              <a:cxnLst>
                                <a:cxn ang="0">
                                  <a:pos x="T1" y="T3"/>
                                </a:cxn>
                                <a:cxn ang="0">
                                  <a:pos x="T5" y="T7"/>
                                </a:cxn>
                                <a:cxn ang="0">
                                  <a:pos x="T9" y="T11"/>
                                </a:cxn>
                                <a:cxn ang="0">
                                  <a:pos x="T13" y="T15"/>
                                </a:cxn>
                              </a:cxnLst>
                              <a:rect l="0" t="0" r="r" b="b"/>
                              <a:pathLst>
                                <a:path w="259" h="1022">
                                  <a:moveTo>
                                    <a:pt x="0" y="0"/>
                                  </a:moveTo>
                                  <a:lnTo>
                                    <a:pt x="0" y="1022"/>
                                  </a:lnTo>
                                  <a:lnTo>
                                    <a:pt x="260" y="513"/>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17"/>
                        <wpg:cNvGrpSpPr>
                          <a:grpSpLocks/>
                        </wpg:cNvGrpSpPr>
                        <wpg:grpSpPr bwMode="auto">
                          <a:xfrm>
                            <a:off x="2299" y="810"/>
                            <a:ext cx="101" cy="869"/>
                            <a:chOff x="2299" y="810"/>
                            <a:chExt cx="101" cy="869"/>
                          </a:xfrm>
                        </wpg:grpSpPr>
                        <wps:wsp>
                          <wps:cNvPr id="586" name="Freeform 518"/>
                          <wps:cNvSpPr>
                            <a:spLocks/>
                          </wps:cNvSpPr>
                          <wps:spPr bwMode="auto">
                            <a:xfrm>
                              <a:off x="2299" y="810"/>
                              <a:ext cx="101" cy="869"/>
                            </a:xfrm>
                            <a:custGeom>
                              <a:avLst/>
                              <a:gdLst>
                                <a:gd name="T0" fmla="+- 0 2347 2299"/>
                                <a:gd name="T1" fmla="*/ T0 w 101"/>
                                <a:gd name="T2" fmla="+- 0 810 810"/>
                                <a:gd name="T3" fmla="*/ 810 h 869"/>
                                <a:gd name="T4" fmla="+- 0 2299 2299"/>
                                <a:gd name="T5" fmla="*/ T4 w 101"/>
                                <a:gd name="T6" fmla="+- 0 1246 810"/>
                                <a:gd name="T7" fmla="*/ 1246 h 869"/>
                                <a:gd name="T8" fmla="+- 0 2347 2299"/>
                                <a:gd name="T9" fmla="*/ T8 w 101"/>
                                <a:gd name="T10" fmla="+- 0 1678 810"/>
                                <a:gd name="T11" fmla="*/ 1678 h 869"/>
                                <a:gd name="T12" fmla="+- 0 2400 2299"/>
                                <a:gd name="T13" fmla="*/ T12 w 101"/>
                                <a:gd name="T14" fmla="+- 0 1246 810"/>
                                <a:gd name="T15" fmla="*/ 1246 h 869"/>
                                <a:gd name="T16" fmla="+- 0 2347 2299"/>
                                <a:gd name="T17" fmla="*/ T16 w 101"/>
                                <a:gd name="T18" fmla="+- 0 810 810"/>
                                <a:gd name="T19" fmla="*/ 810 h 869"/>
                              </a:gdLst>
                              <a:ahLst/>
                              <a:cxnLst>
                                <a:cxn ang="0">
                                  <a:pos x="T1" y="T3"/>
                                </a:cxn>
                                <a:cxn ang="0">
                                  <a:pos x="T5" y="T7"/>
                                </a:cxn>
                                <a:cxn ang="0">
                                  <a:pos x="T9" y="T11"/>
                                </a:cxn>
                                <a:cxn ang="0">
                                  <a:pos x="T13" y="T15"/>
                                </a:cxn>
                                <a:cxn ang="0">
                                  <a:pos x="T17" y="T19"/>
                                </a:cxn>
                              </a:cxnLst>
                              <a:rect l="0" t="0" r="r" b="b"/>
                              <a:pathLst>
                                <a:path w="101" h="869">
                                  <a:moveTo>
                                    <a:pt x="48" y="0"/>
                                  </a:moveTo>
                                  <a:lnTo>
                                    <a:pt x="0" y="436"/>
                                  </a:lnTo>
                                  <a:lnTo>
                                    <a:pt x="48" y="868"/>
                                  </a:lnTo>
                                  <a:lnTo>
                                    <a:pt x="101" y="436"/>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19"/>
                        <wpg:cNvGrpSpPr>
                          <a:grpSpLocks/>
                        </wpg:cNvGrpSpPr>
                        <wpg:grpSpPr bwMode="auto">
                          <a:xfrm>
                            <a:off x="2299" y="810"/>
                            <a:ext cx="101" cy="869"/>
                            <a:chOff x="2299" y="810"/>
                            <a:chExt cx="101" cy="869"/>
                          </a:xfrm>
                        </wpg:grpSpPr>
                        <wps:wsp>
                          <wps:cNvPr id="588" name="Freeform 520"/>
                          <wps:cNvSpPr>
                            <a:spLocks/>
                          </wps:cNvSpPr>
                          <wps:spPr bwMode="auto">
                            <a:xfrm>
                              <a:off x="2299" y="810"/>
                              <a:ext cx="101" cy="869"/>
                            </a:xfrm>
                            <a:custGeom>
                              <a:avLst/>
                              <a:gdLst>
                                <a:gd name="T0" fmla="+- 0 2299 2299"/>
                                <a:gd name="T1" fmla="*/ T0 w 101"/>
                                <a:gd name="T2" fmla="+- 0 1246 810"/>
                                <a:gd name="T3" fmla="*/ 1246 h 869"/>
                                <a:gd name="T4" fmla="+- 0 2347 2299"/>
                                <a:gd name="T5" fmla="*/ T4 w 101"/>
                                <a:gd name="T6" fmla="+- 0 1678 810"/>
                                <a:gd name="T7" fmla="*/ 1678 h 869"/>
                                <a:gd name="T8" fmla="+- 0 2400 2299"/>
                                <a:gd name="T9" fmla="*/ T8 w 101"/>
                                <a:gd name="T10" fmla="+- 0 1246 810"/>
                                <a:gd name="T11" fmla="*/ 1246 h 869"/>
                                <a:gd name="T12" fmla="+- 0 2347 2299"/>
                                <a:gd name="T13" fmla="*/ T12 w 101"/>
                                <a:gd name="T14" fmla="+- 0 810 810"/>
                                <a:gd name="T15" fmla="*/ 810 h 869"/>
                                <a:gd name="T16" fmla="+- 0 2299 2299"/>
                                <a:gd name="T17" fmla="*/ T16 w 101"/>
                                <a:gd name="T18" fmla="+- 0 1246 810"/>
                                <a:gd name="T19" fmla="*/ 1246 h 869"/>
                              </a:gdLst>
                              <a:ahLst/>
                              <a:cxnLst>
                                <a:cxn ang="0">
                                  <a:pos x="T1" y="T3"/>
                                </a:cxn>
                                <a:cxn ang="0">
                                  <a:pos x="T5" y="T7"/>
                                </a:cxn>
                                <a:cxn ang="0">
                                  <a:pos x="T9" y="T11"/>
                                </a:cxn>
                                <a:cxn ang="0">
                                  <a:pos x="T13" y="T15"/>
                                </a:cxn>
                                <a:cxn ang="0">
                                  <a:pos x="T17" y="T19"/>
                                </a:cxn>
                              </a:cxnLst>
                              <a:rect l="0" t="0" r="r" b="b"/>
                              <a:pathLst>
                                <a:path w="101" h="869">
                                  <a:moveTo>
                                    <a:pt x="0" y="436"/>
                                  </a:moveTo>
                                  <a:lnTo>
                                    <a:pt x="48" y="868"/>
                                  </a:lnTo>
                                  <a:lnTo>
                                    <a:pt x="101" y="436"/>
                                  </a:lnTo>
                                  <a:lnTo>
                                    <a:pt x="48"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21"/>
                        <wpg:cNvGrpSpPr>
                          <a:grpSpLocks/>
                        </wpg:cNvGrpSpPr>
                        <wpg:grpSpPr bwMode="auto">
                          <a:xfrm>
                            <a:off x="2074" y="733"/>
                            <a:ext cx="259" cy="1022"/>
                            <a:chOff x="2074" y="733"/>
                            <a:chExt cx="259" cy="1022"/>
                          </a:xfrm>
                        </wpg:grpSpPr>
                        <wps:wsp>
                          <wps:cNvPr id="590" name="Freeform 522"/>
                          <wps:cNvSpPr>
                            <a:spLocks/>
                          </wps:cNvSpPr>
                          <wps:spPr bwMode="auto">
                            <a:xfrm>
                              <a:off x="2074" y="733"/>
                              <a:ext cx="259" cy="1022"/>
                            </a:xfrm>
                            <a:custGeom>
                              <a:avLst/>
                              <a:gdLst>
                                <a:gd name="T0" fmla="+- 0 2074 2074"/>
                                <a:gd name="T1" fmla="*/ T0 w 259"/>
                                <a:gd name="T2" fmla="+- 0 733 733"/>
                                <a:gd name="T3" fmla="*/ 733 h 1022"/>
                                <a:gd name="T4" fmla="+- 0 2074 2074"/>
                                <a:gd name="T5" fmla="*/ T4 w 259"/>
                                <a:gd name="T6" fmla="+- 0 1755 733"/>
                                <a:gd name="T7" fmla="*/ 1755 h 1022"/>
                                <a:gd name="T8" fmla="+- 0 2333 2074"/>
                                <a:gd name="T9" fmla="*/ T8 w 259"/>
                                <a:gd name="T10" fmla="+- 0 1246 733"/>
                                <a:gd name="T11" fmla="*/ 1246 h 1022"/>
                                <a:gd name="T12" fmla="+- 0 2074 2074"/>
                                <a:gd name="T13" fmla="*/ T12 w 259"/>
                                <a:gd name="T14" fmla="+- 0 733 733"/>
                                <a:gd name="T15" fmla="*/ 733 h 1022"/>
                              </a:gdLst>
                              <a:ahLst/>
                              <a:cxnLst>
                                <a:cxn ang="0">
                                  <a:pos x="T1" y="T3"/>
                                </a:cxn>
                                <a:cxn ang="0">
                                  <a:pos x="T5" y="T7"/>
                                </a:cxn>
                                <a:cxn ang="0">
                                  <a:pos x="T9" y="T11"/>
                                </a:cxn>
                                <a:cxn ang="0">
                                  <a:pos x="T13" y="T15"/>
                                </a:cxn>
                              </a:cxnLst>
                              <a:rect l="0" t="0" r="r" b="b"/>
                              <a:pathLst>
                                <a:path w="259" h="1022">
                                  <a:moveTo>
                                    <a:pt x="0" y="0"/>
                                  </a:moveTo>
                                  <a:lnTo>
                                    <a:pt x="0" y="1022"/>
                                  </a:lnTo>
                                  <a:lnTo>
                                    <a:pt x="259" y="513"/>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23"/>
                        <wpg:cNvGrpSpPr>
                          <a:grpSpLocks/>
                        </wpg:cNvGrpSpPr>
                        <wpg:grpSpPr bwMode="auto">
                          <a:xfrm>
                            <a:off x="2074" y="733"/>
                            <a:ext cx="259" cy="1022"/>
                            <a:chOff x="2074" y="733"/>
                            <a:chExt cx="259" cy="1022"/>
                          </a:xfrm>
                        </wpg:grpSpPr>
                        <wps:wsp>
                          <wps:cNvPr id="592" name="Freeform 524"/>
                          <wps:cNvSpPr>
                            <a:spLocks/>
                          </wps:cNvSpPr>
                          <wps:spPr bwMode="auto">
                            <a:xfrm>
                              <a:off x="2074" y="733"/>
                              <a:ext cx="259" cy="1022"/>
                            </a:xfrm>
                            <a:custGeom>
                              <a:avLst/>
                              <a:gdLst>
                                <a:gd name="T0" fmla="+- 0 2333 2074"/>
                                <a:gd name="T1" fmla="*/ T0 w 259"/>
                                <a:gd name="T2" fmla="+- 0 1246 733"/>
                                <a:gd name="T3" fmla="*/ 1246 h 1022"/>
                                <a:gd name="T4" fmla="+- 0 2074 2074"/>
                                <a:gd name="T5" fmla="*/ T4 w 259"/>
                                <a:gd name="T6" fmla="+- 0 733 733"/>
                                <a:gd name="T7" fmla="*/ 733 h 1022"/>
                                <a:gd name="T8" fmla="+- 0 2074 2074"/>
                                <a:gd name="T9" fmla="*/ T8 w 259"/>
                                <a:gd name="T10" fmla="+- 0 1755 733"/>
                                <a:gd name="T11" fmla="*/ 1755 h 1022"/>
                                <a:gd name="T12" fmla="+- 0 2333 2074"/>
                                <a:gd name="T13" fmla="*/ T12 w 259"/>
                                <a:gd name="T14" fmla="+- 0 1246 733"/>
                                <a:gd name="T15" fmla="*/ 1246 h 1022"/>
                              </a:gdLst>
                              <a:ahLst/>
                              <a:cxnLst>
                                <a:cxn ang="0">
                                  <a:pos x="T1" y="T3"/>
                                </a:cxn>
                                <a:cxn ang="0">
                                  <a:pos x="T5" y="T7"/>
                                </a:cxn>
                                <a:cxn ang="0">
                                  <a:pos x="T9" y="T11"/>
                                </a:cxn>
                                <a:cxn ang="0">
                                  <a:pos x="T13" y="T15"/>
                                </a:cxn>
                              </a:cxnLst>
                              <a:rect l="0" t="0" r="r" b="b"/>
                              <a:pathLst>
                                <a:path w="259" h="1022">
                                  <a:moveTo>
                                    <a:pt x="259" y="513"/>
                                  </a:moveTo>
                                  <a:lnTo>
                                    <a:pt x="0" y="0"/>
                                  </a:lnTo>
                                  <a:lnTo>
                                    <a:pt x="0" y="1022"/>
                                  </a:lnTo>
                                  <a:lnTo>
                                    <a:pt x="259" y="513"/>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25"/>
                        <wpg:cNvGrpSpPr>
                          <a:grpSpLocks/>
                        </wpg:cNvGrpSpPr>
                        <wpg:grpSpPr bwMode="auto">
                          <a:xfrm>
                            <a:off x="2050" y="690"/>
                            <a:ext cx="302" cy="1099"/>
                            <a:chOff x="2050" y="690"/>
                            <a:chExt cx="302" cy="1099"/>
                          </a:xfrm>
                        </wpg:grpSpPr>
                        <wps:wsp>
                          <wps:cNvPr id="594" name="Freeform 526"/>
                          <wps:cNvSpPr>
                            <a:spLocks/>
                          </wps:cNvSpPr>
                          <wps:spPr bwMode="auto">
                            <a:xfrm>
                              <a:off x="2050" y="690"/>
                              <a:ext cx="302" cy="1099"/>
                            </a:xfrm>
                            <a:custGeom>
                              <a:avLst/>
                              <a:gdLst>
                                <a:gd name="T0" fmla="+- 0 2352 2050"/>
                                <a:gd name="T1" fmla="*/ T0 w 302"/>
                                <a:gd name="T2" fmla="+- 0 1789 690"/>
                                <a:gd name="T3" fmla="*/ 1789 h 1099"/>
                                <a:gd name="T4" fmla="+- 0 2352 2050"/>
                                <a:gd name="T5" fmla="*/ T4 w 302"/>
                                <a:gd name="T6" fmla="+- 0 690 690"/>
                                <a:gd name="T7" fmla="*/ 690 h 1099"/>
                                <a:gd name="T8" fmla="+- 0 2050 2050"/>
                                <a:gd name="T9" fmla="*/ T8 w 302"/>
                                <a:gd name="T10" fmla="+- 0 690 690"/>
                                <a:gd name="T11" fmla="*/ 690 h 1099"/>
                                <a:gd name="T12" fmla="+- 0 2050 2050"/>
                                <a:gd name="T13" fmla="*/ T12 w 302"/>
                                <a:gd name="T14" fmla="+- 0 1789 690"/>
                                <a:gd name="T15" fmla="*/ 1789 h 1099"/>
                                <a:gd name="T16" fmla="+- 0 2352 2050"/>
                                <a:gd name="T17" fmla="*/ T16 w 302"/>
                                <a:gd name="T18" fmla="+- 0 1789 690"/>
                                <a:gd name="T19" fmla="*/ 1789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27"/>
                        <wpg:cNvGrpSpPr>
                          <a:grpSpLocks/>
                        </wpg:cNvGrpSpPr>
                        <wpg:grpSpPr bwMode="auto">
                          <a:xfrm>
                            <a:off x="2026" y="810"/>
                            <a:ext cx="101" cy="869"/>
                            <a:chOff x="2026" y="810"/>
                            <a:chExt cx="101" cy="869"/>
                          </a:xfrm>
                        </wpg:grpSpPr>
                        <wps:wsp>
                          <wps:cNvPr id="596" name="Freeform 528"/>
                          <wps:cNvSpPr>
                            <a:spLocks/>
                          </wps:cNvSpPr>
                          <wps:spPr bwMode="auto">
                            <a:xfrm>
                              <a:off x="2026" y="810"/>
                              <a:ext cx="101" cy="869"/>
                            </a:xfrm>
                            <a:custGeom>
                              <a:avLst/>
                              <a:gdLst>
                                <a:gd name="T0" fmla="+- 0 2078 2026"/>
                                <a:gd name="T1" fmla="*/ T0 w 101"/>
                                <a:gd name="T2" fmla="+- 0 810 810"/>
                                <a:gd name="T3" fmla="*/ 810 h 869"/>
                                <a:gd name="T4" fmla="+- 0 2026 2026"/>
                                <a:gd name="T5" fmla="*/ T4 w 101"/>
                                <a:gd name="T6" fmla="+- 0 1246 810"/>
                                <a:gd name="T7" fmla="*/ 1246 h 869"/>
                                <a:gd name="T8" fmla="+- 0 2078 2026"/>
                                <a:gd name="T9" fmla="*/ T8 w 101"/>
                                <a:gd name="T10" fmla="+- 0 1678 810"/>
                                <a:gd name="T11" fmla="*/ 1678 h 869"/>
                                <a:gd name="T12" fmla="+- 0 2126 2026"/>
                                <a:gd name="T13" fmla="*/ T12 w 101"/>
                                <a:gd name="T14" fmla="+- 0 1246 810"/>
                                <a:gd name="T15" fmla="*/ 1246 h 869"/>
                                <a:gd name="T16" fmla="+- 0 2078 2026"/>
                                <a:gd name="T17" fmla="*/ T16 w 101"/>
                                <a:gd name="T18" fmla="+- 0 810 810"/>
                                <a:gd name="T19" fmla="*/ 810 h 869"/>
                              </a:gdLst>
                              <a:ahLst/>
                              <a:cxnLst>
                                <a:cxn ang="0">
                                  <a:pos x="T1" y="T3"/>
                                </a:cxn>
                                <a:cxn ang="0">
                                  <a:pos x="T5" y="T7"/>
                                </a:cxn>
                                <a:cxn ang="0">
                                  <a:pos x="T9" y="T11"/>
                                </a:cxn>
                                <a:cxn ang="0">
                                  <a:pos x="T13" y="T15"/>
                                </a:cxn>
                                <a:cxn ang="0">
                                  <a:pos x="T17" y="T19"/>
                                </a:cxn>
                              </a:cxnLst>
                              <a:rect l="0" t="0" r="r" b="b"/>
                              <a:pathLst>
                                <a:path w="101" h="869">
                                  <a:moveTo>
                                    <a:pt x="52" y="0"/>
                                  </a:moveTo>
                                  <a:lnTo>
                                    <a:pt x="0" y="436"/>
                                  </a:lnTo>
                                  <a:lnTo>
                                    <a:pt x="52" y="868"/>
                                  </a:lnTo>
                                  <a:lnTo>
                                    <a:pt x="100" y="436"/>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29"/>
                        <wpg:cNvGrpSpPr>
                          <a:grpSpLocks/>
                        </wpg:cNvGrpSpPr>
                        <wpg:grpSpPr bwMode="auto">
                          <a:xfrm>
                            <a:off x="2026" y="810"/>
                            <a:ext cx="101" cy="869"/>
                            <a:chOff x="2026" y="810"/>
                            <a:chExt cx="101" cy="869"/>
                          </a:xfrm>
                        </wpg:grpSpPr>
                        <wps:wsp>
                          <wps:cNvPr id="598" name="Freeform 530"/>
                          <wps:cNvSpPr>
                            <a:spLocks/>
                          </wps:cNvSpPr>
                          <wps:spPr bwMode="auto">
                            <a:xfrm>
                              <a:off x="2026" y="810"/>
                              <a:ext cx="101" cy="869"/>
                            </a:xfrm>
                            <a:custGeom>
                              <a:avLst/>
                              <a:gdLst>
                                <a:gd name="T0" fmla="+- 0 2026 2026"/>
                                <a:gd name="T1" fmla="*/ T0 w 101"/>
                                <a:gd name="T2" fmla="+- 0 1246 810"/>
                                <a:gd name="T3" fmla="*/ 1246 h 869"/>
                                <a:gd name="T4" fmla="+- 0 2078 2026"/>
                                <a:gd name="T5" fmla="*/ T4 w 101"/>
                                <a:gd name="T6" fmla="+- 0 1678 810"/>
                                <a:gd name="T7" fmla="*/ 1678 h 869"/>
                                <a:gd name="T8" fmla="+- 0 2126 2026"/>
                                <a:gd name="T9" fmla="*/ T8 w 101"/>
                                <a:gd name="T10" fmla="+- 0 1246 810"/>
                                <a:gd name="T11" fmla="*/ 1246 h 869"/>
                                <a:gd name="T12" fmla="+- 0 2078 2026"/>
                                <a:gd name="T13" fmla="*/ T12 w 101"/>
                                <a:gd name="T14" fmla="+- 0 810 810"/>
                                <a:gd name="T15" fmla="*/ 810 h 869"/>
                                <a:gd name="T16" fmla="+- 0 2026 2026"/>
                                <a:gd name="T17" fmla="*/ T16 w 101"/>
                                <a:gd name="T18" fmla="+- 0 1246 810"/>
                                <a:gd name="T19" fmla="*/ 1246 h 869"/>
                              </a:gdLst>
                              <a:ahLst/>
                              <a:cxnLst>
                                <a:cxn ang="0">
                                  <a:pos x="T1" y="T3"/>
                                </a:cxn>
                                <a:cxn ang="0">
                                  <a:pos x="T5" y="T7"/>
                                </a:cxn>
                                <a:cxn ang="0">
                                  <a:pos x="T9" y="T11"/>
                                </a:cxn>
                                <a:cxn ang="0">
                                  <a:pos x="T13" y="T15"/>
                                </a:cxn>
                                <a:cxn ang="0">
                                  <a:pos x="T17" y="T19"/>
                                </a:cxn>
                              </a:cxnLst>
                              <a:rect l="0" t="0" r="r" b="b"/>
                              <a:pathLst>
                                <a:path w="101" h="869">
                                  <a:moveTo>
                                    <a:pt x="0" y="436"/>
                                  </a:moveTo>
                                  <a:lnTo>
                                    <a:pt x="52" y="868"/>
                                  </a:lnTo>
                                  <a:lnTo>
                                    <a:pt x="100" y="436"/>
                                  </a:lnTo>
                                  <a:lnTo>
                                    <a:pt x="52"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31"/>
                        <wpg:cNvGrpSpPr>
                          <a:grpSpLocks/>
                        </wpg:cNvGrpSpPr>
                        <wpg:grpSpPr bwMode="auto">
                          <a:xfrm>
                            <a:off x="1790" y="733"/>
                            <a:ext cx="259" cy="1022"/>
                            <a:chOff x="1790" y="733"/>
                            <a:chExt cx="259" cy="1022"/>
                          </a:xfrm>
                        </wpg:grpSpPr>
                        <wps:wsp>
                          <wps:cNvPr id="600" name="Freeform 532"/>
                          <wps:cNvSpPr>
                            <a:spLocks/>
                          </wps:cNvSpPr>
                          <wps:spPr bwMode="auto">
                            <a:xfrm>
                              <a:off x="1790" y="733"/>
                              <a:ext cx="259" cy="1022"/>
                            </a:xfrm>
                            <a:custGeom>
                              <a:avLst/>
                              <a:gdLst>
                                <a:gd name="T0" fmla="+- 0 1790 1790"/>
                                <a:gd name="T1" fmla="*/ T0 w 259"/>
                                <a:gd name="T2" fmla="+- 0 733 733"/>
                                <a:gd name="T3" fmla="*/ 733 h 1022"/>
                                <a:gd name="T4" fmla="+- 0 1790 1790"/>
                                <a:gd name="T5" fmla="*/ T4 w 259"/>
                                <a:gd name="T6" fmla="+- 0 1755 733"/>
                                <a:gd name="T7" fmla="*/ 1755 h 1022"/>
                                <a:gd name="T8" fmla="+- 0 2050 1790"/>
                                <a:gd name="T9" fmla="*/ T8 w 259"/>
                                <a:gd name="T10" fmla="+- 0 1246 733"/>
                                <a:gd name="T11" fmla="*/ 1246 h 1022"/>
                                <a:gd name="T12" fmla="+- 0 1790 1790"/>
                                <a:gd name="T13" fmla="*/ T12 w 259"/>
                                <a:gd name="T14" fmla="+- 0 733 733"/>
                                <a:gd name="T15" fmla="*/ 733 h 1022"/>
                              </a:gdLst>
                              <a:ahLst/>
                              <a:cxnLst>
                                <a:cxn ang="0">
                                  <a:pos x="T1" y="T3"/>
                                </a:cxn>
                                <a:cxn ang="0">
                                  <a:pos x="T5" y="T7"/>
                                </a:cxn>
                                <a:cxn ang="0">
                                  <a:pos x="T9" y="T11"/>
                                </a:cxn>
                                <a:cxn ang="0">
                                  <a:pos x="T13" y="T15"/>
                                </a:cxn>
                              </a:cxnLst>
                              <a:rect l="0" t="0" r="r" b="b"/>
                              <a:pathLst>
                                <a:path w="259" h="1022">
                                  <a:moveTo>
                                    <a:pt x="0" y="0"/>
                                  </a:moveTo>
                                  <a:lnTo>
                                    <a:pt x="0" y="1022"/>
                                  </a:lnTo>
                                  <a:lnTo>
                                    <a:pt x="260" y="513"/>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33"/>
                        <wpg:cNvGrpSpPr>
                          <a:grpSpLocks/>
                        </wpg:cNvGrpSpPr>
                        <wpg:grpSpPr bwMode="auto">
                          <a:xfrm>
                            <a:off x="1790" y="733"/>
                            <a:ext cx="259" cy="1022"/>
                            <a:chOff x="1790" y="733"/>
                            <a:chExt cx="259" cy="1022"/>
                          </a:xfrm>
                        </wpg:grpSpPr>
                        <wps:wsp>
                          <wps:cNvPr id="602" name="Freeform 534"/>
                          <wps:cNvSpPr>
                            <a:spLocks/>
                          </wps:cNvSpPr>
                          <wps:spPr bwMode="auto">
                            <a:xfrm>
                              <a:off x="1790" y="733"/>
                              <a:ext cx="259" cy="1022"/>
                            </a:xfrm>
                            <a:custGeom>
                              <a:avLst/>
                              <a:gdLst>
                                <a:gd name="T0" fmla="+- 0 2050 1790"/>
                                <a:gd name="T1" fmla="*/ T0 w 259"/>
                                <a:gd name="T2" fmla="+- 0 1246 733"/>
                                <a:gd name="T3" fmla="*/ 1246 h 1022"/>
                                <a:gd name="T4" fmla="+- 0 1790 1790"/>
                                <a:gd name="T5" fmla="*/ T4 w 259"/>
                                <a:gd name="T6" fmla="+- 0 733 733"/>
                                <a:gd name="T7" fmla="*/ 733 h 1022"/>
                                <a:gd name="T8" fmla="+- 0 1790 1790"/>
                                <a:gd name="T9" fmla="*/ T8 w 259"/>
                                <a:gd name="T10" fmla="+- 0 1755 733"/>
                                <a:gd name="T11" fmla="*/ 1755 h 1022"/>
                                <a:gd name="T12" fmla="+- 0 2050 1790"/>
                                <a:gd name="T13" fmla="*/ T12 w 259"/>
                                <a:gd name="T14" fmla="+- 0 1246 733"/>
                                <a:gd name="T15" fmla="*/ 1246 h 1022"/>
                              </a:gdLst>
                              <a:ahLst/>
                              <a:cxnLst>
                                <a:cxn ang="0">
                                  <a:pos x="T1" y="T3"/>
                                </a:cxn>
                                <a:cxn ang="0">
                                  <a:pos x="T5" y="T7"/>
                                </a:cxn>
                                <a:cxn ang="0">
                                  <a:pos x="T9" y="T11"/>
                                </a:cxn>
                                <a:cxn ang="0">
                                  <a:pos x="T13" y="T15"/>
                                </a:cxn>
                              </a:cxnLst>
                              <a:rect l="0" t="0" r="r" b="b"/>
                              <a:pathLst>
                                <a:path w="259" h="1022">
                                  <a:moveTo>
                                    <a:pt x="260" y="513"/>
                                  </a:moveTo>
                                  <a:lnTo>
                                    <a:pt x="0" y="0"/>
                                  </a:lnTo>
                                  <a:lnTo>
                                    <a:pt x="0" y="1022"/>
                                  </a:lnTo>
                                  <a:lnTo>
                                    <a:pt x="260" y="513"/>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35"/>
                        <wpg:cNvGrpSpPr>
                          <a:grpSpLocks/>
                        </wpg:cNvGrpSpPr>
                        <wpg:grpSpPr bwMode="auto">
                          <a:xfrm>
                            <a:off x="1771" y="690"/>
                            <a:ext cx="302" cy="1099"/>
                            <a:chOff x="1771" y="690"/>
                            <a:chExt cx="302" cy="1099"/>
                          </a:xfrm>
                        </wpg:grpSpPr>
                        <wps:wsp>
                          <wps:cNvPr id="604" name="Freeform 536"/>
                          <wps:cNvSpPr>
                            <a:spLocks/>
                          </wps:cNvSpPr>
                          <wps:spPr bwMode="auto">
                            <a:xfrm>
                              <a:off x="1771" y="690"/>
                              <a:ext cx="302" cy="1099"/>
                            </a:xfrm>
                            <a:custGeom>
                              <a:avLst/>
                              <a:gdLst>
                                <a:gd name="T0" fmla="+- 0 2074 1771"/>
                                <a:gd name="T1" fmla="*/ T0 w 302"/>
                                <a:gd name="T2" fmla="+- 0 1789 690"/>
                                <a:gd name="T3" fmla="*/ 1789 h 1099"/>
                                <a:gd name="T4" fmla="+- 0 2074 1771"/>
                                <a:gd name="T5" fmla="*/ T4 w 302"/>
                                <a:gd name="T6" fmla="+- 0 690 690"/>
                                <a:gd name="T7" fmla="*/ 690 h 1099"/>
                                <a:gd name="T8" fmla="+- 0 1771 1771"/>
                                <a:gd name="T9" fmla="*/ T8 w 302"/>
                                <a:gd name="T10" fmla="+- 0 690 690"/>
                                <a:gd name="T11" fmla="*/ 690 h 1099"/>
                                <a:gd name="T12" fmla="+- 0 1771 1771"/>
                                <a:gd name="T13" fmla="*/ T12 w 302"/>
                                <a:gd name="T14" fmla="+- 0 1789 690"/>
                                <a:gd name="T15" fmla="*/ 1789 h 1099"/>
                                <a:gd name="T16" fmla="+- 0 2074 1771"/>
                                <a:gd name="T17" fmla="*/ T16 w 302"/>
                                <a:gd name="T18" fmla="+- 0 1789 690"/>
                                <a:gd name="T19" fmla="*/ 1789 h 1099"/>
                              </a:gdLst>
                              <a:ahLst/>
                              <a:cxnLst>
                                <a:cxn ang="0">
                                  <a:pos x="T1" y="T3"/>
                                </a:cxn>
                                <a:cxn ang="0">
                                  <a:pos x="T5" y="T7"/>
                                </a:cxn>
                                <a:cxn ang="0">
                                  <a:pos x="T9" y="T11"/>
                                </a:cxn>
                                <a:cxn ang="0">
                                  <a:pos x="T13" y="T15"/>
                                </a:cxn>
                                <a:cxn ang="0">
                                  <a:pos x="T17" y="T19"/>
                                </a:cxn>
                              </a:cxnLst>
                              <a:rect l="0" t="0" r="r" b="b"/>
                              <a:pathLst>
                                <a:path w="302" h="1099">
                                  <a:moveTo>
                                    <a:pt x="303" y="1099"/>
                                  </a:moveTo>
                                  <a:lnTo>
                                    <a:pt x="303" y="0"/>
                                  </a:lnTo>
                                  <a:lnTo>
                                    <a:pt x="0" y="0"/>
                                  </a:lnTo>
                                  <a:lnTo>
                                    <a:pt x="0" y="1099"/>
                                  </a:lnTo>
                                  <a:lnTo>
                                    <a:pt x="303"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537"/>
                        <wpg:cNvGrpSpPr>
                          <a:grpSpLocks/>
                        </wpg:cNvGrpSpPr>
                        <wpg:grpSpPr bwMode="auto">
                          <a:xfrm>
                            <a:off x="1747" y="810"/>
                            <a:ext cx="101" cy="869"/>
                            <a:chOff x="1747" y="810"/>
                            <a:chExt cx="101" cy="869"/>
                          </a:xfrm>
                        </wpg:grpSpPr>
                        <wps:wsp>
                          <wps:cNvPr id="606" name="Freeform 538"/>
                          <wps:cNvSpPr>
                            <a:spLocks/>
                          </wps:cNvSpPr>
                          <wps:spPr bwMode="auto">
                            <a:xfrm>
                              <a:off x="1747" y="810"/>
                              <a:ext cx="101" cy="869"/>
                            </a:xfrm>
                            <a:custGeom>
                              <a:avLst/>
                              <a:gdLst>
                                <a:gd name="T0" fmla="+- 0 1795 1747"/>
                                <a:gd name="T1" fmla="*/ T0 w 101"/>
                                <a:gd name="T2" fmla="+- 0 810 810"/>
                                <a:gd name="T3" fmla="*/ 810 h 869"/>
                                <a:gd name="T4" fmla="+- 0 1747 1747"/>
                                <a:gd name="T5" fmla="*/ T4 w 101"/>
                                <a:gd name="T6" fmla="+- 0 1246 810"/>
                                <a:gd name="T7" fmla="*/ 1246 h 869"/>
                                <a:gd name="T8" fmla="+- 0 1795 1747"/>
                                <a:gd name="T9" fmla="*/ T8 w 101"/>
                                <a:gd name="T10" fmla="+- 0 1678 810"/>
                                <a:gd name="T11" fmla="*/ 1678 h 869"/>
                                <a:gd name="T12" fmla="+- 0 1848 1747"/>
                                <a:gd name="T13" fmla="*/ T12 w 101"/>
                                <a:gd name="T14" fmla="+- 0 1246 810"/>
                                <a:gd name="T15" fmla="*/ 1246 h 869"/>
                                <a:gd name="T16" fmla="+- 0 1795 1747"/>
                                <a:gd name="T17" fmla="*/ T16 w 101"/>
                                <a:gd name="T18" fmla="+- 0 810 810"/>
                                <a:gd name="T19" fmla="*/ 810 h 869"/>
                              </a:gdLst>
                              <a:ahLst/>
                              <a:cxnLst>
                                <a:cxn ang="0">
                                  <a:pos x="T1" y="T3"/>
                                </a:cxn>
                                <a:cxn ang="0">
                                  <a:pos x="T5" y="T7"/>
                                </a:cxn>
                                <a:cxn ang="0">
                                  <a:pos x="T9" y="T11"/>
                                </a:cxn>
                                <a:cxn ang="0">
                                  <a:pos x="T13" y="T15"/>
                                </a:cxn>
                                <a:cxn ang="0">
                                  <a:pos x="T17" y="T19"/>
                                </a:cxn>
                              </a:cxnLst>
                              <a:rect l="0" t="0" r="r" b="b"/>
                              <a:pathLst>
                                <a:path w="101" h="869">
                                  <a:moveTo>
                                    <a:pt x="48" y="0"/>
                                  </a:moveTo>
                                  <a:lnTo>
                                    <a:pt x="0" y="436"/>
                                  </a:lnTo>
                                  <a:lnTo>
                                    <a:pt x="48" y="868"/>
                                  </a:lnTo>
                                  <a:lnTo>
                                    <a:pt x="101" y="436"/>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39"/>
                        <wpg:cNvGrpSpPr>
                          <a:grpSpLocks/>
                        </wpg:cNvGrpSpPr>
                        <wpg:grpSpPr bwMode="auto">
                          <a:xfrm>
                            <a:off x="1747" y="810"/>
                            <a:ext cx="101" cy="869"/>
                            <a:chOff x="1747" y="810"/>
                            <a:chExt cx="101" cy="869"/>
                          </a:xfrm>
                        </wpg:grpSpPr>
                        <wps:wsp>
                          <wps:cNvPr id="608" name="Freeform 540"/>
                          <wps:cNvSpPr>
                            <a:spLocks/>
                          </wps:cNvSpPr>
                          <wps:spPr bwMode="auto">
                            <a:xfrm>
                              <a:off x="1747" y="810"/>
                              <a:ext cx="101" cy="869"/>
                            </a:xfrm>
                            <a:custGeom>
                              <a:avLst/>
                              <a:gdLst>
                                <a:gd name="T0" fmla="+- 0 1747 1747"/>
                                <a:gd name="T1" fmla="*/ T0 w 101"/>
                                <a:gd name="T2" fmla="+- 0 1246 810"/>
                                <a:gd name="T3" fmla="*/ 1246 h 869"/>
                                <a:gd name="T4" fmla="+- 0 1795 1747"/>
                                <a:gd name="T5" fmla="*/ T4 w 101"/>
                                <a:gd name="T6" fmla="+- 0 1678 810"/>
                                <a:gd name="T7" fmla="*/ 1678 h 869"/>
                                <a:gd name="T8" fmla="+- 0 1848 1747"/>
                                <a:gd name="T9" fmla="*/ T8 w 101"/>
                                <a:gd name="T10" fmla="+- 0 1246 810"/>
                                <a:gd name="T11" fmla="*/ 1246 h 869"/>
                                <a:gd name="T12" fmla="+- 0 1795 1747"/>
                                <a:gd name="T13" fmla="*/ T12 w 101"/>
                                <a:gd name="T14" fmla="+- 0 810 810"/>
                                <a:gd name="T15" fmla="*/ 810 h 869"/>
                                <a:gd name="T16" fmla="+- 0 1747 1747"/>
                                <a:gd name="T17" fmla="*/ T16 w 101"/>
                                <a:gd name="T18" fmla="+- 0 1246 810"/>
                                <a:gd name="T19" fmla="*/ 1246 h 869"/>
                              </a:gdLst>
                              <a:ahLst/>
                              <a:cxnLst>
                                <a:cxn ang="0">
                                  <a:pos x="T1" y="T3"/>
                                </a:cxn>
                                <a:cxn ang="0">
                                  <a:pos x="T5" y="T7"/>
                                </a:cxn>
                                <a:cxn ang="0">
                                  <a:pos x="T9" y="T11"/>
                                </a:cxn>
                                <a:cxn ang="0">
                                  <a:pos x="T13" y="T15"/>
                                </a:cxn>
                                <a:cxn ang="0">
                                  <a:pos x="T17" y="T19"/>
                                </a:cxn>
                              </a:cxnLst>
                              <a:rect l="0" t="0" r="r" b="b"/>
                              <a:pathLst>
                                <a:path w="101" h="869">
                                  <a:moveTo>
                                    <a:pt x="0" y="436"/>
                                  </a:moveTo>
                                  <a:lnTo>
                                    <a:pt x="48" y="868"/>
                                  </a:lnTo>
                                  <a:lnTo>
                                    <a:pt x="101" y="436"/>
                                  </a:lnTo>
                                  <a:lnTo>
                                    <a:pt x="48"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541"/>
                        <wpg:cNvGrpSpPr>
                          <a:grpSpLocks/>
                        </wpg:cNvGrpSpPr>
                        <wpg:grpSpPr bwMode="auto">
                          <a:xfrm>
                            <a:off x="3442" y="733"/>
                            <a:ext cx="259" cy="1022"/>
                            <a:chOff x="3442" y="733"/>
                            <a:chExt cx="259" cy="1022"/>
                          </a:xfrm>
                        </wpg:grpSpPr>
                        <wps:wsp>
                          <wps:cNvPr id="610" name="Freeform 542"/>
                          <wps:cNvSpPr>
                            <a:spLocks/>
                          </wps:cNvSpPr>
                          <wps:spPr bwMode="auto">
                            <a:xfrm>
                              <a:off x="3442" y="733"/>
                              <a:ext cx="259" cy="1022"/>
                            </a:xfrm>
                            <a:custGeom>
                              <a:avLst/>
                              <a:gdLst>
                                <a:gd name="T0" fmla="+- 0 3442 3442"/>
                                <a:gd name="T1" fmla="*/ T0 w 259"/>
                                <a:gd name="T2" fmla="+- 0 733 733"/>
                                <a:gd name="T3" fmla="*/ 733 h 1022"/>
                                <a:gd name="T4" fmla="+- 0 3442 3442"/>
                                <a:gd name="T5" fmla="*/ T4 w 259"/>
                                <a:gd name="T6" fmla="+- 0 1755 733"/>
                                <a:gd name="T7" fmla="*/ 1755 h 1022"/>
                                <a:gd name="T8" fmla="+- 0 3701 3442"/>
                                <a:gd name="T9" fmla="*/ T8 w 259"/>
                                <a:gd name="T10" fmla="+- 0 1246 733"/>
                                <a:gd name="T11" fmla="*/ 1246 h 1022"/>
                                <a:gd name="T12" fmla="+- 0 3442 3442"/>
                                <a:gd name="T13" fmla="*/ T12 w 259"/>
                                <a:gd name="T14" fmla="+- 0 733 733"/>
                                <a:gd name="T15" fmla="*/ 733 h 1022"/>
                              </a:gdLst>
                              <a:ahLst/>
                              <a:cxnLst>
                                <a:cxn ang="0">
                                  <a:pos x="T1" y="T3"/>
                                </a:cxn>
                                <a:cxn ang="0">
                                  <a:pos x="T5" y="T7"/>
                                </a:cxn>
                                <a:cxn ang="0">
                                  <a:pos x="T9" y="T11"/>
                                </a:cxn>
                                <a:cxn ang="0">
                                  <a:pos x="T13" y="T15"/>
                                </a:cxn>
                              </a:cxnLst>
                              <a:rect l="0" t="0" r="r" b="b"/>
                              <a:pathLst>
                                <a:path w="259" h="1022">
                                  <a:moveTo>
                                    <a:pt x="0" y="0"/>
                                  </a:moveTo>
                                  <a:lnTo>
                                    <a:pt x="0" y="1022"/>
                                  </a:lnTo>
                                  <a:lnTo>
                                    <a:pt x="259" y="513"/>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543"/>
                        <wpg:cNvGrpSpPr>
                          <a:grpSpLocks/>
                        </wpg:cNvGrpSpPr>
                        <wpg:grpSpPr bwMode="auto">
                          <a:xfrm>
                            <a:off x="3394" y="810"/>
                            <a:ext cx="101" cy="869"/>
                            <a:chOff x="3394" y="810"/>
                            <a:chExt cx="101" cy="869"/>
                          </a:xfrm>
                        </wpg:grpSpPr>
                        <wps:wsp>
                          <wps:cNvPr id="612" name="Freeform 544"/>
                          <wps:cNvSpPr>
                            <a:spLocks/>
                          </wps:cNvSpPr>
                          <wps:spPr bwMode="auto">
                            <a:xfrm>
                              <a:off x="3394" y="810"/>
                              <a:ext cx="101" cy="869"/>
                            </a:xfrm>
                            <a:custGeom>
                              <a:avLst/>
                              <a:gdLst>
                                <a:gd name="T0" fmla="+- 0 3446 3394"/>
                                <a:gd name="T1" fmla="*/ T0 w 101"/>
                                <a:gd name="T2" fmla="+- 0 810 810"/>
                                <a:gd name="T3" fmla="*/ 810 h 869"/>
                                <a:gd name="T4" fmla="+- 0 3394 3394"/>
                                <a:gd name="T5" fmla="*/ T4 w 101"/>
                                <a:gd name="T6" fmla="+- 0 1246 810"/>
                                <a:gd name="T7" fmla="*/ 1246 h 869"/>
                                <a:gd name="T8" fmla="+- 0 3446 3394"/>
                                <a:gd name="T9" fmla="*/ T8 w 101"/>
                                <a:gd name="T10" fmla="+- 0 1678 810"/>
                                <a:gd name="T11" fmla="*/ 1678 h 869"/>
                                <a:gd name="T12" fmla="+- 0 3494 3394"/>
                                <a:gd name="T13" fmla="*/ T12 w 101"/>
                                <a:gd name="T14" fmla="+- 0 1246 810"/>
                                <a:gd name="T15" fmla="*/ 1246 h 869"/>
                                <a:gd name="T16" fmla="+- 0 3446 3394"/>
                                <a:gd name="T17" fmla="*/ T16 w 101"/>
                                <a:gd name="T18" fmla="+- 0 810 810"/>
                                <a:gd name="T19" fmla="*/ 810 h 869"/>
                              </a:gdLst>
                              <a:ahLst/>
                              <a:cxnLst>
                                <a:cxn ang="0">
                                  <a:pos x="T1" y="T3"/>
                                </a:cxn>
                                <a:cxn ang="0">
                                  <a:pos x="T5" y="T7"/>
                                </a:cxn>
                                <a:cxn ang="0">
                                  <a:pos x="T9" y="T11"/>
                                </a:cxn>
                                <a:cxn ang="0">
                                  <a:pos x="T13" y="T15"/>
                                </a:cxn>
                                <a:cxn ang="0">
                                  <a:pos x="T17" y="T19"/>
                                </a:cxn>
                              </a:cxnLst>
                              <a:rect l="0" t="0" r="r" b="b"/>
                              <a:pathLst>
                                <a:path w="101" h="869">
                                  <a:moveTo>
                                    <a:pt x="52" y="0"/>
                                  </a:moveTo>
                                  <a:lnTo>
                                    <a:pt x="0" y="436"/>
                                  </a:lnTo>
                                  <a:lnTo>
                                    <a:pt x="52" y="868"/>
                                  </a:lnTo>
                                  <a:lnTo>
                                    <a:pt x="100" y="436"/>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45"/>
                        <wpg:cNvGrpSpPr>
                          <a:grpSpLocks/>
                        </wpg:cNvGrpSpPr>
                        <wpg:grpSpPr bwMode="auto">
                          <a:xfrm>
                            <a:off x="3394" y="810"/>
                            <a:ext cx="101" cy="869"/>
                            <a:chOff x="3394" y="810"/>
                            <a:chExt cx="101" cy="869"/>
                          </a:xfrm>
                        </wpg:grpSpPr>
                        <wps:wsp>
                          <wps:cNvPr id="614" name="Freeform 546"/>
                          <wps:cNvSpPr>
                            <a:spLocks/>
                          </wps:cNvSpPr>
                          <wps:spPr bwMode="auto">
                            <a:xfrm>
                              <a:off x="3394" y="810"/>
                              <a:ext cx="101" cy="869"/>
                            </a:xfrm>
                            <a:custGeom>
                              <a:avLst/>
                              <a:gdLst>
                                <a:gd name="T0" fmla="+- 0 3394 3394"/>
                                <a:gd name="T1" fmla="*/ T0 w 101"/>
                                <a:gd name="T2" fmla="+- 0 1246 810"/>
                                <a:gd name="T3" fmla="*/ 1246 h 869"/>
                                <a:gd name="T4" fmla="+- 0 3446 3394"/>
                                <a:gd name="T5" fmla="*/ T4 w 101"/>
                                <a:gd name="T6" fmla="+- 0 1678 810"/>
                                <a:gd name="T7" fmla="*/ 1678 h 869"/>
                                <a:gd name="T8" fmla="+- 0 3494 3394"/>
                                <a:gd name="T9" fmla="*/ T8 w 101"/>
                                <a:gd name="T10" fmla="+- 0 1246 810"/>
                                <a:gd name="T11" fmla="*/ 1246 h 869"/>
                                <a:gd name="T12" fmla="+- 0 3446 3394"/>
                                <a:gd name="T13" fmla="*/ T12 w 101"/>
                                <a:gd name="T14" fmla="+- 0 810 810"/>
                                <a:gd name="T15" fmla="*/ 810 h 869"/>
                                <a:gd name="T16" fmla="+- 0 3394 3394"/>
                                <a:gd name="T17" fmla="*/ T16 w 101"/>
                                <a:gd name="T18" fmla="+- 0 1246 810"/>
                                <a:gd name="T19" fmla="*/ 1246 h 869"/>
                              </a:gdLst>
                              <a:ahLst/>
                              <a:cxnLst>
                                <a:cxn ang="0">
                                  <a:pos x="T1" y="T3"/>
                                </a:cxn>
                                <a:cxn ang="0">
                                  <a:pos x="T5" y="T7"/>
                                </a:cxn>
                                <a:cxn ang="0">
                                  <a:pos x="T9" y="T11"/>
                                </a:cxn>
                                <a:cxn ang="0">
                                  <a:pos x="T13" y="T15"/>
                                </a:cxn>
                                <a:cxn ang="0">
                                  <a:pos x="T17" y="T19"/>
                                </a:cxn>
                              </a:cxnLst>
                              <a:rect l="0" t="0" r="r" b="b"/>
                              <a:pathLst>
                                <a:path w="101" h="869">
                                  <a:moveTo>
                                    <a:pt x="0" y="436"/>
                                  </a:moveTo>
                                  <a:lnTo>
                                    <a:pt x="52" y="868"/>
                                  </a:lnTo>
                                  <a:lnTo>
                                    <a:pt x="100" y="436"/>
                                  </a:lnTo>
                                  <a:lnTo>
                                    <a:pt x="52"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47"/>
                        <wpg:cNvGrpSpPr>
                          <a:grpSpLocks/>
                        </wpg:cNvGrpSpPr>
                        <wpg:grpSpPr bwMode="auto">
                          <a:xfrm>
                            <a:off x="3168" y="733"/>
                            <a:ext cx="264" cy="1022"/>
                            <a:chOff x="3168" y="733"/>
                            <a:chExt cx="264" cy="1022"/>
                          </a:xfrm>
                        </wpg:grpSpPr>
                        <wps:wsp>
                          <wps:cNvPr id="616" name="Freeform 548"/>
                          <wps:cNvSpPr>
                            <a:spLocks/>
                          </wps:cNvSpPr>
                          <wps:spPr bwMode="auto">
                            <a:xfrm>
                              <a:off x="3168" y="733"/>
                              <a:ext cx="264" cy="1022"/>
                            </a:xfrm>
                            <a:custGeom>
                              <a:avLst/>
                              <a:gdLst>
                                <a:gd name="T0" fmla="+- 0 3168 3168"/>
                                <a:gd name="T1" fmla="*/ T0 w 264"/>
                                <a:gd name="T2" fmla="+- 0 733 733"/>
                                <a:gd name="T3" fmla="*/ 733 h 1022"/>
                                <a:gd name="T4" fmla="+- 0 3168 3168"/>
                                <a:gd name="T5" fmla="*/ T4 w 264"/>
                                <a:gd name="T6" fmla="+- 0 1755 733"/>
                                <a:gd name="T7" fmla="*/ 1755 h 1022"/>
                                <a:gd name="T8" fmla="+- 0 3432 3168"/>
                                <a:gd name="T9" fmla="*/ T8 w 264"/>
                                <a:gd name="T10" fmla="+- 0 1246 733"/>
                                <a:gd name="T11" fmla="*/ 1246 h 1022"/>
                                <a:gd name="T12" fmla="+- 0 3168 3168"/>
                                <a:gd name="T13" fmla="*/ T12 w 264"/>
                                <a:gd name="T14" fmla="+- 0 733 733"/>
                                <a:gd name="T15" fmla="*/ 733 h 1022"/>
                              </a:gdLst>
                              <a:ahLst/>
                              <a:cxnLst>
                                <a:cxn ang="0">
                                  <a:pos x="T1" y="T3"/>
                                </a:cxn>
                                <a:cxn ang="0">
                                  <a:pos x="T5" y="T7"/>
                                </a:cxn>
                                <a:cxn ang="0">
                                  <a:pos x="T9" y="T11"/>
                                </a:cxn>
                                <a:cxn ang="0">
                                  <a:pos x="T13" y="T15"/>
                                </a:cxn>
                              </a:cxnLst>
                              <a:rect l="0" t="0" r="r" b="b"/>
                              <a:pathLst>
                                <a:path w="264" h="1022">
                                  <a:moveTo>
                                    <a:pt x="0" y="0"/>
                                  </a:moveTo>
                                  <a:lnTo>
                                    <a:pt x="0" y="1022"/>
                                  </a:lnTo>
                                  <a:lnTo>
                                    <a:pt x="264" y="513"/>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549"/>
                        <wpg:cNvGrpSpPr>
                          <a:grpSpLocks/>
                        </wpg:cNvGrpSpPr>
                        <wpg:grpSpPr bwMode="auto">
                          <a:xfrm>
                            <a:off x="3168" y="733"/>
                            <a:ext cx="264" cy="1022"/>
                            <a:chOff x="3168" y="733"/>
                            <a:chExt cx="264" cy="1022"/>
                          </a:xfrm>
                        </wpg:grpSpPr>
                        <wps:wsp>
                          <wps:cNvPr id="618" name="Freeform 550"/>
                          <wps:cNvSpPr>
                            <a:spLocks/>
                          </wps:cNvSpPr>
                          <wps:spPr bwMode="auto">
                            <a:xfrm>
                              <a:off x="3168" y="733"/>
                              <a:ext cx="264" cy="1022"/>
                            </a:xfrm>
                            <a:custGeom>
                              <a:avLst/>
                              <a:gdLst>
                                <a:gd name="T0" fmla="+- 0 3432 3168"/>
                                <a:gd name="T1" fmla="*/ T0 w 264"/>
                                <a:gd name="T2" fmla="+- 0 1246 733"/>
                                <a:gd name="T3" fmla="*/ 1246 h 1022"/>
                                <a:gd name="T4" fmla="+- 0 3168 3168"/>
                                <a:gd name="T5" fmla="*/ T4 w 264"/>
                                <a:gd name="T6" fmla="+- 0 733 733"/>
                                <a:gd name="T7" fmla="*/ 733 h 1022"/>
                                <a:gd name="T8" fmla="+- 0 3168 3168"/>
                                <a:gd name="T9" fmla="*/ T8 w 264"/>
                                <a:gd name="T10" fmla="+- 0 1755 733"/>
                                <a:gd name="T11" fmla="*/ 1755 h 1022"/>
                                <a:gd name="T12" fmla="+- 0 3432 3168"/>
                                <a:gd name="T13" fmla="*/ T12 w 264"/>
                                <a:gd name="T14" fmla="+- 0 1246 733"/>
                                <a:gd name="T15" fmla="*/ 1246 h 1022"/>
                              </a:gdLst>
                              <a:ahLst/>
                              <a:cxnLst>
                                <a:cxn ang="0">
                                  <a:pos x="T1" y="T3"/>
                                </a:cxn>
                                <a:cxn ang="0">
                                  <a:pos x="T5" y="T7"/>
                                </a:cxn>
                                <a:cxn ang="0">
                                  <a:pos x="T9" y="T11"/>
                                </a:cxn>
                                <a:cxn ang="0">
                                  <a:pos x="T13" y="T15"/>
                                </a:cxn>
                              </a:cxnLst>
                              <a:rect l="0" t="0" r="r" b="b"/>
                              <a:pathLst>
                                <a:path w="264" h="1022">
                                  <a:moveTo>
                                    <a:pt x="264" y="513"/>
                                  </a:moveTo>
                                  <a:lnTo>
                                    <a:pt x="0" y="0"/>
                                  </a:lnTo>
                                  <a:lnTo>
                                    <a:pt x="0" y="1022"/>
                                  </a:lnTo>
                                  <a:lnTo>
                                    <a:pt x="264" y="513"/>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551"/>
                        <wpg:cNvGrpSpPr>
                          <a:grpSpLocks/>
                        </wpg:cNvGrpSpPr>
                        <wpg:grpSpPr bwMode="auto">
                          <a:xfrm>
                            <a:off x="3149" y="690"/>
                            <a:ext cx="302" cy="1099"/>
                            <a:chOff x="3149" y="690"/>
                            <a:chExt cx="302" cy="1099"/>
                          </a:xfrm>
                        </wpg:grpSpPr>
                        <wps:wsp>
                          <wps:cNvPr id="620" name="Freeform 552"/>
                          <wps:cNvSpPr>
                            <a:spLocks/>
                          </wps:cNvSpPr>
                          <wps:spPr bwMode="auto">
                            <a:xfrm>
                              <a:off x="3149" y="690"/>
                              <a:ext cx="302" cy="1099"/>
                            </a:xfrm>
                            <a:custGeom>
                              <a:avLst/>
                              <a:gdLst>
                                <a:gd name="T0" fmla="+- 0 3451 3149"/>
                                <a:gd name="T1" fmla="*/ T0 w 302"/>
                                <a:gd name="T2" fmla="+- 0 1789 690"/>
                                <a:gd name="T3" fmla="*/ 1789 h 1099"/>
                                <a:gd name="T4" fmla="+- 0 3451 3149"/>
                                <a:gd name="T5" fmla="*/ T4 w 302"/>
                                <a:gd name="T6" fmla="+- 0 690 690"/>
                                <a:gd name="T7" fmla="*/ 690 h 1099"/>
                                <a:gd name="T8" fmla="+- 0 3149 3149"/>
                                <a:gd name="T9" fmla="*/ T8 w 302"/>
                                <a:gd name="T10" fmla="+- 0 690 690"/>
                                <a:gd name="T11" fmla="*/ 690 h 1099"/>
                                <a:gd name="T12" fmla="+- 0 3149 3149"/>
                                <a:gd name="T13" fmla="*/ T12 w 302"/>
                                <a:gd name="T14" fmla="+- 0 1789 690"/>
                                <a:gd name="T15" fmla="*/ 1789 h 1099"/>
                                <a:gd name="T16" fmla="+- 0 3451 3149"/>
                                <a:gd name="T17" fmla="*/ T16 w 302"/>
                                <a:gd name="T18" fmla="+- 0 1789 690"/>
                                <a:gd name="T19" fmla="*/ 1789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553"/>
                        <wpg:cNvGrpSpPr>
                          <a:grpSpLocks/>
                        </wpg:cNvGrpSpPr>
                        <wpg:grpSpPr bwMode="auto">
                          <a:xfrm>
                            <a:off x="3125" y="810"/>
                            <a:ext cx="101" cy="869"/>
                            <a:chOff x="3125" y="810"/>
                            <a:chExt cx="101" cy="869"/>
                          </a:xfrm>
                        </wpg:grpSpPr>
                        <wps:wsp>
                          <wps:cNvPr id="622" name="Freeform 554"/>
                          <wps:cNvSpPr>
                            <a:spLocks/>
                          </wps:cNvSpPr>
                          <wps:spPr bwMode="auto">
                            <a:xfrm>
                              <a:off x="3125" y="810"/>
                              <a:ext cx="101" cy="869"/>
                            </a:xfrm>
                            <a:custGeom>
                              <a:avLst/>
                              <a:gdLst>
                                <a:gd name="T0" fmla="+- 0 3178 3125"/>
                                <a:gd name="T1" fmla="*/ T0 w 101"/>
                                <a:gd name="T2" fmla="+- 0 810 810"/>
                                <a:gd name="T3" fmla="*/ 810 h 869"/>
                                <a:gd name="T4" fmla="+- 0 3125 3125"/>
                                <a:gd name="T5" fmla="*/ T4 w 101"/>
                                <a:gd name="T6" fmla="+- 0 1246 810"/>
                                <a:gd name="T7" fmla="*/ 1246 h 869"/>
                                <a:gd name="T8" fmla="+- 0 3178 3125"/>
                                <a:gd name="T9" fmla="*/ T8 w 101"/>
                                <a:gd name="T10" fmla="+- 0 1678 810"/>
                                <a:gd name="T11" fmla="*/ 1678 h 869"/>
                                <a:gd name="T12" fmla="+- 0 3226 3125"/>
                                <a:gd name="T13" fmla="*/ T12 w 101"/>
                                <a:gd name="T14" fmla="+- 0 1246 810"/>
                                <a:gd name="T15" fmla="*/ 1246 h 869"/>
                                <a:gd name="T16" fmla="+- 0 3178 3125"/>
                                <a:gd name="T17" fmla="*/ T16 w 101"/>
                                <a:gd name="T18" fmla="+- 0 810 810"/>
                                <a:gd name="T19" fmla="*/ 810 h 869"/>
                              </a:gdLst>
                              <a:ahLst/>
                              <a:cxnLst>
                                <a:cxn ang="0">
                                  <a:pos x="T1" y="T3"/>
                                </a:cxn>
                                <a:cxn ang="0">
                                  <a:pos x="T5" y="T7"/>
                                </a:cxn>
                                <a:cxn ang="0">
                                  <a:pos x="T9" y="T11"/>
                                </a:cxn>
                                <a:cxn ang="0">
                                  <a:pos x="T13" y="T15"/>
                                </a:cxn>
                                <a:cxn ang="0">
                                  <a:pos x="T17" y="T19"/>
                                </a:cxn>
                              </a:cxnLst>
                              <a:rect l="0" t="0" r="r" b="b"/>
                              <a:pathLst>
                                <a:path w="101" h="869">
                                  <a:moveTo>
                                    <a:pt x="53" y="0"/>
                                  </a:moveTo>
                                  <a:lnTo>
                                    <a:pt x="0" y="436"/>
                                  </a:lnTo>
                                  <a:lnTo>
                                    <a:pt x="53" y="868"/>
                                  </a:lnTo>
                                  <a:lnTo>
                                    <a:pt x="101" y="436"/>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555"/>
                        <wpg:cNvGrpSpPr>
                          <a:grpSpLocks/>
                        </wpg:cNvGrpSpPr>
                        <wpg:grpSpPr bwMode="auto">
                          <a:xfrm>
                            <a:off x="3125" y="810"/>
                            <a:ext cx="101" cy="869"/>
                            <a:chOff x="3125" y="810"/>
                            <a:chExt cx="101" cy="869"/>
                          </a:xfrm>
                        </wpg:grpSpPr>
                        <wps:wsp>
                          <wps:cNvPr id="624" name="Freeform 556"/>
                          <wps:cNvSpPr>
                            <a:spLocks/>
                          </wps:cNvSpPr>
                          <wps:spPr bwMode="auto">
                            <a:xfrm>
                              <a:off x="3125" y="810"/>
                              <a:ext cx="101" cy="869"/>
                            </a:xfrm>
                            <a:custGeom>
                              <a:avLst/>
                              <a:gdLst>
                                <a:gd name="T0" fmla="+- 0 3125 3125"/>
                                <a:gd name="T1" fmla="*/ T0 w 101"/>
                                <a:gd name="T2" fmla="+- 0 1246 810"/>
                                <a:gd name="T3" fmla="*/ 1246 h 869"/>
                                <a:gd name="T4" fmla="+- 0 3178 3125"/>
                                <a:gd name="T5" fmla="*/ T4 w 101"/>
                                <a:gd name="T6" fmla="+- 0 1678 810"/>
                                <a:gd name="T7" fmla="*/ 1678 h 869"/>
                                <a:gd name="T8" fmla="+- 0 3226 3125"/>
                                <a:gd name="T9" fmla="*/ T8 w 101"/>
                                <a:gd name="T10" fmla="+- 0 1246 810"/>
                                <a:gd name="T11" fmla="*/ 1246 h 869"/>
                                <a:gd name="T12" fmla="+- 0 3178 3125"/>
                                <a:gd name="T13" fmla="*/ T12 w 101"/>
                                <a:gd name="T14" fmla="+- 0 810 810"/>
                                <a:gd name="T15" fmla="*/ 810 h 869"/>
                                <a:gd name="T16" fmla="+- 0 3125 3125"/>
                                <a:gd name="T17" fmla="*/ T16 w 101"/>
                                <a:gd name="T18" fmla="+- 0 1246 810"/>
                                <a:gd name="T19" fmla="*/ 1246 h 869"/>
                              </a:gdLst>
                              <a:ahLst/>
                              <a:cxnLst>
                                <a:cxn ang="0">
                                  <a:pos x="T1" y="T3"/>
                                </a:cxn>
                                <a:cxn ang="0">
                                  <a:pos x="T5" y="T7"/>
                                </a:cxn>
                                <a:cxn ang="0">
                                  <a:pos x="T9" y="T11"/>
                                </a:cxn>
                                <a:cxn ang="0">
                                  <a:pos x="T13" y="T15"/>
                                </a:cxn>
                                <a:cxn ang="0">
                                  <a:pos x="T17" y="T19"/>
                                </a:cxn>
                              </a:cxnLst>
                              <a:rect l="0" t="0" r="r" b="b"/>
                              <a:pathLst>
                                <a:path w="101" h="869">
                                  <a:moveTo>
                                    <a:pt x="0" y="436"/>
                                  </a:moveTo>
                                  <a:lnTo>
                                    <a:pt x="53" y="868"/>
                                  </a:lnTo>
                                  <a:lnTo>
                                    <a:pt x="101" y="436"/>
                                  </a:lnTo>
                                  <a:lnTo>
                                    <a:pt x="53"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57"/>
                        <wpg:cNvGrpSpPr>
                          <a:grpSpLocks/>
                        </wpg:cNvGrpSpPr>
                        <wpg:grpSpPr bwMode="auto">
                          <a:xfrm>
                            <a:off x="2890" y="733"/>
                            <a:ext cx="259" cy="1022"/>
                            <a:chOff x="2890" y="733"/>
                            <a:chExt cx="259" cy="1022"/>
                          </a:xfrm>
                        </wpg:grpSpPr>
                        <wps:wsp>
                          <wps:cNvPr id="626" name="Freeform 558"/>
                          <wps:cNvSpPr>
                            <a:spLocks/>
                          </wps:cNvSpPr>
                          <wps:spPr bwMode="auto">
                            <a:xfrm>
                              <a:off x="2890" y="733"/>
                              <a:ext cx="259" cy="1022"/>
                            </a:xfrm>
                            <a:custGeom>
                              <a:avLst/>
                              <a:gdLst>
                                <a:gd name="T0" fmla="+- 0 2890 2890"/>
                                <a:gd name="T1" fmla="*/ T0 w 259"/>
                                <a:gd name="T2" fmla="+- 0 733 733"/>
                                <a:gd name="T3" fmla="*/ 733 h 1022"/>
                                <a:gd name="T4" fmla="+- 0 2890 2890"/>
                                <a:gd name="T5" fmla="*/ T4 w 259"/>
                                <a:gd name="T6" fmla="+- 0 1755 733"/>
                                <a:gd name="T7" fmla="*/ 1755 h 1022"/>
                                <a:gd name="T8" fmla="+- 0 3149 2890"/>
                                <a:gd name="T9" fmla="*/ T8 w 259"/>
                                <a:gd name="T10" fmla="+- 0 1246 733"/>
                                <a:gd name="T11" fmla="*/ 1246 h 1022"/>
                                <a:gd name="T12" fmla="+- 0 2890 2890"/>
                                <a:gd name="T13" fmla="*/ T12 w 259"/>
                                <a:gd name="T14" fmla="+- 0 733 733"/>
                                <a:gd name="T15" fmla="*/ 733 h 1022"/>
                              </a:gdLst>
                              <a:ahLst/>
                              <a:cxnLst>
                                <a:cxn ang="0">
                                  <a:pos x="T1" y="T3"/>
                                </a:cxn>
                                <a:cxn ang="0">
                                  <a:pos x="T5" y="T7"/>
                                </a:cxn>
                                <a:cxn ang="0">
                                  <a:pos x="T9" y="T11"/>
                                </a:cxn>
                                <a:cxn ang="0">
                                  <a:pos x="T13" y="T15"/>
                                </a:cxn>
                              </a:cxnLst>
                              <a:rect l="0" t="0" r="r" b="b"/>
                              <a:pathLst>
                                <a:path w="259" h="1022">
                                  <a:moveTo>
                                    <a:pt x="0" y="0"/>
                                  </a:moveTo>
                                  <a:lnTo>
                                    <a:pt x="0" y="1022"/>
                                  </a:lnTo>
                                  <a:lnTo>
                                    <a:pt x="259" y="513"/>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559"/>
                        <wpg:cNvGrpSpPr>
                          <a:grpSpLocks/>
                        </wpg:cNvGrpSpPr>
                        <wpg:grpSpPr bwMode="auto">
                          <a:xfrm>
                            <a:off x="2890" y="733"/>
                            <a:ext cx="259" cy="1022"/>
                            <a:chOff x="2890" y="733"/>
                            <a:chExt cx="259" cy="1022"/>
                          </a:xfrm>
                        </wpg:grpSpPr>
                        <wps:wsp>
                          <wps:cNvPr id="628" name="Freeform 560"/>
                          <wps:cNvSpPr>
                            <a:spLocks/>
                          </wps:cNvSpPr>
                          <wps:spPr bwMode="auto">
                            <a:xfrm>
                              <a:off x="2890" y="733"/>
                              <a:ext cx="259" cy="1022"/>
                            </a:xfrm>
                            <a:custGeom>
                              <a:avLst/>
                              <a:gdLst>
                                <a:gd name="T0" fmla="+- 0 3149 2890"/>
                                <a:gd name="T1" fmla="*/ T0 w 259"/>
                                <a:gd name="T2" fmla="+- 0 1246 733"/>
                                <a:gd name="T3" fmla="*/ 1246 h 1022"/>
                                <a:gd name="T4" fmla="+- 0 2890 2890"/>
                                <a:gd name="T5" fmla="*/ T4 w 259"/>
                                <a:gd name="T6" fmla="+- 0 733 733"/>
                                <a:gd name="T7" fmla="*/ 733 h 1022"/>
                                <a:gd name="T8" fmla="+- 0 2890 2890"/>
                                <a:gd name="T9" fmla="*/ T8 w 259"/>
                                <a:gd name="T10" fmla="+- 0 1755 733"/>
                                <a:gd name="T11" fmla="*/ 1755 h 1022"/>
                                <a:gd name="T12" fmla="+- 0 3149 2890"/>
                                <a:gd name="T13" fmla="*/ T12 w 259"/>
                                <a:gd name="T14" fmla="+- 0 1246 733"/>
                                <a:gd name="T15" fmla="*/ 1246 h 1022"/>
                              </a:gdLst>
                              <a:ahLst/>
                              <a:cxnLst>
                                <a:cxn ang="0">
                                  <a:pos x="T1" y="T3"/>
                                </a:cxn>
                                <a:cxn ang="0">
                                  <a:pos x="T5" y="T7"/>
                                </a:cxn>
                                <a:cxn ang="0">
                                  <a:pos x="T9" y="T11"/>
                                </a:cxn>
                                <a:cxn ang="0">
                                  <a:pos x="T13" y="T15"/>
                                </a:cxn>
                              </a:cxnLst>
                              <a:rect l="0" t="0" r="r" b="b"/>
                              <a:pathLst>
                                <a:path w="259" h="1022">
                                  <a:moveTo>
                                    <a:pt x="259" y="513"/>
                                  </a:moveTo>
                                  <a:lnTo>
                                    <a:pt x="0" y="0"/>
                                  </a:lnTo>
                                  <a:lnTo>
                                    <a:pt x="0" y="1022"/>
                                  </a:lnTo>
                                  <a:lnTo>
                                    <a:pt x="259" y="513"/>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561"/>
                        <wpg:cNvGrpSpPr>
                          <a:grpSpLocks/>
                        </wpg:cNvGrpSpPr>
                        <wpg:grpSpPr bwMode="auto">
                          <a:xfrm>
                            <a:off x="2866" y="690"/>
                            <a:ext cx="302" cy="1099"/>
                            <a:chOff x="2866" y="690"/>
                            <a:chExt cx="302" cy="1099"/>
                          </a:xfrm>
                        </wpg:grpSpPr>
                        <wps:wsp>
                          <wps:cNvPr id="630" name="Freeform 562"/>
                          <wps:cNvSpPr>
                            <a:spLocks/>
                          </wps:cNvSpPr>
                          <wps:spPr bwMode="auto">
                            <a:xfrm>
                              <a:off x="2866" y="690"/>
                              <a:ext cx="302" cy="1099"/>
                            </a:xfrm>
                            <a:custGeom>
                              <a:avLst/>
                              <a:gdLst>
                                <a:gd name="T0" fmla="+- 0 3168 2866"/>
                                <a:gd name="T1" fmla="*/ T0 w 302"/>
                                <a:gd name="T2" fmla="+- 0 1789 690"/>
                                <a:gd name="T3" fmla="*/ 1789 h 1099"/>
                                <a:gd name="T4" fmla="+- 0 3168 2866"/>
                                <a:gd name="T5" fmla="*/ T4 w 302"/>
                                <a:gd name="T6" fmla="+- 0 690 690"/>
                                <a:gd name="T7" fmla="*/ 690 h 1099"/>
                                <a:gd name="T8" fmla="+- 0 2866 2866"/>
                                <a:gd name="T9" fmla="*/ T8 w 302"/>
                                <a:gd name="T10" fmla="+- 0 690 690"/>
                                <a:gd name="T11" fmla="*/ 690 h 1099"/>
                                <a:gd name="T12" fmla="+- 0 2866 2866"/>
                                <a:gd name="T13" fmla="*/ T12 w 302"/>
                                <a:gd name="T14" fmla="+- 0 1789 690"/>
                                <a:gd name="T15" fmla="*/ 1789 h 1099"/>
                                <a:gd name="T16" fmla="+- 0 3168 2866"/>
                                <a:gd name="T17" fmla="*/ T16 w 302"/>
                                <a:gd name="T18" fmla="+- 0 1789 690"/>
                                <a:gd name="T19" fmla="*/ 1789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63"/>
                        <wpg:cNvGrpSpPr>
                          <a:grpSpLocks/>
                        </wpg:cNvGrpSpPr>
                        <wpg:grpSpPr bwMode="auto">
                          <a:xfrm>
                            <a:off x="2842" y="810"/>
                            <a:ext cx="106" cy="869"/>
                            <a:chOff x="2842" y="810"/>
                            <a:chExt cx="106" cy="869"/>
                          </a:xfrm>
                        </wpg:grpSpPr>
                        <wps:wsp>
                          <wps:cNvPr id="632" name="Freeform 564"/>
                          <wps:cNvSpPr>
                            <a:spLocks/>
                          </wps:cNvSpPr>
                          <wps:spPr bwMode="auto">
                            <a:xfrm>
                              <a:off x="2842" y="810"/>
                              <a:ext cx="106" cy="869"/>
                            </a:xfrm>
                            <a:custGeom>
                              <a:avLst/>
                              <a:gdLst>
                                <a:gd name="T0" fmla="+- 0 2894 2842"/>
                                <a:gd name="T1" fmla="*/ T0 w 106"/>
                                <a:gd name="T2" fmla="+- 0 810 810"/>
                                <a:gd name="T3" fmla="*/ 810 h 869"/>
                                <a:gd name="T4" fmla="+- 0 2842 2842"/>
                                <a:gd name="T5" fmla="*/ T4 w 106"/>
                                <a:gd name="T6" fmla="+- 0 1246 810"/>
                                <a:gd name="T7" fmla="*/ 1246 h 869"/>
                                <a:gd name="T8" fmla="+- 0 2894 2842"/>
                                <a:gd name="T9" fmla="*/ T8 w 106"/>
                                <a:gd name="T10" fmla="+- 0 1678 810"/>
                                <a:gd name="T11" fmla="*/ 1678 h 869"/>
                                <a:gd name="T12" fmla="+- 0 2947 2842"/>
                                <a:gd name="T13" fmla="*/ T12 w 106"/>
                                <a:gd name="T14" fmla="+- 0 1246 810"/>
                                <a:gd name="T15" fmla="*/ 1246 h 869"/>
                                <a:gd name="T16" fmla="+- 0 2894 2842"/>
                                <a:gd name="T17" fmla="*/ T16 w 106"/>
                                <a:gd name="T18" fmla="+- 0 810 810"/>
                                <a:gd name="T19" fmla="*/ 810 h 869"/>
                              </a:gdLst>
                              <a:ahLst/>
                              <a:cxnLst>
                                <a:cxn ang="0">
                                  <a:pos x="T1" y="T3"/>
                                </a:cxn>
                                <a:cxn ang="0">
                                  <a:pos x="T5" y="T7"/>
                                </a:cxn>
                                <a:cxn ang="0">
                                  <a:pos x="T9" y="T11"/>
                                </a:cxn>
                                <a:cxn ang="0">
                                  <a:pos x="T13" y="T15"/>
                                </a:cxn>
                                <a:cxn ang="0">
                                  <a:pos x="T17" y="T19"/>
                                </a:cxn>
                              </a:cxnLst>
                              <a:rect l="0" t="0" r="r" b="b"/>
                              <a:pathLst>
                                <a:path w="106" h="869">
                                  <a:moveTo>
                                    <a:pt x="52" y="0"/>
                                  </a:moveTo>
                                  <a:lnTo>
                                    <a:pt x="0" y="436"/>
                                  </a:lnTo>
                                  <a:lnTo>
                                    <a:pt x="52" y="868"/>
                                  </a:lnTo>
                                  <a:lnTo>
                                    <a:pt x="105" y="436"/>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65"/>
                        <wpg:cNvGrpSpPr>
                          <a:grpSpLocks/>
                        </wpg:cNvGrpSpPr>
                        <wpg:grpSpPr bwMode="auto">
                          <a:xfrm>
                            <a:off x="2842" y="810"/>
                            <a:ext cx="106" cy="869"/>
                            <a:chOff x="2842" y="810"/>
                            <a:chExt cx="106" cy="869"/>
                          </a:xfrm>
                        </wpg:grpSpPr>
                        <wps:wsp>
                          <wps:cNvPr id="634" name="Freeform 566"/>
                          <wps:cNvSpPr>
                            <a:spLocks/>
                          </wps:cNvSpPr>
                          <wps:spPr bwMode="auto">
                            <a:xfrm>
                              <a:off x="2842" y="810"/>
                              <a:ext cx="106" cy="869"/>
                            </a:xfrm>
                            <a:custGeom>
                              <a:avLst/>
                              <a:gdLst>
                                <a:gd name="T0" fmla="+- 0 2842 2842"/>
                                <a:gd name="T1" fmla="*/ T0 w 106"/>
                                <a:gd name="T2" fmla="+- 0 1246 810"/>
                                <a:gd name="T3" fmla="*/ 1246 h 869"/>
                                <a:gd name="T4" fmla="+- 0 2894 2842"/>
                                <a:gd name="T5" fmla="*/ T4 w 106"/>
                                <a:gd name="T6" fmla="+- 0 1678 810"/>
                                <a:gd name="T7" fmla="*/ 1678 h 869"/>
                                <a:gd name="T8" fmla="+- 0 2947 2842"/>
                                <a:gd name="T9" fmla="*/ T8 w 106"/>
                                <a:gd name="T10" fmla="+- 0 1246 810"/>
                                <a:gd name="T11" fmla="*/ 1246 h 869"/>
                                <a:gd name="T12" fmla="+- 0 2894 2842"/>
                                <a:gd name="T13" fmla="*/ T12 w 106"/>
                                <a:gd name="T14" fmla="+- 0 810 810"/>
                                <a:gd name="T15" fmla="*/ 810 h 869"/>
                                <a:gd name="T16" fmla="+- 0 2842 2842"/>
                                <a:gd name="T17" fmla="*/ T16 w 106"/>
                                <a:gd name="T18" fmla="+- 0 1246 810"/>
                                <a:gd name="T19" fmla="*/ 1246 h 869"/>
                              </a:gdLst>
                              <a:ahLst/>
                              <a:cxnLst>
                                <a:cxn ang="0">
                                  <a:pos x="T1" y="T3"/>
                                </a:cxn>
                                <a:cxn ang="0">
                                  <a:pos x="T5" y="T7"/>
                                </a:cxn>
                                <a:cxn ang="0">
                                  <a:pos x="T9" y="T11"/>
                                </a:cxn>
                                <a:cxn ang="0">
                                  <a:pos x="T13" y="T15"/>
                                </a:cxn>
                                <a:cxn ang="0">
                                  <a:pos x="T17" y="T19"/>
                                </a:cxn>
                              </a:cxnLst>
                              <a:rect l="0" t="0" r="r" b="b"/>
                              <a:pathLst>
                                <a:path w="106" h="869">
                                  <a:moveTo>
                                    <a:pt x="0" y="436"/>
                                  </a:moveTo>
                                  <a:lnTo>
                                    <a:pt x="52" y="868"/>
                                  </a:lnTo>
                                  <a:lnTo>
                                    <a:pt x="105" y="436"/>
                                  </a:lnTo>
                                  <a:lnTo>
                                    <a:pt x="52" y="0"/>
                                  </a:lnTo>
                                  <a:lnTo>
                                    <a:pt x="0" y="436"/>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67"/>
                        <wpg:cNvGrpSpPr>
                          <a:grpSpLocks/>
                        </wpg:cNvGrpSpPr>
                        <wpg:grpSpPr bwMode="auto">
                          <a:xfrm>
                            <a:off x="4651" y="752"/>
                            <a:ext cx="259" cy="1022"/>
                            <a:chOff x="4651" y="752"/>
                            <a:chExt cx="259" cy="1022"/>
                          </a:xfrm>
                        </wpg:grpSpPr>
                        <wps:wsp>
                          <wps:cNvPr id="636" name="Freeform 568"/>
                          <wps:cNvSpPr>
                            <a:spLocks/>
                          </wps:cNvSpPr>
                          <wps:spPr bwMode="auto">
                            <a:xfrm>
                              <a:off x="4651" y="752"/>
                              <a:ext cx="259" cy="1022"/>
                            </a:xfrm>
                            <a:custGeom>
                              <a:avLst/>
                              <a:gdLst>
                                <a:gd name="T0" fmla="+- 0 4651 4651"/>
                                <a:gd name="T1" fmla="*/ T0 w 259"/>
                                <a:gd name="T2" fmla="+- 0 752 752"/>
                                <a:gd name="T3" fmla="*/ 752 h 1022"/>
                                <a:gd name="T4" fmla="+- 0 4651 4651"/>
                                <a:gd name="T5" fmla="*/ T4 w 259"/>
                                <a:gd name="T6" fmla="+- 0 1774 752"/>
                                <a:gd name="T7" fmla="*/ 1774 h 1022"/>
                                <a:gd name="T8" fmla="+- 0 4910 4651"/>
                                <a:gd name="T9" fmla="*/ T8 w 259"/>
                                <a:gd name="T10" fmla="+- 0 1266 752"/>
                                <a:gd name="T11" fmla="*/ 1266 h 1022"/>
                                <a:gd name="T12" fmla="+- 0 4651 4651"/>
                                <a:gd name="T13" fmla="*/ T12 w 259"/>
                                <a:gd name="T14" fmla="+- 0 752 752"/>
                                <a:gd name="T15" fmla="*/ 752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569"/>
                        <wpg:cNvGrpSpPr>
                          <a:grpSpLocks/>
                        </wpg:cNvGrpSpPr>
                        <wpg:grpSpPr bwMode="auto">
                          <a:xfrm>
                            <a:off x="4608" y="829"/>
                            <a:ext cx="101" cy="869"/>
                            <a:chOff x="4608" y="829"/>
                            <a:chExt cx="101" cy="869"/>
                          </a:xfrm>
                        </wpg:grpSpPr>
                        <wps:wsp>
                          <wps:cNvPr id="638" name="Freeform 570"/>
                          <wps:cNvSpPr>
                            <a:spLocks/>
                          </wps:cNvSpPr>
                          <wps:spPr bwMode="auto">
                            <a:xfrm>
                              <a:off x="4608" y="829"/>
                              <a:ext cx="101" cy="869"/>
                            </a:xfrm>
                            <a:custGeom>
                              <a:avLst/>
                              <a:gdLst>
                                <a:gd name="T0" fmla="+- 0 4656 4608"/>
                                <a:gd name="T1" fmla="*/ T0 w 101"/>
                                <a:gd name="T2" fmla="+- 0 829 829"/>
                                <a:gd name="T3" fmla="*/ 829 h 869"/>
                                <a:gd name="T4" fmla="+- 0 4608 4608"/>
                                <a:gd name="T5" fmla="*/ T4 w 101"/>
                                <a:gd name="T6" fmla="+- 0 1266 829"/>
                                <a:gd name="T7" fmla="*/ 1266 h 869"/>
                                <a:gd name="T8" fmla="+- 0 4656 4608"/>
                                <a:gd name="T9" fmla="*/ T8 w 101"/>
                                <a:gd name="T10" fmla="+- 0 1698 829"/>
                                <a:gd name="T11" fmla="*/ 1698 h 869"/>
                                <a:gd name="T12" fmla="+- 0 4709 4608"/>
                                <a:gd name="T13" fmla="*/ T12 w 101"/>
                                <a:gd name="T14" fmla="+- 0 1266 829"/>
                                <a:gd name="T15" fmla="*/ 1266 h 869"/>
                                <a:gd name="T16" fmla="+- 0 4656 4608"/>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1"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571"/>
                        <wpg:cNvGrpSpPr>
                          <a:grpSpLocks/>
                        </wpg:cNvGrpSpPr>
                        <wpg:grpSpPr bwMode="auto">
                          <a:xfrm>
                            <a:off x="4608" y="829"/>
                            <a:ext cx="101" cy="869"/>
                            <a:chOff x="4608" y="829"/>
                            <a:chExt cx="101" cy="869"/>
                          </a:xfrm>
                        </wpg:grpSpPr>
                        <wps:wsp>
                          <wps:cNvPr id="640" name="Freeform 572"/>
                          <wps:cNvSpPr>
                            <a:spLocks/>
                          </wps:cNvSpPr>
                          <wps:spPr bwMode="auto">
                            <a:xfrm>
                              <a:off x="4608" y="829"/>
                              <a:ext cx="101" cy="869"/>
                            </a:xfrm>
                            <a:custGeom>
                              <a:avLst/>
                              <a:gdLst>
                                <a:gd name="T0" fmla="+- 0 4608 4608"/>
                                <a:gd name="T1" fmla="*/ T0 w 101"/>
                                <a:gd name="T2" fmla="+- 0 1266 829"/>
                                <a:gd name="T3" fmla="*/ 1266 h 869"/>
                                <a:gd name="T4" fmla="+- 0 4656 4608"/>
                                <a:gd name="T5" fmla="*/ T4 w 101"/>
                                <a:gd name="T6" fmla="+- 0 1698 829"/>
                                <a:gd name="T7" fmla="*/ 1698 h 869"/>
                                <a:gd name="T8" fmla="+- 0 4709 4608"/>
                                <a:gd name="T9" fmla="*/ T8 w 101"/>
                                <a:gd name="T10" fmla="+- 0 1266 829"/>
                                <a:gd name="T11" fmla="*/ 1266 h 869"/>
                                <a:gd name="T12" fmla="+- 0 4656 4608"/>
                                <a:gd name="T13" fmla="*/ T12 w 101"/>
                                <a:gd name="T14" fmla="+- 0 829 829"/>
                                <a:gd name="T15" fmla="*/ 829 h 869"/>
                                <a:gd name="T16" fmla="+- 0 4608 4608"/>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1"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573"/>
                        <wpg:cNvGrpSpPr>
                          <a:grpSpLocks/>
                        </wpg:cNvGrpSpPr>
                        <wpg:grpSpPr bwMode="auto">
                          <a:xfrm>
                            <a:off x="4382" y="752"/>
                            <a:ext cx="259" cy="1022"/>
                            <a:chOff x="4382" y="752"/>
                            <a:chExt cx="259" cy="1022"/>
                          </a:xfrm>
                        </wpg:grpSpPr>
                        <wps:wsp>
                          <wps:cNvPr id="642" name="Freeform 574"/>
                          <wps:cNvSpPr>
                            <a:spLocks/>
                          </wps:cNvSpPr>
                          <wps:spPr bwMode="auto">
                            <a:xfrm>
                              <a:off x="4382" y="752"/>
                              <a:ext cx="259" cy="1022"/>
                            </a:xfrm>
                            <a:custGeom>
                              <a:avLst/>
                              <a:gdLst>
                                <a:gd name="T0" fmla="+- 0 4382 4382"/>
                                <a:gd name="T1" fmla="*/ T0 w 259"/>
                                <a:gd name="T2" fmla="+- 0 752 752"/>
                                <a:gd name="T3" fmla="*/ 752 h 1022"/>
                                <a:gd name="T4" fmla="+- 0 4382 4382"/>
                                <a:gd name="T5" fmla="*/ T4 w 259"/>
                                <a:gd name="T6" fmla="+- 0 1774 752"/>
                                <a:gd name="T7" fmla="*/ 1774 h 1022"/>
                                <a:gd name="T8" fmla="+- 0 4642 4382"/>
                                <a:gd name="T9" fmla="*/ T8 w 259"/>
                                <a:gd name="T10" fmla="+- 0 1266 752"/>
                                <a:gd name="T11" fmla="*/ 1266 h 1022"/>
                                <a:gd name="T12" fmla="+- 0 4382 4382"/>
                                <a:gd name="T13" fmla="*/ T12 w 259"/>
                                <a:gd name="T14" fmla="+- 0 752 752"/>
                                <a:gd name="T15" fmla="*/ 752 h 1022"/>
                              </a:gdLst>
                              <a:ahLst/>
                              <a:cxnLst>
                                <a:cxn ang="0">
                                  <a:pos x="T1" y="T3"/>
                                </a:cxn>
                                <a:cxn ang="0">
                                  <a:pos x="T5" y="T7"/>
                                </a:cxn>
                                <a:cxn ang="0">
                                  <a:pos x="T9" y="T11"/>
                                </a:cxn>
                                <a:cxn ang="0">
                                  <a:pos x="T13" y="T15"/>
                                </a:cxn>
                              </a:cxnLst>
                              <a:rect l="0" t="0" r="r" b="b"/>
                              <a:pathLst>
                                <a:path w="259" h="1022">
                                  <a:moveTo>
                                    <a:pt x="0" y="0"/>
                                  </a:moveTo>
                                  <a:lnTo>
                                    <a:pt x="0" y="1022"/>
                                  </a:lnTo>
                                  <a:lnTo>
                                    <a:pt x="260"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575"/>
                        <wpg:cNvGrpSpPr>
                          <a:grpSpLocks/>
                        </wpg:cNvGrpSpPr>
                        <wpg:grpSpPr bwMode="auto">
                          <a:xfrm>
                            <a:off x="4382" y="752"/>
                            <a:ext cx="259" cy="1022"/>
                            <a:chOff x="4382" y="752"/>
                            <a:chExt cx="259" cy="1022"/>
                          </a:xfrm>
                        </wpg:grpSpPr>
                        <wps:wsp>
                          <wps:cNvPr id="644" name="Freeform 576"/>
                          <wps:cNvSpPr>
                            <a:spLocks/>
                          </wps:cNvSpPr>
                          <wps:spPr bwMode="auto">
                            <a:xfrm>
                              <a:off x="4382" y="752"/>
                              <a:ext cx="259" cy="1022"/>
                            </a:xfrm>
                            <a:custGeom>
                              <a:avLst/>
                              <a:gdLst>
                                <a:gd name="T0" fmla="+- 0 4642 4382"/>
                                <a:gd name="T1" fmla="*/ T0 w 259"/>
                                <a:gd name="T2" fmla="+- 0 1266 752"/>
                                <a:gd name="T3" fmla="*/ 1266 h 1022"/>
                                <a:gd name="T4" fmla="+- 0 4382 4382"/>
                                <a:gd name="T5" fmla="*/ T4 w 259"/>
                                <a:gd name="T6" fmla="+- 0 752 752"/>
                                <a:gd name="T7" fmla="*/ 752 h 1022"/>
                                <a:gd name="T8" fmla="+- 0 4382 4382"/>
                                <a:gd name="T9" fmla="*/ T8 w 259"/>
                                <a:gd name="T10" fmla="+- 0 1774 752"/>
                                <a:gd name="T11" fmla="*/ 1774 h 1022"/>
                                <a:gd name="T12" fmla="+- 0 4642 4382"/>
                                <a:gd name="T13" fmla="*/ T12 w 259"/>
                                <a:gd name="T14" fmla="+- 0 1266 752"/>
                                <a:gd name="T15" fmla="*/ 1266 h 1022"/>
                              </a:gdLst>
                              <a:ahLst/>
                              <a:cxnLst>
                                <a:cxn ang="0">
                                  <a:pos x="T1" y="T3"/>
                                </a:cxn>
                                <a:cxn ang="0">
                                  <a:pos x="T5" y="T7"/>
                                </a:cxn>
                                <a:cxn ang="0">
                                  <a:pos x="T9" y="T11"/>
                                </a:cxn>
                                <a:cxn ang="0">
                                  <a:pos x="T13" y="T15"/>
                                </a:cxn>
                              </a:cxnLst>
                              <a:rect l="0" t="0" r="r" b="b"/>
                              <a:pathLst>
                                <a:path w="259" h="1022">
                                  <a:moveTo>
                                    <a:pt x="260" y="514"/>
                                  </a:moveTo>
                                  <a:lnTo>
                                    <a:pt x="0" y="0"/>
                                  </a:lnTo>
                                  <a:lnTo>
                                    <a:pt x="0" y="1022"/>
                                  </a:lnTo>
                                  <a:lnTo>
                                    <a:pt x="260"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77"/>
                        <wpg:cNvGrpSpPr>
                          <a:grpSpLocks/>
                        </wpg:cNvGrpSpPr>
                        <wpg:grpSpPr bwMode="auto">
                          <a:xfrm>
                            <a:off x="4358" y="704"/>
                            <a:ext cx="302" cy="1099"/>
                            <a:chOff x="4358" y="704"/>
                            <a:chExt cx="302" cy="1099"/>
                          </a:xfrm>
                        </wpg:grpSpPr>
                        <wps:wsp>
                          <wps:cNvPr id="646" name="Freeform 578"/>
                          <wps:cNvSpPr>
                            <a:spLocks/>
                          </wps:cNvSpPr>
                          <wps:spPr bwMode="auto">
                            <a:xfrm>
                              <a:off x="4358" y="704"/>
                              <a:ext cx="302" cy="1099"/>
                            </a:xfrm>
                            <a:custGeom>
                              <a:avLst/>
                              <a:gdLst>
                                <a:gd name="T0" fmla="+- 0 4661 4358"/>
                                <a:gd name="T1" fmla="*/ T0 w 302"/>
                                <a:gd name="T2" fmla="+- 0 1803 704"/>
                                <a:gd name="T3" fmla="*/ 1803 h 1099"/>
                                <a:gd name="T4" fmla="+- 0 4661 4358"/>
                                <a:gd name="T5" fmla="*/ T4 w 302"/>
                                <a:gd name="T6" fmla="+- 0 704 704"/>
                                <a:gd name="T7" fmla="*/ 704 h 1099"/>
                                <a:gd name="T8" fmla="+- 0 4358 4358"/>
                                <a:gd name="T9" fmla="*/ T8 w 302"/>
                                <a:gd name="T10" fmla="+- 0 704 704"/>
                                <a:gd name="T11" fmla="*/ 704 h 1099"/>
                                <a:gd name="T12" fmla="+- 0 4358 4358"/>
                                <a:gd name="T13" fmla="*/ T12 w 302"/>
                                <a:gd name="T14" fmla="+- 0 1803 704"/>
                                <a:gd name="T15" fmla="*/ 1803 h 1099"/>
                                <a:gd name="T16" fmla="+- 0 4661 4358"/>
                                <a:gd name="T17" fmla="*/ T16 w 302"/>
                                <a:gd name="T18" fmla="+- 0 1803 704"/>
                                <a:gd name="T19" fmla="*/ 1803 h 1099"/>
                              </a:gdLst>
                              <a:ahLst/>
                              <a:cxnLst>
                                <a:cxn ang="0">
                                  <a:pos x="T1" y="T3"/>
                                </a:cxn>
                                <a:cxn ang="0">
                                  <a:pos x="T5" y="T7"/>
                                </a:cxn>
                                <a:cxn ang="0">
                                  <a:pos x="T9" y="T11"/>
                                </a:cxn>
                                <a:cxn ang="0">
                                  <a:pos x="T13" y="T15"/>
                                </a:cxn>
                                <a:cxn ang="0">
                                  <a:pos x="T17" y="T19"/>
                                </a:cxn>
                              </a:cxnLst>
                              <a:rect l="0" t="0" r="r" b="b"/>
                              <a:pathLst>
                                <a:path w="302" h="1099">
                                  <a:moveTo>
                                    <a:pt x="303" y="1099"/>
                                  </a:moveTo>
                                  <a:lnTo>
                                    <a:pt x="303" y="0"/>
                                  </a:lnTo>
                                  <a:lnTo>
                                    <a:pt x="0" y="0"/>
                                  </a:lnTo>
                                  <a:lnTo>
                                    <a:pt x="0" y="1099"/>
                                  </a:lnTo>
                                  <a:lnTo>
                                    <a:pt x="303"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79"/>
                        <wpg:cNvGrpSpPr>
                          <a:grpSpLocks/>
                        </wpg:cNvGrpSpPr>
                        <wpg:grpSpPr bwMode="auto">
                          <a:xfrm>
                            <a:off x="4334" y="829"/>
                            <a:ext cx="101" cy="869"/>
                            <a:chOff x="4334" y="829"/>
                            <a:chExt cx="101" cy="869"/>
                          </a:xfrm>
                        </wpg:grpSpPr>
                        <wps:wsp>
                          <wps:cNvPr id="648" name="Freeform 580"/>
                          <wps:cNvSpPr>
                            <a:spLocks/>
                          </wps:cNvSpPr>
                          <wps:spPr bwMode="auto">
                            <a:xfrm>
                              <a:off x="4334" y="829"/>
                              <a:ext cx="101" cy="869"/>
                            </a:xfrm>
                            <a:custGeom>
                              <a:avLst/>
                              <a:gdLst>
                                <a:gd name="T0" fmla="+- 0 4387 4334"/>
                                <a:gd name="T1" fmla="*/ T0 w 101"/>
                                <a:gd name="T2" fmla="+- 0 829 829"/>
                                <a:gd name="T3" fmla="*/ 829 h 869"/>
                                <a:gd name="T4" fmla="+- 0 4334 4334"/>
                                <a:gd name="T5" fmla="*/ T4 w 101"/>
                                <a:gd name="T6" fmla="+- 0 1266 829"/>
                                <a:gd name="T7" fmla="*/ 1266 h 869"/>
                                <a:gd name="T8" fmla="+- 0 4387 4334"/>
                                <a:gd name="T9" fmla="*/ T8 w 101"/>
                                <a:gd name="T10" fmla="+- 0 1698 829"/>
                                <a:gd name="T11" fmla="*/ 1698 h 869"/>
                                <a:gd name="T12" fmla="+- 0 4435 4334"/>
                                <a:gd name="T13" fmla="*/ T12 w 101"/>
                                <a:gd name="T14" fmla="+- 0 1266 829"/>
                                <a:gd name="T15" fmla="*/ 1266 h 869"/>
                                <a:gd name="T16" fmla="+- 0 4387 4334"/>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81"/>
                        <wpg:cNvGrpSpPr>
                          <a:grpSpLocks/>
                        </wpg:cNvGrpSpPr>
                        <wpg:grpSpPr bwMode="auto">
                          <a:xfrm>
                            <a:off x="4334" y="829"/>
                            <a:ext cx="101" cy="869"/>
                            <a:chOff x="4334" y="829"/>
                            <a:chExt cx="101" cy="869"/>
                          </a:xfrm>
                        </wpg:grpSpPr>
                        <wps:wsp>
                          <wps:cNvPr id="650" name="Freeform 582"/>
                          <wps:cNvSpPr>
                            <a:spLocks/>
                          </wps:cNvSpPr>
                          <wps:spPr bwMode="auto">
                            <a:xfrm>
                              <a:off x="4334" y="829"/>
                              <a:ext cx="101" cy="869"/>
                            </a:xfrm>
                            <a:custGeom>
                              <a:avLst/>
                              <a:gdLst>
                                <a:gd name="T0" fmla="+- 0 4334 4334"/>
                                <a:gd name="T1" fmla="*/ T0 w 101"/>
                                <a:gd name="T2" fmla="+- 0 1266 829"/>
                                <a:gd name="T3" fmla="*/ 1266 h 869"/>
                                <a:gd name="T4" fmla="+- 0 4387 4334"/>
                                <a:gd name="T5" fmla="*/ T4 w 101"/>
                                <a:gd name="T6" fmla="+- 0 1698 829"/>
                                <a:gd name="T7" fmla="*/ 1698 h 869"/>
                                <a:gd name="T8" fmla="+- 0 4435 4334"/>
                                <a:gd name="T9" fmla="*/ T8 w 101"/>
                                <a:gd name="T10" fmla="+- 0 1266 829"/>
                                <a:gd name="T11" fmla="*/ 1266 h 869"/>
                                <a:gd name="T12" fmla="+- 0 4387 4334"/>
                                <a:gd name="T13" fmla="*/ T12 w 101"/>
                                <a:gd name="T14" fmla="+- 0 829 829"/>
                                <a:gd name="T15" fmla="*/ 829 h 869"/>
                                <a:gd name="T16" fmla="+- 0 4334 4334"/>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83"/>
                        <wpg:cNvGrpSpPr>
                          <a:grpSpLocks/>
                        </wpg:cNvGrpSpPr>
                        <wpg:grpSpPr bwMode="auto">
                          <a:xfrm>
                            <a:off x="4099" y="752"/>
                            <a:ext cx="264" cy="1022"/>
                            <a:chOff x="4099" y="752"/>
                            <a:chExt cx="264" cy="1022"/>
                          </a:xfrm>
                        </wpg:grpSpPr>
                        <wps:wsp>
                          <wps:cNvPr id="652" name="Freeform 584"/>
                          <wps:cNvSpPr>
                            <a:spLocks/>
                          </wps:cNvSpPr>
                          <wps:spPr bwMode="auto">
                            <a:xfrm>
                              <a:off x="4099" y="752"/>
                              <a:ext cx="264" cy="1022"/>
                            </a:xfrm>
                            <a:custGeom>
                              <a:avLst/>
                              <a:gdLst>
                                <a:gd name="T0" fmla="+- 0 4099 4099"/>
                                <a:gd name="T1" fmla="*/ T0 w 264"/>
                                <a:gd name="T2" fmla="+- 0 752 752"/>
                                <a:gd name="T3" fmla="*/ 752 h 1022"/>
                                <a:gd name="T4" fmla="+- 0 4099 4099"/>
                                <a:gd name="T5" fmla="*/ T4 w 264"/>
                                <a:gd name="T6" fmla="+- 0 1774 752"/>
                                <a:gd name="T7" fmla="*/ 1774 h 1022"/>
                                <a:gd name="T8" fmla="+- 0 4363 4099"/>
                                <a:gd name="T9" fmla="*/ T8 w 264"/>
                                <a:gd name="T10" fmla="+- 0 1266 752"/>
                                <a:gd name="T11" fmla="*/ 1266 h 1022"/>
                                <a:gd name="T12" fmla="+- 0 4099 4099"/>
                                <a:gd name="T13" fmla="*/ T12 w 264"/>
                                <a:gd name="T14" fmla="+- 0 752 752"/>
                                <a:gd name="T15" fmla="*/ 752 h 1022"/>
                              </a:gdLst>
                              <a:ahLst/>
                              <a:cxnLst>
                                <a:cxn ang="0">
                                  <a:pos x="T1" y="T3"/>
                                </a:cxn>
                                <a:cxn ang="0">
                                  <a:pos x="T5" y="T7"/>
                                </a:cxn>
                                <a:cxn ang="0">
                                  <a:pos x="T9" y="T11"/>
                                </a:cxn>
                                <a:cxn ang="0">
                                  <a:pos x="T13" y="T15"/>
                                </a:cxn>
                              </a:cxnLst>
                              <a:rect l="0" t="0" r="r" b="b"/>
                              <a:pathLst>
                                <a:path w="264" h="1022">
                                  <a:moveTo>
                                    <a:pt x="0" y="0"/>
                                  </a:moveTo>
                                  <a:lnTo>
                                    <a:pt x="0" y="1022"/>
                                  </a:lnTo>
                                  <a:lnTo>
                                    <a:pt x="264"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585"/>
                        <wpg:cNvGrpSpPr>
                          <a:grpSpLocks/>
                        </wpg:cNvGrpSpPr>
                        <wpg:grpSpPr bwMode="auto">
                          <a:xfrm>
                            <a:off x="4099" y="752"/>
                            <a:ext cx="264" cy="1022"/>
                            <a:chOff x="4099" y="752"/>
                            <a:chExt cx="264" cy="1022"/>
                          </a:xfrm>
                        </wpg:grpSpPr>
                        <wps:wsp>
                          <wps:cNvPr id="654" name="Freeform 586"/>
                          <wps:cNvSpPr>
                            <a:spLocks/>
                          </wps:cNvSpPr>
                          <wps:spPr bwMode="auto">
                            <a:xfrm>
                              <a:off x="4099" y="752"/>
                              <a:ext cx="264" cy="1022"/>
                            </a:xfrm>
                            <a:custGeom>
                              <a:avLst/>
                              <a:gdLst>
                                <a:gd name="T0" fmla="+- 0 4363 4099"/>
                                <a:gd name="T1" fmla="*/ T0 w 264"/>
                                <a:gd name="T2" fmla="+- 0 1266 752"/>
                                <a:gd name="T3" fmla="*/ 1266 h 1022"/>
                                <a:gd name="T4" fmla="+- 0 4099 4099"/>
                                <a:gd name="T5" fmla="*/ T4 w 264"/>
                                <a:gd name="T6" fmla="+- 0 752 752"/>
                                <a:gd name="T7" fmla="*/ 752 h 1022"/>
                                <a:gd name="T8" fmla="+- 0 4099 4099"/>
                                <a:gd name="T9" fmla="*/ T8 w 264"/>
                                <a:gd name="T10" fmla="+- 0 1774 752"/>
                                <a:gd name="T11" fmla="*/ 1774 h 1022"/>
                                <a:gd name="T12" fmla="+- 0 4363 4099"/>
                                <a:gd name="T13" fmla="*/ T12 w 264"/>
                                <a:gd name="T14" fmla="+- 0 1266 752"/>
                                <a:gd name="T15" fmla="*/ 1266 h 1022"/>
                              </a:gdLst>
                              <a:ahLst/>
                              <a:cxnLst>
                                <a:cxn ang="0">
                                  <a:pos x="T1" y="T3"/>
                                </a:cxn>
                                <a:cxn ang="0">
                                  <a:pos x="T5" y="T7"/>
                                </a:cxn>
                                <a:cxn ang="0">
                                  <a:pos x="T9" y="T11"/>
                                </a:cxn>
                                <a:cxn ang="0">
                                  <a:pos x="T13" y="T15"/>
                                </a:cxn>
                              </a:cxnLst>
                              <a:rect l="0" t="0" r="r" b="b"/>
                              <a:pathLst>
                                <a:path w="264" h="1022">
                                  <a:moveTo>
                                    <a:pt x="264" y="514"/>
                                  </a:moveTo>
                                  <a:lnTo>
                                    <a:pt x="0" y="0"/>
                                  </a:lnTo>
                                  <a:lnTo>
                                    <a:pt x="0" y="1022"/>
                                  </a:lnTo>
                                  <a:lnTo>
                                    <a:pt x="264"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87"/>
                        <wpg:cNvGrpSpPr>
                          <a:grpSpLocks/>
                        </wpg:cNvGrpSpPr>
                        <wpg:grpSpPr bwMode="auto">
                          <a:xfrm>
                            <a:off x="4080" y="704"/>
                            <a:ext cx="302" cy="1099"/>
                            <a:chOff x="4080" y="704"/>
                            <a:chExt cx="302" cy="1099"/>
                          </a:xfrm>
                        </wpg:grpSpPr>
                        <wps:wsp>
                          <wps:cNvPr id="656" name="Freeform 588"/>
                          <wps:cNvSpPr>
                            <a:spLocks/>
                          </wps:cNvSpPr>
                          <wps:spPr bwMode="auto">
                            <a:xfrm>
                              <a:off x="4080" y="704"/>
                              <a:ext cx="302" cy="1099"/>
                            </a:xfrm>
                            <a:custGeom>
                              <a:avLst/>
                              <a:gdLst>
                                <a:gd name="T0" fmla="+- 0 4382 4080"/>
                                <a:gd name="T1" fmla="*/ T0 w 302"/>
                                <a:gd name="T2" fmla="+- 0 1803 704"/>
                                <a:gd name="T3" fmla="*/ 1803 h 1099"/>
                                <a:gd name="T4" fmla="+- 0 4382 4080"/>
                                <a:gd name="T5" fmla="*/ T4 w 302"/>
                                <a:gd name="T6" fmla="+- 0 704 704"/>
                                <a:gd name="T7" fmla="*/ 704 h 1099"/>
                                <a:gd name="T8" fmla="+- 0 4080 4080"/>
                                <a:gd name="T9" fmla="*/ T8 w 302"/>
                                <a:gd name="T10" fmla="+- 0 704 704"/>
                                <a:gd name="T11" fmla="*/ 704 h 1099"/>
                                <a:gd name="T12" fmla="+- 0 4080 4080"/>
                                <a:gd name="T13" fmla="*/ T12 w 302"/>
                                <a:gd name="T14" fmla="+- 0 1803 704"/>
                                <a:gd name="T15" fmla="*/ 1803 h 1099"/>
                                <a:gd name="T16" fmla="+- 0 4382 4080"/>
                                <a:gd name="T17" fmla="*/ T16 w 302"/>
                                <a:gd name="T18" fmla="+- 0 1803 704"/>
                                <a:gd name="T19" fmla="*/ 1803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89"/>
                        <wpg:cNvGrpSpPr>
                          <a:grpSpLocks/>
                        </wpg:cNvGrpSpPr>
                        <wpg:grpSpPr bwMode="auto">
                          <a:xfrm>
                            <a:off x="4056" y="829"/>
                            <a:ext cx="101" cy="869"/>
                            <a:chOff x="4056" y="829"/>
                            <a:chExt cx="101" cy="869"/>
                          </a:xfrm>
                        </wpg:grpSpPr>
                        <wps:wsp>
                          <wps:cNvPr id="658" name="Freeform 590"/>
                          <wps:cNvSpPr>
                            <a:spLocks/>
                          </wps:cNvSpPr>
                          <wps:spPr bwMode="auto">
                            <a:xfrm>
                              <a:off x="4056" y="829"/>
                              <a:ext cx="101" cy="869"/>
                            </a:xfrm>
                            <a:custGeom>
                              <a:avLst/>
                              <a:gdLst>
                                <a:gd name="T0" fmla="+- 0 4104 4056"/>
                                <a:gd name="T1" fmla="*/ T0 w 101"/>
                                <a:gd name="T2" fmla="+- 0 829 829"/>
                                <a:gd name="T3" fmla="*/ 829 h 869"/>
                                <a:gd name="T4" fmla="+- 0 4056 4056"/>
                                <a:gd name="T5" fmla="*/ T4 w 101"/>
                                <a:gd name="T6" fmla="+- 0 1266 829"/>
                                <a:gd name="T7" fmla="*/ 1266 h 869"/>
                                <a:gd name="T8" fmla="+- 0 4104 4056"/>
                                <a:gd name="T9" fmla="*/ T8 w 101"/>
                                <a:gd name="T10" fmla="+- 0 1698 829"/>
                                <a:gd name="T11" fmla="*/ 1698 h 869"/>
                                <a:gd name="T12" fmla="+- 0 4157 4056"/>
                                <a:gd name="T13" fmla="*/ T12 w 101"/>
                                <a:gd name="T14" fmla="+- 0 1266 829"/>
                                <a:gd name="T15" fmla="*/ 1266 h 869"/>
                                <a:gd name="T16" fmla="+- 0 4104 4056"/>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1"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591"/>
                        <wpg:cNvGrpSpPr>
                          <a:grpSpLocks/>
                        </wpg:cNvGrpSpPr>
                        <wpg:grpSpPr bwMode="auto">
                          <a:xfrm>
                            <a:off x="4056" y="829"/>
                            <a:ext cx="101" cy="869"/>
                            <a:chOff x="4056" y="829"/>
                            <a:chExt cx="101" cy="869"/>
                          </a:xfrm>
                        </wpg:grpSpPr>
                        <wps:wsp>
                          <wps:cNvPr id="660" name="Freeform 592"/>
                          <wps:cNvSpPr>
                            <a:spLocks/>
                          </wps:cNvSpPr>
                          <wps:spPr bwMode="auto">
                            <a:xfrm>
                              <a:off x="4056" y="829"/>
                              <a:ext cx="101" cy="869"/>
                            </a:xfrm>
                            <a:custGeom>
                              <a:avLst/>
                              <a:gdLst>
                                <a:gd name="T0" fmla="+- 0 4056 4056"/>
                                <a:gd name="T1" fmla="*/ T0 w 101"/>
                                <a:gd name="T2" fmla="+- 0 1266 829"/>
                                <a:gd name="T3" fmla="*/ 1266 h 869"/>
                                <a:gd name="T4" fmla="+- 0 4104 4056"/>
                                <a:gd name="T5" fmla="*/ T4 w 101"/>
                                <a:gd name="T6" fmla="+- 0 1698 829"/>
                                <a:gd name="T7" fmla="*/ 1698 h 869"/>
                                <a:gd name="T8" fmla="+- 0 4157 4056"/>
                                <a:gd name="T9" fmla="*/ T8 w 101"/>
                                <a:gd name="T10" fmla="+- 0 1266 829"/>
                                <a:gd name="T11" fmla="*/ 1266 h 869"/>
                                <a:gd name="T12" fmla="+- 0 4104 4056"/>
                                <a:gd name="T13" fmla="*/ T12 w 101"/>
                                <a:gd name="T14" fmla="+- 0 829 829"/>
                                <a:gd name="T15" fmla="*/ 829 h 869"/>
                                <a:gd name="T16" fmla="+- 0 4056 4056"/>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1"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93"/>
                        <wpg:cNvGrpSpPr>
                          <a:grpSpLocks/>
                        </wpg:cNvGrpSpPr>
                        <wpg:grpSpPr bwMode="auto">
                          <a:xfrm>
                            <a:off x="5750" y="752"/>
                            <a:ext cx="259" cy="1022"/>
                            <a:chOff x="5750" y="752"/>
                            <a:chExt cx="259" cy="1022"/>
                          </a:xfrm>
                        </wpg:grpSpPr>
                        <wps:wsp>
                          <wps:cNvPr id="662" name="Freeform 594"/>
                          <wps:cNvSpPr>
                            <a:spLocks/>
                          </wps:cNvSpPr>
                          <wps:spPr bwMode="auto">
                            <a:xfrm>
                              <a:off x="5750" y="752"/>
                              <a:ext cx="259" cy="1022"/>
                            </a:xfrm>
                            <a:custGeom>
                              <a:avLst/>
                              <a:gdLst>
                                <a:gd name="T0" fmla="+- 0 5750 5750"/>
                                <a:gd name="T1" fmla="*/ T0 w 259"/>
                                <a:gd name="T2" fmla="+- 0 752 752"/>
                                <a:gd name="T3" fmla="*/ 752 h 1022"/>
                                <a:gd name="T4" fmla="+- 0 5750 5750"/>
                                <a:gd name="T5" fmla="*/ T4 w 259"/>
                                <a:gd name="T6" fmla="+- 0 1774 752"/>
                                <a:gd name="T7" fmla="*/ 1774 h 1022"/>
                                <a:gd name="T8" fmla="+- 0 6010 5750"/>
                                <a:gd name="T9" fmla="*/ T8 w 259"/>
                                <a:gd name="T10" fmla="+- 0 1266 752"/>
                                <a:gd name="T11" fmla="*/ 1266 h 1022"/>
                                <a:gd name="T12" fmla="+- 0 5750 5750"/>
                                <a:gd name="T13" fmla="*/ T12 w 259"/>
                                <a:gd name="T14" fmla="+- 0 752 752"/>
                                <a:gd name="T15" fmla="*/ 752 h 1022"/>
                              </a:gdLst>
                              <a:ahLst/>
                              <a:cxnLst>
                                <a:cxn ang="0">
                                  <a:pos x="T1" y="T3"/>
                                </a:cxn>
                                <a:cxn ang="0">
                                  <a:pos x="T5" y="T7"/>
                                </a:cxn>
                                <a:cxn ang="0">
                                  <a:pos x="T9" y="T11"/>
                                </a:cxn>
                                <a:cxn ang="0">
                                  <a:pos x="T13" y="T15"/>
                                </a:cxn>
                              </a:cxnLst>
                              <a:rect l="0" t="0" r="r" b="b"/>
                              <a:pathLst>
                                <a:path w="259" h="1022">
                                  <a:moveTo>
                                    <a:pt x="0" y="0"/>
                                  </a:moveTo>
                                  <a:lnTo>
                                    <a:pt x="0" y="1022"/>
                                  </a:lnTo>
                                  <a:lnTo>
                                    <a:pt x="260"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595"/>
                        <wpg:cNvGrpSpPr>
                          <a:grpSpLocks/>
                        </wpg:cNvGrpSpPr>
                        <wpg:grpSpPr bwMode="auto">
                          <a:xfrm>
                            <a:off x="5702" y="829"/>
                            <a:ext cx="101" cy="869"/>
                            <a:chOff x="5702" y="829"/>
                            <a:chExt cx="101" cy="869"/>
                          </a:xfrm>
                        </wpg:grpSpPr>
                        <wps:wsp>
                          <wps:cNvPr id="664" name="Freeform 596"/>
                          <wps:cNvSpPr>
                            <a:spLocks/>
                          </wps:cNvSpPr>
                          <wps:spPr bwMode="auto">
                            <a:xfrm>
                              <a:off x="5702" y="829"/>
                              <a:ext cx="101" cy="869"/>
                            </a:xfrm>
                            <a:custGeom>
                              <a:avLst/>
                              <a:gdLst>
                                <a:gd name="T0" fmla="+- 0 5755 5702"/>
                                <a:gd name="T1" fmla="*/ T0 w 101"/>
                                <a:gd name="T2" fmla="+- 0 829 829"/>
                                <a:gd name="T3" fmla="*/ 829 h 869"/>
                                <a:gd name="T4" fmla="+- 0 5702 5702"/>
                                <a:gd name="T5" fmla="*/ T4 w 101"/>
                                <a:gd name="T6" fmla="+- 0 1266 829"/>
                                <a:gd name="T7" fmla="*/ 1266 h 869"/>
                                <a:gd name="T8" fmla="+- 0 5755 5702"/>
                                <a:gd name="T9" fmla="*/ T8 w 101"/>
                                <a:gd name="T10" fmla="+- 0 1698 829"/>
                                <a:gd name="T11" fmla="*/ 1698 h 869"/>
                                <a:gd name="T12" fmla="+- 0 5803 5702"/>
                                <a:gd name="T13" fmla="*/ T12 w 101"/>
                                <a:gd name="T14" fmla="+- 0 1266 829"/>
                                <a:gd name="T15" fmla="*/ 1266 h 869"/>
                                <a:gd name="T16" fmla="+- 0 5755 5702"/>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597"/>
                        <wpg:cNvGrpSpPr>
                          <a:grpSpLocks/>
                        </wpg:cNvGrpSpPr>
                        <wpg:grpSpPr bwMode="auto">
                          <a:xfrm>
                            <a:off x="5702" y="829"/>
                            <a:ext cx="101" cy="869"/>
                            <a:chOff x="5702" y="829"/>
                            <a:chExt cx="101" cy="869"/>
                          </a:xfrm>
                        </wpg:grpSpPr>
                        <wps:wsp>
                          <wps:cNvPr id="666" name="Freeform 598"/>
                          <wps:cNvSpPr>
                            <a:spLocks/>
                          </wps:cNvSpPr>
                          <wps:spPr bwMode="auto">
                            <a:xfrm>
                              <a:off x="5702" y="829"/>
                              <a:ext cx="101" cy="869"/>
                            </a:xfrm>
                            <a:custGeom>
                              <a:avLst/>
                              <a:gdLst>
                                <a:gd name="T0" fmla="+- 0 5702 5702"/>
                                <a:gd name="T1" fmla="*/ T0 w 101"/>
                                <a:gd name="T2" fmla="+- 0 1266 829"/>
                                <a:gd name="T3" fmla="*/ 1266 h 869"/>
                                <a:gd name="T4" fmla="+- 0 5755 5702"/>
                                <a:gd name="T5" fmla="*/ T4 w 101"/>
                                <a:gd name="T6" fmla="+- 0 1698 829"/>
                                <a:gd name="T7" fmla="*/ 1698 h 869"/>
                                <a:gd name="T8" fmla="+- 0 5803 5702"/>
                                <a:gd name="T9" fmla="*/ T8 w 101"/>
                                <a:gd name="T10" fmla="+- 0 1266 829"/>
                                <a:gd name="T11" fmla="*/ 1266 h 869"/>
                                <a:gd name="T12" fmla="+- 0 5755 5702"/>
                                <a:gd name="T13" fmla="*/ T12 w 101"/>
                                <a:gd name="T14" fmla="+- 0 829 829"/>
                                <a:gd name="T15" fmla="*/ 829 h 869"/>
                                <a:gd name="T16" fmla="+- 0 5702 5702"/>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599"/>
                        <wpg:cNvGrpSpPr>
                          <a:grpSpLocks/>
                        </wpg:cNvGrpSpPr>
                        <wpg:grpSpPr bwMode="auto">
                          <a:xfrm>
                            <a:off x="5477" y="752"/>
                            <a:ext cx="264" cy="1022"/>
                            <a:chOff x="5477" y="752"/>
                            <a:chExt cx="264" cy="1022"/>
                          </a:xfrm>
                        </wpg:grpSpPr>
                        <wps:wsp>
                          <wps:cNvPr id="668" name="Freeform 600"/>
                          <wps:cNvSpPr>
                            <a:spLocks/>
                          </wps:cNvSpPr>
                          <wps:spPr bwMode="auto">
                            <a:xfrm>
                              <a:off x="5477" y="752"/>
                              <a:ext cx="264" cy="1022"/>
                            </a:xfrm>
                            <a:custGeom>
                              <a:avLst/>
                              <a:gdLst>
                                <a:gd name="T0" fmla="+- 0 5477 5477"/>
                                <a:gd name="T1" fmla="*/ T0 w 264"/>
                                <a:gd name="T2" fmla="+- 0 752 752"/>
                                <a:gd name="T3" fmla="*/ 752 h 1022"/>
                                <a:gd name="T4" fmla="+- 0 5477 5477"/>
                                <a:gd name="T5" fmla="*/ T4 w 264"/>
                                <a:gd name="T6" fmla="+- 0 1774 752"/>
                                <a:gd name="T7" fmla="*/ 1774 h 1022"/>
                                <a:gd name="T8" fmla="+- 0 5741 5477"/>
                                <a:gd name="T9" fmla="*/ T8 w 264"/>
                                <a:gd name="T10" fmla="+- 0 1266 752"/>
                                <a:gd name="T11" fmla="*/ 1266 h 1022"/>
                                <a:gd name="T12" fmla="+- 0 5477 5477"/>
                                <a:gd name="T13" fmla="*/ T12 w 264"/>
                                <a:gd name="T14" fmla="+- 0 752 752"/>
                                <a:gd name="T15" fmla="*/ 752 h 1022"/>
                              </a:gdLst>
                              <a:ahLst/>
                              <a:cxnLst>
                                <a:cxn ang="0">
                                  <a:pos x="T1" y="T3"/>
                                </a:cxn>
                                <a:cxn ang="0">
                                  <a:pos x="T5" y="T7"/>
                                </a:cxn>
                                <a:cxn ang="0">
                                  <a:pos x="T9" y="T11"/>
                                </a:cxn>
                                <a:cxn ang="0">
                                  <a:pos x="T13" y="T15"/>
                                </a:cxn>
                              </a:cxnLst>
                              <a:rect l="0" t="0" r="r" b="b"/>
                              <a:pathLst>
                                <a:path w="264" h="1022">
                                  <a:moveTo>
                                    <a:pt x="0" y="0"/>
                                  </a:moveTo>
                                  <a:lnTo>
                                    <a:pt x="0" y="1022"/>
                                  </a:lnTo>
                                  <a:lnTo>
                                    <a:pt x="264"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01"/>
                        <wpg:cNvGrpSpPr>
                          <a:grpSpLocks/>
                        </wpg:cNvGrpSpPr>
                        <wpg:grpSpPr bwMode="auto">
                          <a:xfrm>
                            <a:off x="5477" y="752"/>
                            <a:ext cx="264" cy="1022"/>
                            <a:chOff x="5477" y="752"/>
                            <a:chExt cx="264" cy="1022"/>
                          </a:xfrm>
                        </wpg:grpSpPr>
                        <wps:wsp>
                          <wps:cNvPr id="670" name="Freeform 602"/>
                          <wps:cNvSpPr>
                            <a:spLocks/>
                          </wps:cNvSpPr>
                          <wps:spPr bwMode="auto">
                            <a:xfrm>
                              <a:off x="5477" y="752"/>
                              <a:ext cx="264" cy="1022"/>
                            </a:xfrm>
                            <a:custGeom>
                              <a:avLst/>
                              <a:gdLst>
                                <a:gd name="T0" fmla="+- 0 5741 5477"/>
                                <a:gd name="T1" fmla="*/ T0 w 264"/>
                                <a:gd name="T2" fmla="+- 0 1266 752"/>
                                <a:gd name="T3" fmla="*/ 1266 h 1022"/>
                                <a:gd name="T4" fmla="+- 0 5477 5477"/>
                                <a:gd name="T5" fmla="*/ T4 w 264"/>
                                <a:gd name="T6" fmla="+- 0 752 752"/>
                                <a:gd name="T7" fmla="*/ 752 h 1022"/>
                                <a:gd name="T8" fmla="+- 0 5477 5477"/>
                                <a:gd name="T9" fmla="*/ T8 w 264"/>
                                <a:gd name="T10" fmla="+- 0 1774 752"/>
                                <a:gd name="T11" fmla="*/ 1774 h 1022"/>
                                <a:gd name="T12" fmla="+- 0 5741 5477"/>
                                <a:gd name="T13" fmla="*/ T12 w 264"/>
                                <a:gd name="T14" fmla="+- 0 1266 752"/>
                                <a:gd name="T15" fmla="*/ 1266 h 1022"/>
                              </a:gdLst>
                              <a:ahLst/>
                              <a:cxnLst>
                                <a:cxn ang="0">
                                  <a:pos x="T1" y="T3"/>
                                </a:cxn>
                                <a:cxn ang="0">
                                  <a:pos x="T5" y="T7"/>
                                </a:cxn>
                                <a:cxn ang="0">
                                  <a:pos x="T9" y="T11"/>
                                </a:cxn>
                                <a:cxn ang="0">
                                  <a:pos x="T13" y="T15"/>
                                </a:cxn>
                              </a:cxnLst>
                              <a:rect l="0" t="0" r="r" b="b"/>
                              <a:pathLst>
                                <a:path w="264" h="1022">
                                  <a:moveTo>
                                    <a:pt x="264" y="514"/>
                                  </a:moveTo>
                                  <a:lnTo>
                                    <a:pt x="0" y="0"/>
                                  </a:lnTo>
                                  <a:lnTo>
                                    <a:pt x="0" y="1022"/>
                                  </a:lnTo>
                                  <a:lnTo>
                                    <a:pt x="264"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03"/>
                        <wpg:cNvGrpSpPr>
                          <a:grpSpLocks/>
                        </wpg:cNvGrpSpPr>
                        <wpg:grpSpPr bwMode="auto">
                          <a:xfrm>
                            <a:off x="5458" y="704"/>
                            <a:ext cx="302" cy="1099"/>
                            <a:chOff x="5458" y="704"/>
                            <a:chExt cx="302" cy="1099"/>
                          </a:xfrm>
                        </wpg:grpSpPr>
                        <wps:wsp>
                          <wps:cNvPr id="672" name="Freeform 604"/>
                          <wps:cNvSpPr>
                            <a:spLocks/>
                          </wps:cNvSpPr>
                          <wps:spPr bwMode="auto">
                            <a:xfrm>
                              <a:off x="5458" y="704"/>
                              <a:ext cx="302" cy="1099"/>
                            </a:xfrm>
                            <a:custGeom>
                              <a:avLst/>
                              <a:gdLst>
                                <a:gd name="T0" fmla="+- 0 5760 5458"/>
                                <a:gd name="T1" fmla="*/ T0 w 302"/>
                                <a:gd name="T2" fmla="+- 0 1803 704"/>
                                <a:gd name="T3" fmla="*/ 1803 h 1099"/>
                                <a:gd name="T4" fmla="+- 0 5760 5458"/>
                                <a:gd name="T5" fmla="*/ T4 w 302"/>
                                <a:gd name="T6" fmla="+- 0 704 704"/>
                                <a:gd name="T7" fmla="*/ 704 h 1099"/>
                                <a:gd name="T8" fmla="+- 0 5458 5458"/>
                                <a:gd name="T9" fmla="*/ T8 w 302"/>
                                <a:gd name="T10" fmla="+- 0 704 704"/>
                                <a:gd name="T11" fmla="*/ 704 h 1099"/>
                                <a:gd name="T12" fmla="+- 0 5458 5458"/>
                                <a:gd name="T13" fmla="*/ T12 w 302"/>
                                <a:gd name="T14" fmla="+- 0 1803 704"/>
                                <a:gd name="T15" fmla="*/ 1803 h 1099"/>
                                <a:gd name="T16" fmla="+- 0 5760 5458"/>
                                <a:gd name="T17" fmla="*/ T16 w 302"/>
                                <a:gd name="T18" fmla="+- 0 1803 704"/>
                                <a:gd name="T19" fmla="*/ 1803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05"/>
                        <wpg:cNvGrpSpPr>
                          <a:grpSpLocks/>
                        </wpg:cNvGrpSpPr>
                        <wpg:grpSpPr bwMode="auto">
                          <a:xfrm>
                            <a:off x="5434" y="829"/>
                            <a:ext cx="101" cy="869"/>
                            <a:chOff x="5434" y="829"/>
                            <a:chExt cx="101" cy="869"/>
                          </a:xfrm>
                        </wpg:grpSpPr>
                        <wps:wsp>
                          <wps:cNvPr id="674" name="Freeform 606"/>
                          <wps:cNvSpPr>
                            <a:spLocks/>
                          </wps:cNvSpPr>
                          <wps:spPr bwMode="auto">
                            <a:xfrm>
                              <a:off x="5434" y="829"/>
                              <a:ext cx="101" cy="869"/>
                            </a:xfrm>
                            <a:custGeom>
                              <a:avLst/>
                              <a:gdLst>
                                <a:gd name="T0" fmla="+- 0 5486 5434"/>
                                <a:gd name="T1" fmla="*/ T0 w 101"/>
                                <a:gd name="T2" fmla="+- 0 829 829"/>
                                <a:gd name="T3" fmla="*/ 829 h 869"/>
                                <a:gd name="T4" fmla="+- 0 5434 5434"/>
                                <a:gd name="T5" fmla="*/ T4 w 101"/>
                                <a:gd name="T6" fmla="+- 0 1266 829"/>
                                <a:gd name="T7" fmla="*/ 1266 h 869"/>
                                <a:gd name="T8" fmla="+- 0 5486 5434"/>
                                <a:gd name="T9" fmla="*/ T8 w 101"/>
                                <a:gd name="T10" fmla="+- 0 1698 829"/>
                                <a:gd name="T11" fmla="*/ 1698 h 869"/>
                                <a:gd name="T12" fmla="+- 0 5534 5434"/>
                                <a:gd name="T13" fmla="*/ T12 w 101"/>
                                <a:gd name="T14" fmla="+- 0 1266 829"/>
                                <a:gd name="T15" fmla="*/ 1266 h 869"/>
                                <a:gd name="T16" fmla="+- 0 5486 5434"/>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52" y="0"/>
                                  </a:moveTo>
                                  <a:lnTo>
                                    <a:pt x="0" y="437"/>
                                  </a:lnTo>
                                  <a:lnTo>
                                    <a:pt x="52" y="869"/>
                                  </a:lnTo>
                                  <a:lnTo>
                                    <a:pt x="100" y="43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07"/>
                        <wpg:cNvGrpSpPr>
                          <a:grpSpLocks/>
                        </wpg:cNvGrpSpPr>
                        <wpg:grpSpPr bwMode="auto">
                          <a:xfrm>
                            <a:off x="5434" y="829"/>
                            <a:ext cx="101" cy="869"/>
                            <a:chOff x="5434" y="829"/>
                            <a:chExt cx="101" cy="869"/>
                          </a:xfrm>
                        </wpg:grpSpPr>
                        <wps:wsp>
                          <wps:cNvPr id="676" name="Freeform 608"/>
                          <wps:cNvSpPr>
                            <a:spLocks/>
                          </wps:cNvSpPr>
                          <wps:spPr bwMode="auto">
                            <a:xfrm>
                              <a:off x="5434" y="829"/>
                              <a:ext cx="101" cy="869"/>
                            </a:xfrm>
                            <a:custGeom>
                              <a:avLst/>
                              <a:gdLst>
                                <a:gd name="T0" fmla="+- 0 5434 5434"/>
                                <a:gd name="T1" fmla="*/ T0 w 101"/>
                                <a:gd name="T2" fmla="+- 0 1266 829"/>
                                <a:gd name="T3" fmla="*/ 1266 h 869"/>
                                <a:gd name="T4" fmla="+- 0 5486 5434"/>
                                <a:gd name="T5" fmla="*/ T4 w 101"/>
                                <a:gd name="T6" fmla="+- 0 1698 829"/>
                                <a:gd name="T7" fmla="*/ 1698 h 869"/>
                                <a:gd name="T8" fmla="+- 0 5534 5434"/>
                                <a:gd name="T9" fmla="*/ T8 w 101"/>
                                <a:gd name="T10" fmla="+- 0 1266 829"/>
                                <a:gd name="T11" fmla="*/ 1266 h 869"/>
                                <a:gd name="T12" fmla="+- 0 5486 5434"/>
                                <a:gd name="T13" fmla="*/ T12 w 101"/>
                                <a:gd name="T14" fmla="+- 0 829 829"/>
                                <a:gd name="T15" fmla="*/ 829 h 869"/>
                                <a:gd name="T16" fmla="+- 0 5434 5434"/>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52" y="869"/>
                                  </a:lnTo>
                                  <a:lnTo>
                                    <a:pt x="100" y="437"/>
                                  </a:lnTo>
                                  <a:lnTo>
                                    <a:pt x="52"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09"/>
                        <wpg:cNvGrpSpPr>
                          <a:grpSpLocks/>
                        </wpg:cNvGrpSpPr>
                        <wpg:grpSpPr bwMode="auto">
                          <a:xfrm>
                            <a:off x="5198" y="752"/>
                            <a:ext cx="259" cy="1022"/>
                            <a:chOff x="5198" y="752"/>
                            <a:chExt cx="259" cy="1022"/>
                          </a:xfrm>
                        </wpg:grpSpPr>
                        <wps:wsp>
                          <wps:cNvPr id="678" name="Freeform 610"/>
                          <wps:cNvSpPr>
                            <a:spLocks/>
                          </wps:cNvSpPr>
                          <wps:spPr bwMode="auto">
                            <a:xfrm>
                              <a:off x="5198" y="752"/>
                              <a:ext cx="259" cy="1022"/>
                            </a:xfrm>
                            <a:custGeom>
                              <a:avLst/>
                              <a:gdLst>
                                <a:gd name="T0" fmla="+- 0 5198 5198"/>
                                <a:gd name="T1" fmla="*/ T0 w 259"/>
                                <a:gd name="T2" fmla="+- 0 752 752"/>
                                <a:gd name="T3" fmla="*/ 752 h 1022"/>
                                <a:gd name="T4" fmla="+- 0 5198 5198"/>
                                <a:gd name="T5" fmla="*/ T4 w 259"/>
                                <a:gd name="T6" fmla="+- 0 1774 752"/>
                                <a:gd name="T7" fmla="*/ 1774 h 1022"/>
                                <a:gd name="T8" fmla="+- 0 5458 5198"/>
                                <a:gd name="T9" fmla="*/ T8 w 259"/>
                                <a:gd name="T10" fmla="+- 0 1266 752"/>
                                <a:gd name="T11" fmla="*/ 1266 h 1022"/>
                                <a:gd name="T12" fmla="+- 0 5198 5198"/>
                                <a:gd name="T13" fmla="*/ T12 w 259"/>
                                <a:gd name="T14" fmla="+- 0 752 752"/>
                                <a:gd name="T15" fmla="*/ 752 h 1022"/>
                              </a:gdLst>
                              <a:ahLst/>
                              <a:cxnLst>
                                <a:cxn ang="0">
                                  <a:pos x="T1" y="T3"/>
                                </a:cxn>
                                <a:cxn ang="0">
                                  <a:pos x="T5" y="T7"/>
                                </a:cxn>
                                <a:cxn ang="0">
                                  <a:pos x="T9" y="T11"/>
                                </a:cxn>
                                <a:cxn ang="0">
                                  <a:pos x="T13" y="T15"/>
                                </a:cxn>
                              </a:cxnLst>
                              <a:rect l="0" t="0" r="r" b="b"/>
                              <a:pathLst>
                                <a:path w="259" h="1022">
                                  <a:moveTo>
                                    <a:pt x="0" y="0"/>
                                  </a:moveTo>
                                  <a:lnTo>
                                    <a:pt x="0" y="1022"/>
                                  </a:lnTo>
                                  <a:lnTo>
                                    <a:pt x="260"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11"/>
                        <wpg:cNvGrpSpPr>
                          <a:grpSpLocks/>
                        </wpg:cNvGrpSpPr>
                        <wpg:grpSpPr bwMode="auto">
                          <a:xfrm>
                            <a:off x="5198" y="752"/>
                            <a:ext cx="259" cy="1022"/>
                            <a:chOff x="5198" y="752"/>
                            <a:chExt cx="259" cy="1022"/>
                          </a:xfrm>
                        </wpg:grpSpPr>
                        <wps:wsp>
                          <wps:cNvPr id="680" name="Freeform 612"/>
                          <wps:cNvSpPr>
                            <a:spLocks/>
                          </wps:cNvSpPr>
                          <wps:spPr bwMode="auto">
                            <a:xfrm>
                              <a:off x="5198" y="752"/>
                              <a:ext cx="259" cy="1022"/>
                            </a:xfrm>
                            <a:custGeom>
                              <a:avLst/>
                              <a:gdLst>
                                <a:gd name="T0" fmla="+- 0 5458 5198"/>
                                <a:gd name="T1" fmla="*/ T0 w 259"/>
                                <a:gd name="T2" fmla="+- 0 1266 752"/>
                                <a:gd name="T3" fmla="*/ 1266 h 1022"/>
                                <a:gd name="T4" fmla="+- 0 5198 5198"/>
                                <a:gd name="T5" fmla="*/ T4 w 259"/>
                                <a:gd name="T6" fmla="+- 0 752 752"/>
                                <a:gd name="T7" fmla="*/ 752 h 1022"/>
                                <a:gd name="T8" fmla="+- 0 5198 5198"/>
                                <a:gd name="T9" fmla="*/ T8 w 259"/>
                                <a:gd name="T10" fmla="+- 0 1774 752"/>
                                <a:gd name="T11" fmla="*/ 1774 h 1022"/>
                                <a:gd name="T12" fmla="+- 0 5458 5198"/>
                                <a:gd name="T13" fmla="*/ T12 w 259"/>
                                <a:gd name="T14" fmla="+- 0 1266 752"/>
                                <a:gd name="T15" fmla="*/ 1266 h 1022"/>
                              </a:gdLst>
                              <a:ahLst/>
                              <a:cxnLst>
                                <a:cxn ang="0">
                                  <a:pos x="T1" y="T3"/>
                                </a:cxn>
                                <a:cxn ang="0">
                                  <a:pos x="T5" y="T7"/>
                                </a:cxn>
                                <a:cxn ang="0">
                                  <a:pos x="T9" y="T11"/>
                                </a:cxn>
                                <a:cxn ang="0">
                                  <a:pos x="T13" y="T15"/>
                                </a:cxn>
                              </a:cxnLst>
                              <a:rect l="0" t="0" r="r" b="b"/>
                              <a:pathLst>
                                <a:path w="259" h="1022">
                                  <a:moveTo>
                                    <a:pt x="260" y="514"/>
                                  </a:moveTo>
                                  <a:lnTo>
                                    <a:pt x="0" y="0"/>
                                  </a:lnTo>
                                  <a:lnTo>
                                    <a:pt x="0" y="1022"/>
                                  </a:lnTo>
                                  <a:lnTo>
                                    <a:pt x="260"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13"/>
                        <wpg:cNvGrpSpPr>
                          <a:grpSpLocks/>
                        </wpg:cNvGrpSpPr>
                        <wpg:grpSpPr bwMode="auto">
                          <a:xfrm>
                            <a:off x="5174" y="704"/>
                            <a:ext cx="302" cy="1099"/>
                            <a:chOff x="5174" y="704"/>
                            <a:chExt cx="302" cy="1099"/>
                          </a:xfrm>
                        </wpg:grpSpPr>
                        <wps:wsp>
                          <wps:cNvPr id="682" name="Freeform 614"/>
                          <wps:cNvSpPr>
                            <a:spLocks/>
                          </wps:cNvSpPr>
                          <wps:spPr bwMode="auto">
                            <a:xfrm>
                              <a:off x="5174" y="704"/>
                              <a:ext cx="302" cy="1099"/>
                            </a:xfrm>
                            <a:custGeom>
                              <a:avLst/>
                              <a:gdLst>
                                <a:gd name="T0" fmla="+- 0 5477 5174"/>
                                <a:gd name="T1" fmla="*/ T0 w 302"/>
                                <a:gd name="T2" fmla="+- 0 1803 704"/>
                                <a:gd name="T3" fmla="*/ 1803 h 1099"/>
                                <a:gd name="T4" fmla="+- 0 5477 5174"/>
                                <a:gd name="T5" fmla="*/ T4 w 302"/>
                                <a:gd name="T6" fmla="+- 0 704 704"/>
                                <a:gd name="T7" fmla="*/ 704 h 1099"/>
                                <a:gd name="T8" fmla="+- 0 5174 5174"/>
                                <a:gd name="T9" fmla="*/ T8 w 302"/>
                                <a:gd name="T10" fmla="+- 0 704 704"/>
                                <a:gd name="T11" fmla="*/ 704 h 1099"/>
                                <a:gd name="T12" fmla="+- 0 5174 5174"/>
                                <a:gd name="T13" fmla="*/ T12 w 302"/>
                                <a:gd name="T14" fmla="+- 0 1803 704"/>
                                <a:gd name="T15" fmla="*/ 1803 h 1099"/>
                                <a:gd name="T16" fmla="+- 0 5477 5174"/>
                                <a:gd name="T17" fmla="*/ T16 w 302"/>
                                <a:gd name="T18" fmla="+- 0 1803 704"/>
                                <a:gd name="T19" fmla="*/ 1803 h 1099"/>
                              </a:gdLst>
                              <a:ahLst/>
                              <a:cxnLst>
                                <a:cxn ang="0">
                                  <a:pos x="T1" y="T3"/>
                                </a:cxn>
                                <a:cxn ang="0">
                                  <a:pos x="T5" y="T7"/>
                                </a:cxn>
                                <a:cxn ang="0">
                                  <a:pos x="T9" y="T11"/>
                                </a:cxn>
                                <a:cxn ang="0">
                                  <a:pos x="T13" y="T15"/>
                                </a:cxn>
                                <a:cxn ang="0">
                                  <a:pos x="T17" y="T19"/>
                                </a:cxn>
                              </a:cxnLst>
                              <a:rect l="0" t="0" r="r" b="b"/>
                              <a:pathLst>
                                <a:path w="302" h="1099">
                                  <a:moveTo>
                                    <a:pt x="303" y="1099"/>
                                  </a:moveTo>
                                  <a:lnTo>
                                    <a:pt x="303" y="0"/>
                                  </a:lnTo>
                                  <a:lnTo>
                                    <a:pt x="0" y="0"/>
                                  </a:lnTo>
                                  <a:lnTo>
                                    <a:pt x="0" y="1099"/>
                                  </a:lnTo>
                                  <a:lnTo>
                                    <a:pt x="303"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15"/>
                        <wpg:cNvGrpSpPr>
                          <a:grpSpLocks/>
                        </wpg:cNvGrpSpPr>
                        <wpg:grpSpPr bwMode="auto">
                          <a:xfrm>
                            <a:off x="5155" y="829"/>
                            <a:ext cx="101" cy="869"/>
                            <a:chOff x="5155" y="829"/>
                            <a:chExt cx="101" cy="869"/>
                          </a:xfrm>
                        </wpg:grpSpPr>
                        <wps:wsp>
                          <wps:cNvPr id="684" name="Freeform 616"/>
                          <wps:cNvSpPr>
                            <a:spLocks/>
                          </wps:cNvSpPr>
                          <wps:spPr bwMode="auto">
                            <a:xfrm>
                              <a:off x="5155" y="829"/>
                              <a:ext cx="101" cy="869"/>
                            </a:xfrm>
                            <a:custGeom>
                              <a:avLst/>
                              <a:gdLst>
                                <a:gd name="T0" fmla="+- 0 5203 5155"/>
                                <a:gd name="T1" fmla="*/ T0 w 101"/>
                                <a:gd name="T2" fmla="+- 0 829 829"/>
                                <a:gd name="T3" fmla="*/ 829 h 869"/>
                                <a:gd name="T4" fmla="+- 0 5155 5155"/>
                                <a:gd name="T5" fmla="*/ T4 w 101"/>
                                <a:gd name="T6" fmla="+- 0 1266 829"/>
                                <a:gd name="T7" fmla="*/ 1266 h 869"/>
                                <a:gd name="T8" fmla="+- 0 5203 5155"/>
                                <a:gd name="T9" fmla="*/ T8 w 101"/>
                                <a:gd name="T10" fmla="+- 0 1698 829"/>
                                <a:gd name="T11" fmla="*/ 1698 h 869"/>
                                <a:gd name="T12" fmla="+- 0 5256 5155"/>
                                <a:gd name="T13" fmla="*/ T12 w 101"/>
                                <a:gd name="T14" fmla="+- 0 1266 829"/>
                                <a:gd name="T15" fmla="*/ 1266 h 869"/>
                                <a:gd name="T16" fmla="+- 0 5203 5155"/>
                                <a:gd name="T17" fmla="*/ T16 w 101"/>
                                <a:gd name="T18" fmla="+- 0 829 829"/>
                                <a:gd name="T19" fmla="*/ 829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1"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17"/>
                        <wpg:cNvGrpSpPr>
                          <a:grpSpLocks/>
                        </wpg:cNvGrpSpPr>
                        <wpg:grpSpPr bwMode="auto">
                          <a:xfrm>
                            <a:off x="2602" y="786"/>
                            <a:ext cx="2654" cy="946"/>
                            <a:chOff x="2602" y="786"/>
                            <a:chExt cx="2654" cy="946"/>
                          </a:xfrm>
                        </wpg:grpSpPr>
                        <wps:wsp>
                          <wps:cNvPr id="686" name="Freeform 618"/>
                          <wps:cNvSpPr>
                            <a:spLocks/>
                          </wps:cNvSpPr>
                          <wps:spPr bwMode="auto">
                            <a:xfrm>
                              <a:off x="5155" y="829"/>
                              <a:ext cx="101" cy="869"/>
                            </a:xfrm>
                            <a:custGeom>
                              <a:avLst/>
                              <a:gdLst>
                                <a:gd name="T0" fmla="+- 0 5155 5155"/>
                                <a:gd name="T1" fmla="*/ T0 w 101"/>
                                <a:gd name="T2" fmla="+- 0 1266 829"/>
                                <a:gd name="T3" fmla="*/ 1266 h 869"/>
                                <a:gd name="T4" fmla="+- 0 5203 5155"/>
                                <a:gd name="T5" fmla="*/ T4 w 101"/>
                                <a:gd name="T6" fmla="+- 0 1698 829"/>
                                <a:gd name="T7" fmla="*/ 1698 h 869"/>
                                <a:gd name="T8" fmla="+- 0 5256 5155"/>
                                <a:gd name="T9" fmla="*/ T8 w 101"/>
                                <a:gd name="T10" fmla="+- 0 1266 829"/>
                                <a:gd name="T11" fmla="*/ 1266 h 869"/>
                                <a:gd name="T12" fmla="+- 0 5203 5155"/>
                                <a:gd name="T13" fmla="*/ T12 w 101"/>
                                <a:gd name="T14" fmla="+- 0 829 829"/>
                                <a:gd name="T15" fmla="*/ 829 h 869"/>
                                <a:gd name="T16" fmla="+- 0 5155 5155"/>
                                <a:gd name="T17" fmla="*/ T16 w 101"/>
                                <a:gd name="T18" fmla="+- 0 1266 829"/>
                                <a:gd name="T19" fmla="*/ 1266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1"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 name="Picture 619"/>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2602" y="786"/>
                              <a:ext cx="2578" cy="9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8" name="Group 620"/>
                        <wpg:cNvGrpSpPr>
                          <a:grpSpLocks/>
                        </wpg:cNvGrpSpPr>
                        <wpg:grpSpPr bwMode="auto">
                          <a:xfrm>
                            <a:off x="1541" y="6123"/>
                            <a:ext cx="9466" cy="456"/>
                            <a:chOff x="1541" y="6123"/>
                            <a:chExt cx="9466" cy="456"/>
                          </a:xfrm>
                        </wpg:grpSpPr>
                        <wps:wsp>
                          <wps:cNvPr id="689" name="Freeform 621"/>
                          <wps:cNvSpPr>
                            <a:spLocks/>
                          </wps:cNvSpPr>
                          <wps:spPr bwMode="auto">
                            <a:xfrm>
                              <a:off x="1541" y="6123"/>
                              <a:ext cx="9466" cy="456"/>
                            </a:xfrm>
                            <a:custGeom>
                              <a:avLst/>
                              <a:gdLst>
                                <a:gd name="T0" fmla="+- 0 10627 1541"/>
                                <a:gd name="T1" fmla="*/ T0 w 9466"/>
                                <a:gd name="T2" fmla="+- 0 6123 6123"/>
                                <a:gd name="T3" fmla="*/ 6123 h 456"/>
                                <a:gd name="T4" fmla="+- 0 10704 1541"/>
                                <a:gd name="T5" fmla="*/ T4 w 9466"/>
                                <a:gd name="T6" fmla="+- 0 6277 6123"/>
                                <a:gd name="T7" fmla="*/ 6277 h 456"/>
                                <a:gd name="T8" fmla="+- 0 1541 1541"/>
                                <a:gd name="T9" fmla="*/ T8 w 9466"/>
                                <a:gd name="T10" fmla="+- 0 6277 6123"/>
                                <a:gd name="T11" fmla="*/ 6277 h 456"/>
                                <a:gd name="T12" fmla="+- 0 1541 1541"/>
                                <a:gd name="T13" fmla="*/ T12 w 9466"/>
                                <a:gd name="T14" fmla="+- 0 6426 6123"/>
                                <a:gd name="T15" fmla="*/ 6426 h 456"/>
                                <a:gd name="T16" fmla="+- 0 10704 1541"/>
                                <a:gd name="T17" fmla="*/ T16 w 9466"/>
                                <a:gd name="T18" fmla="+- 0 6426 6123"/>
                                <a:gd name="T19" fmla="*/ 6426 h 456"/>
                                <a:gd name="T20" fmla="+- 0 10627 1541"/>
                                <a:gd name="T21" fmla="*/ T20 w 9466"/>
                                <a:gd name="T22" fmla="+- 0 6579 6123"/>
                                <a:gd name="T23" fmla="*/ 6579 h 456"/>
                                <a:gd name="T24" fmla="+- 0 11006 1541"/>
                                <a:gd name="T25" fmla="*/ T24 w 9466"/>
                                <a:gd name="T26" fmla="+- 0 6354 6123"/>
                                <a:gd name="T27" fmla="*/ 6354 h 456"/>
                                <a:gd name="T28" fmla="+- 0 10627 1541"/>
                                <a:gd name="T29" fmla="*/ T28 w 9466"/>
                                <a:gd name="T30" fmla="+- 0 6123 6123"/>
                                <a:gd name="T31" fmla="*/ 6123 h 4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66" h="456">
                                  <a:moveTo>
                                    <a:pt x="9086" y="0"/>
                                  </a:moveTo>
                                  <a:lnTo>
                                    <a:pt x="9163" y="154"/>
                                  </a:lnTo>
                                  <a:lnTo>
                                    <a:pt x="0" y="154"/>
                                  </a:lnTo>
                                  <a:lnTo>
                                    <a:pt x="0" y="303"/>
                                  </a:lnTo>
                                  <a:lnTo>
                                    <a:pt x="9163" y="303"/>
                                  </a:lnTo>
                                  <a:lnTo>
                                    <a:pt x="9086" y="456"/>
                                  </a:lnTo>
                                  <a:lnTo>
                                    <a:pt x="9465" y="231"/>
                                  </a:lnTo>
                                  <a:lnTo>
                                    <a:pt x="90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22"/>
                        <wpg:cNvGrpSpPr>
                          <a:grpSpLocks/>
                        </wpg:cNvGrpSpPr>
                        <wpg:grpSpPr bwMode="auto">
                          <a:xfrm>
                            <a:off x="6180" y="5811"/>
                            <a:ext cx="2" cy="322"/>
                            <a:chOff x="6180" y="5811"/>
                            <a:chExt cx="2" cy="322"/>
                          </a:xfrm>
                        </wpg:grpSpPr>
                        <wps:wsp>
                          <wps:cNvPr id="691" name="Freeform 623"/>
                          <wps:cNvSpPr>
                            <a:spLocks/>
                          </wps:cNvSpPr>
                          <wps:spPr bwMode="auto">
                            <a:xfrm>
                              <a:off x="6180" y="5811"/>
                              <a:ext cx="2" cy="322"/>
                            </a:xfrm>
                            <a:custGeom>
                              <a:avLst/>
                              <a:gdLst>
                                <a:gd name="T0" fmla="+- 0 5811 5811"/>
                                <a:gd name="T1" fmla="*/ 5811 h 322"/>
                                <a:gd name="T2" fmla="+- 0 6133 5811"/>
                                <a:gd name="T3" fmla="*/ 6133 h 322"/>
                              </a:gdLst>
                              <a:ahLst/>
                              <a:cxnLst>
                                <a:cxn ang="0">
                                  <a:pos x="0" y="T1"/>
                                </a:cxn>
                                <a:cxn ang="0">
                                  <a:pos x="0" y="T3"/>
                                </a:cxn>
                              </a:cxnLst>
                              <a:rect l="0" t="0" r="r" b="b"/>
                              <a:pathLst>
                                <a:path h="322">
                                  <a:moveTo>
                                    <a:pt x="0" y="0"/>
                                  </a:moveTo>
                                  <a:lnTo>
                                    <a:pt x="0" y="322"/>
                                  </a:lnTo>
                                </a:path>
                              </a:pathLst>
                            </a:custGeom>
                            <a:noFill/>
                            <a:ln w="5308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24"/>
                        <wpg:cNvGrpSpPr>
                          <a:grpSpLocks/>
                        </wpg:cNvGrpSpPr>
                        <wpg:grpSpPr bwMode="auto">
                          <a:xfrm>
                            <a:off x="6139" y="6303"/>
                            <a:ext cx="82" cy="2"/>
                            <a:chOff x="6139" y="6303"/>
                            <a:chExt cx="82" cy="2"/>
                          </a:xfrm>
                        </wpg:grpSpPr>
                        <wps:wsp>
                          <wps:cNvPr id="693" name="Freeform 625"/>
                          <wps:cNvSpPr>
                            <a:spLocks/>
                          </wps:cNvSpPr>
                          <wps:spPr bwMode="auto">
                            <a:xfrm>
                              <a:off x="6139" y="6303"/>
                              <a:ext cx="82" cy="2"/>
                            </a:xfrm>
                            <a:custGeom>
                              <a:avLst/>
                              <a:gdLst>
                                <a:gd name="T0" fmla="+- 0 6139 6139"/>
                                <a:gd name="T1" fmla="*/ T0 w 82"/>
                                <a:gd name="T2" fmla="+- 0 6221 6139"/>
                                <a:gd name="T3" fmla="*/ T2 w 82"/>
                              </a:gdLst>
                              <a:ahLst/>
                              <a:cxnLst>
                                <a:cxn ang="0">
                                  <a:pos x="T1" y="0"/>
                                </a:cxn>
                                <a:cxn ang="0">
                                  <a:pos x="T3" y="0"/>
                                </a:cxn>
                              </a:cxnLst>
                              <a:rect l="0" t="0" r="r" b="b"/>
                              <a:pathLst>
                                <a:path w="82">
                                  <a:moveTo>
                                    <a:pt x="0" y="0"/>
                                  </a:moveTo>
                                  <a:lnTo>
                                    <a:pt x="82" y="0"/>
                                  </a:lnTo>
                                </a:path>
                              </a:pathLst>
                            </a:custGeom>
                            <a:noFill/>
                            <a:ln w="1651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26"/>
                        <wpg:cNvGrpSpPr>
                          <a:grpSpLocks/>
                        </wpg:cNvGrpSpPr>
                        <wpg:grpSpPr bwMode="auto">
                          <a:xfrm>
                            <a:off x="6180" y="3406"/>
                            <a:ext cx="2" cy="317"/>
                            <a:chOff x="6180" y="3406"/>
                            <a:chExt cx="2" cy="317"/>
                          </a:xfrm>
                        </wpg:grpSpPr>
                        <wps:wsp>
                          <wps:cNvPr id="695" name="Freeform 627"/>
                          <wps:cNvSpPr>
                            <a:spLocks/>
                          </wps:cNvSpPr>
                          <wps:spPr bwMode="auto">
                            <a:xfrm>
                              <a:off x="6180" y="3406"/>
                              <a:ext cx="2" cy="317"/>
                            </a:xfrm>
                            <a:custGeom>
                              <a:avLst/>
                              <a:gdLst>
                                <a:gd name="T0" fmla="+- 0 3406 3406"/>
                                <a:gd name="T1" fmla="*/ 3406 h 317"/>
                                <a:gd name="T2" fmla="+- 0 3723 3406"/>
                                <a:gd name="T3" fmla="*/ 3723 h 317"/>
                              </a:gdLst>
                              <a:ahLst/>
                              <a:cxnLst>
                                <a:cxn ang="0">
                                  <a:pos x="0" y="T1"/>
                                </a:cxn>
                                <a:cxn ang="0">
                                  <a:pos x="0" y="T3"/>
                                </a:cxn>
                              </a:cxnLst>
                              <a:rect l="0" t="0" r="r" b="b"/>
                              <a:pathLst>
                                <a:path h="317">
                                  <a:moveTo>
                                    <a:pt x="0" y="0"/>
                                  </a:moveTo>
                                  <a:lnTo>
                                    <a:pt x="0" y="317"/>
                                  </a:lnTo>
                                </a:path>
                              </a:pathLst>
                            </a:custGeom>
                            <a:noFill/>
                            <a:ln w="5308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28"/>
                        <wpg:cNvGrpSpPr>
                          <a:grpSpLocks/>
                        </wpg:cNvGrpSpPr>
                        <wpg:grpSpPr bwMode="auto">
                          <a:xfrm>
                            <a:off x="6180" y="3886"/>
                            <a:ext cx="2" cy="322"/>
                            <a:chOff x="6180" y="3886"/>
                            <a:chExt cx="2" cy="322"/>
                          </a:xfrm>
                        </wpg:grpSpPr>
                        <wps:wsp>
                          <wps:cNvPr id="697" name="Freeform 629"/>
                          <wps:cNvSpPr>
                            <a:spLocks/>
                          </wps:cNvSpPr>
                          <wps:spPr bwMode="auto">
                            <a:xfrm>
                              <a:off x="6180" y="3886"/>
                              <a:ext cx="2" cy="322"/>
                            </a:xfrm>
                            <a:custGeom>
                              <a:avLst/>
                              <a:gdLst>
                                <a:gd name="T0" fmla="+- 0 3886 3886"/>
                                <a:gd name="T1" fmla="*/ 3886 h 322"/>
                                <a:gd name="T2" fmla="+- 0 4208 3886"/>
                                <a:gd name="T3" fmla="*/ 4208 h 322"/>
                              </a:gdLst>
                              <a:ahLst/>
                              <a:cxnLst>
                                <a:cxn ang="0">
                                  <a:pos x="0" y="T1"/>
                                </a:cxn>
                                <a:cxn ang="0">
                                  <a:pos x="0" y="T3"/>
                                </a:cxn>
                              </a:cxnLst>
                              <a:rect l="0" t="0" r="r" b="b"/>
                              <a:pathLst>
                                <a:path h="322">
                                  <a:moveTo>
                                    <a:pt x="0" y="0"/>
                                  </a:moveTo>
                                  <a:lnTo>
                                    <a:pt x="0" y="322"/>
                                  </a:lnTo>
                                </a:path>
                              </a:pathLst>
                            </a:custGeom>
                            <a:noFill/>
                            <a:ln w="5308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30"/>
                        <wpg:cNvGrpSpPr>
                          <a:grpSpLocks/>
                        </wpg:cNvGrpSpPr>
                        <wpg:grpSpPr bwMode="auto">
                          <a:xfrm>
                            <a:off x="6180" y="4366"/>
                            <a:ext cx="2" cy="322"/>
                            <a:chOff x="6180" y="4366"/>
                            <a:chExt cx="2" cy="322"/>
                          </a:xfrm>
                        </wpg:grpSpPr>
                        <wps:wsp>
                          <wps:cNvPr id="699" name="Freeform 631"/>
                          <wps:cNvSpPr>
                            <a:spLocks/>
                          </wps:cNvSpPr>
                          <wps:spPr bwMode="auto">
                            <a:xfrm>
                              <a:off x="6180" y="4366"/>
                              <a:ext cx="2" cy="322"/>
                            </a:xfrm>
                            <a:custGeom>
                              <a:avLst/>
                              <a:gdLst>
                                <a:gd name="T0" fmla="+- 0 4366 4366"/>
                                <a:gd name="T1" fmla="*/ 4366 h 322"/>
                                <a:gd name="T2" fmla="+- 0 4688 4366"/>
                                <a:gd name="T3" fmla="*/ 4688 h 322"/>
                              </a:gdLst>
                              <a:ahLst/>
                              <a:cxnLst>
                                <a:cxn ang="0">
                                  <a:pos x="0" y="T1"/>
                                </a:cxn>
                                <a:cxn ang="0">
                                  <a:pos x="0" y="T3"/>
                                </a:cxn>
                              </a:cxnLst>
                              <a:rect l="0" t="0" r="r" b="b"/>
                              <a:pathLst>
                                <a:path h="322">
                                  <a:moveTo>
                                    <a:pt x="0" y="0"/>
                                  </a:moveTo>
                                  <a:lnTo>
                                    <a:pt x="0" y="322"/>
                                  </a:lnTo>
                                </a:path>
                              </a:pathLst>
                            </a:custGeom>
                            <a:noFill/>
                            <a:ln w="5308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32"/>
                        <wpg:cNvGrpSpPr>
                          <a:grpSpLocks/>
                        </wpg:cNvGrpSpPr>
                        <wpg:grpSpPr bwMode="auto">
                          <a:xfrm>
                            <a:off x="6014" y="4021"/>
                            <a:ext cx="307" cy="259"/>
                            <a:chOff x="6014" y="4021"/>
                            <a:chExt cx="307" cy="259"/>
                          </a:xfrm>
                        </wpg:grpSpPr>
                        <wps:wsp>
                          <wps:cNvPr id="701" name="Freeform 633"/>
                          <wps:cNvSpPr>
                            <a:spLocks/>
                          </wps:cNvSpPr>
                          <wps:spPr bwMode="auto">
                            <a:xfrm>
                              <a:off x="6014" y="4021"/>
                              <a:ext cx="307" cy="259"/>
                            </a:xfrm>
                            <a:custGeom>
                              <a:avLst/>
                              <a:gdLst>
                                <a:gd name="T0" fmla="+- 0 6322 6014"/>
                                <a:gd name="T1" fmla="*/ T0 w 307"/>
                                <a:gd name="T2" fmla="+- 0 4021 4021"/>
                                <a:gd name="T3" fmla="*/ 4021 h 259"/>
                                <a:gd name="T4" fmla="+- 0 6014 6014"/>
                                <a:gd name="T5" fmla="*/ T4 w 307"/>
                                <a:gd name="T6" fmla="+- 0 4021 4021"/>
                                <a:gd name="T7" fmla="*/ 4021 h 259"/>
                                <a:gd name="T8" fmla="+- 0 6168 6014"/>
                                <a:gd name="T9" fmla="*/ T8 w 307"/>
                                <a:gd name="T10" fmla="+- 0 4280 4021"/>
                                <a:gd name="T11" fmla="*/ 4280 h 259"/>
                                <a:gd name="T12" fmla="+- 0 6322 6014"/>
                                <a:gd name="T13" fmla="*/ T12 w 307"/>
                                <a:gd name="T14" fmla="+- 0 4021 4021"/>
                                <a:gd name="T15" fmla="*/ 4021 h 259"/>
                              </a:gdLst>
                              <a:ahLst/>
                              <a:cxnLst>
                                <a:cxn ang="0">
                                  <a:pos x="T1" y="T3"/>
                                </a:cxn>
                                <a:cxn ang="0">
                                  <a:pos x="T5" y="T7"/>
                                </a:cxn>
                                <a:cxn ang="0">
                                  <a:pos x="T9" y="T11"/>
                                </a:cxn>
                                <a:cxn ang="0">
                                  <a:pos x="T13" y="T15"/>
                                </a:cxn>
                              </a:cxnLst>
                              <a:rect l="0" t="0" r="r" b="b"/>
                              <a:pathLst>
                                <a:path w="307" h="259">
                                  <a:moveTo>
                                    <a:pt x="308" y="0"/>
                                  </a:moveTo>
                                  <a:lnTo>
                                    <a:pt x="0" y="0"/>
                                  </a:lnTo>
                                  <a:lnTo>
                                    <a:pt x="154" y="259"/>
                                  </a:lnTo>
                                  <a:lnTo>
                                    <a:pt x="308"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34"/>
                        <wpg:cNvGrpSpPr>
                          <a:grpSpLocks/>
                        </wpg:cNvGrpSpPr>
                        <wpg:grpSpPr bwMode="auto">
                          <a:xfrm>
                            <a:off x="6014" y="4021"/>
                            <a:ext cx="307" cy="259"/>
                            <a:chOff x="6014" y="4021"/>
                            <a:chExt cx="307" cy="259"/>
                          </a:xfrm>
                        </wpg:grpSpPr>
                        <wps:wsp>
                          <wps:cNvPr id="703" name="Freeform 635"/>
                          <wps:cNvSpPr>
                            <a:spLocks/>
                          </wps:cNvSpPr>
                          <wps:spPr bwMode="auto">
                            <a:xfrm>
                              <a:off x="6014" y="4021"/>
                              <a:ext cx="307" cy="259"/>
                            </a:xfrm>
                            <a:custGeom>
                              <a:avLst/>
                              <a:gdLst>
                                <a:gd name="T0" fmla="+- 0 6168 6014"/>
                                <a:gd name="T1" fmla="*/ T0 w 307"/>
                                <a:gd name="T2" fmla="+- 0 4280 4021"/>
                                <a:gd name="T3" fmla="*/ 4280 h 259"/>
                                <a:gd name="T4" fmla="+- 0 6322 6014"/>
                                <a:gd name="T5" fmla="*/ T4 w 307"/>
                                <a:gd name="T6" fmla="+- 0 4021 4021"/>
                                <a:gd name="T7" fmla="*/ 4021 h 259"/>
                                <a:gd name="T8" fmla="+- 0 6014 6014"/>
                                <a:gd name="T9" fmla="*/ T8 w 307"/>
                                <a:gd name="T10" fmla="+- 0 4021 4021"/>
                                <a:gd name="T11" fmla="*/ 4021 h 259"/>
                                <a:gd name="T12" fmla="+- 0 6168 6014"/>
                                <a:gd name="T13" fmla="*/ T12 w 307"/>
                                <a:gd name="T14" fmla="+- 0 4280 4021"/>
                                <a:gd name="T15" fmla="*/ 4280 h 259"/>
                              </a:gdLst>
                              <a:ahLst/>
                              <a:cxnLst>
                                <a:cxn ang="0">
                                  <a:pos x="T1" y="T3"/>
                                </a:cxn>
                                <a:cxn ang="0">
                                  <a:pos x="T5" y="T7"/>
                                </a:cxn>
                                <a:cxn ang="0">
                                  <a:pos x="T9" y="T11"/>
                                </a:cxn>
                                <a:cxn ang="0">
                                  <a:pos x="T13" y="T15"/>
                                </a:cxn>
                              </a:cxnLst>
                              <a:rect l="0" t="0" r="r" b="b"/>
                              <a:pathLst>
                                <a:path w="307" h="259">
                                  <a:moveTo>
                                    <a:pt x="154" y="259"/>
                                  </a:moveTo>
                                  <a:lnTo>
                                    <a:pt x="308" y="0"/>
                                  </a:lnTo>
                                  <a:lnTo>
                                    <a:pt x="0" y="0"/>
                                  </a:lnTo>
                                  <a:lnTo>
                                    <a:pt x="154" y="25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636"/>
                        <wpg:cNvGrpSpPr>
                          <a:grpSpLocks/>
                        </wpg:cNvGrpSpPr>
                        <wpg:grpSpPr bwMode="auto">
                          <a:xfrm>
                            <a:off x="6005" y="3997"/>
                            <a:ext cx="331" cy="302"/>
                            <a:chOff x="6005" y="3997"/>
                            <a:chExt cx="331" cy="302"/>
                          </a:xfrm>
                        </wpg:grpSpPr>
                        <wps:wsp>
                          <wps:cNvPr id="705" name="Freeform 637"/>
                          <wps:cNvSpPr>
                            <a:spLocks/>
                          </wps:cNvSpPr>
                          <wps:spPr bwMode="auto">
                            <a:xfrm>
                              <a:off x="6005" y="3997"/>
                              <a:ext cx="331" cy="302"/>
                            </a:xfrm>
                            <a:custGeom>
                              <a:avLst/>
                              <a:gdLst>
                                <a:gd name="T0" fmla="+- 0 6005 6005"/>
                                <a:gd name="T1" fmla="*/ T0 w 331"/>
                                <a:gd name="T2" fmla="+- 0 4299 3997"/>
                                <a:gd name="T3" fmla="*/ 4299 h 302"/>
                                <a:gd name="T4" fmla="+- 0 6336 6005"/>
                                <a:gd name="T5" fmla="*/ T4 w 331"/>
                                <a:gd name="T6" fmla="+- 0 4299 3997"/>
                                <a:gd name="T7" fmla="*/ 4299 h 302"/>
                                <a:gd name="T8" fmla="+- 0 6336 6005"/>
                                <a:gd name="T9" fmla="*/ T8 w 331"/>
                                <a:gd name="T10" fmla="+- 0 3997 3997"/>
                                <a:gd name="T11" fmla="*/ 3997 h 302"/>
                                <a:gd name="T12" fmla="+- 0 6005 6005"/>
                                <a:gd name="T13" fmla="*/ T12 w 331"/>
                                <a:gd name="T14" fmla="+- 0 3997 3997"/>
                                <a:gd name="T15" fmla="*/ 3997 h 302"/>
                                <a:gd name="T16" fmla="+- 0 6005 6005"/>
                                <a:gd name="T17" fmla="*/ T16 w 331"/>
                                <a:gd name="T18" fmla="+- 0 4299 3997"/>
                                <a:gd name="T19" fmla="*/ 4299 h 302"/>
                              </a:gdLst>
                              <a:ahLst/>
                              <a:cxnLst>
                                <a:cxn ang="0">
                                  <a:pos x="T1" y="T3"/>
                                </a:cxn>
                                <a:cxn ang="0">
                                  <a:pos x="T5" y="T7"/>
                                </a:cxn>
                                <a:cxn ang="0">
                                  <a:pos x="T9" y="T11"/>
                                </a:cxn>
                                <a:cxn ang="0">
                                  <a:pos x="T13" y="T15"/>
                                </a:cxn>
                                <a:cxn ang="0">
                                  <a:pos x="T17" y="T19"/>
                                </a:cxn>
                              </a:cxnLst>
                              <a:rect l="0" t="0" r="r" b="b"/>
                              <a:pathLst>
                                <a:path w="331" h="302">
                                  <a:moveTo>
                                    <a:pt x="0" y="302"/>
                                  </a:moveTo>
                                  <a:lnTo>
                                    <a:pt x="331" y="302"/>
                                  </a:lnTo>
                                  <a:lnTo>
                                    <a:pt x="331" y="0"/>
                                  </a:lnTo>
                                  <a:lnTo>
                                    <a:pt x="0" y="0"/>
                                  </a:lnTo>
                                  <a:lnTo>
                                    <a:pt x="0" y="302"/>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638"/>
                        <wpg:cNvGrpSpPr>
                          <a:grpSpLocks/>
                        </wpg:cNvGrpSpPr>
                        <wpg:grpSpPr bwMode="auto">
                          <a:xfrm>
                            <a:off x="6038" y="3973"/>
                            <a:ext cx="259" cy="101"/>
                            <a:chOff x="6038" y="3973"/>
                            <a:chExt cx="259" cy="101"/>
                          </a:xfrm>
                        </wpg:grpSpPr>
                        <wps:wsp>
                          <wps:cNvPr id="707" name="Freeform 639"/>
                          <wps:cNvSpPr>
                            <a:spLocks/>
                          </wps:cNvSpPr>
                          <wps:spPr bwMode="auto">
                            <a:xfrm>
                              <a:off x="6038" y="3973"/>
                              <a:ext cx="259" cy="101"/>
                            </a:xfrm>
                            <a:custGeom>
                              <a:avLst/>
                              <a:gdLst>
                                <a:gd name="T0" fmla="+- 0 6168 6038"/>
                                <a:gd name="T1" fmla="*/ T0 w 259"/>
                                <a:gd name="T2" fmla="+- 0 3973 3973"/>
                                <a:gd name="T3" fmla="*/ 3973 h 101"/>
                                <a:gd name="T4" fmla="+- 0 6038 6038"/>
                                <a:gd name="T5" fmla="*/ T4 w 259"/>
                                <a:gd name="T6" fmla="+- 0 4026 3973"/>
                                <a:gd name="T7" fmla="*/ 4026 h 101"/>
                                <a:gd name="T8" fmla="+- 0 6168 6038"/>
                                <a:gd name="T9" fmla="*/ T8 w 259"/>
                                <a:gd name="T10" fmla="+- 0 4074 3973"/>
                                <a:gd name="T11" fmla="*/ 4074 h 101"/>
                                <a:gd name="T12" fmla="+- 0 6298 6038"/>
                                <a:gd name="T13" fmla="*/ T12 w 259"/>
                                <a:gd name="T14" fmla="+- 0 4026 3973"/>
                                <a:gd name="T15" fmla="*/ 4026 h 101"/>
                                <a:gd name="T16" fmla="+- 0 6168 6038"/>
                                <a:gd name="T17" fmla="*/ T16 w 259"/>
                                <a:gd name="T18" fmla="+- 0 3973 3973"/>
                                <a:gd name="T19" fmla="*/ 3973 h 101"/>
                              </a:gdLst>
                              <a:ahLst/>
                              <a:cxnLst>
                                <a:cxn ang="0">
                                  <a:pos x="T1" y="T3"/>
                                </a:cxn>
                                <a:cxn ang="0">
                                  <a:pos x="T5" y="T7"/>
                                </a:cxn>
                                <a:cxn ang="0">
                                  <a:pos x="T9" y="T11"/>
                                </a:cxn>
                                <a:cxn ang="0">
                                  <a:pos x="T13" y="T15"/>
                                </a:cxn>
                                <a:cxn ang="0">
                                  <a:pos x="T17" y="T19"/>
                                </a:cxn>
                              </a:cxnLst>
                              <a:rect l="0" t="0" r="r" b="b"/>
                              <a:pathLst>
                                <a:path w="259" h="101">
                                  <a:moveTo>
                                    <a:pt x="130" y="0"/>
                                  </a:moveTo>
                                  <a:lnTo>
                                    <a:pt x="0" y="53"/>
                                  </a:lnTo>
                                  <a:lnTo>
                                    <a:pt x="130" y="101"/>
                                  </a:lnTo>
                                  <a:lnTo>
                                    <a:pt x="260" y="53"/>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40"/>
                        <wpg:cNvGrpSpPr>
                          <a:grpSpLocks/>
                        </wpg:cNvGrpSpPr>
                        <wpg:grpSpPr bwMode="auto">
                          <a:xfrm>
                            <a:off x="6038" y="3973"/>
                            <a:ext cx="259" cy="101"/>
                            <a:chOff x="6038" y="3973"/>
                            <a:chExt cx="259" cy="101"/>
                          </a:xfrm>
                        </wpg:grpSpPr>
                        <wps:wsp>
                          <wps:cNvPr id="709" name="Freeform 641"/>
                          <wps:cNvSpPr>
                            <a:spLocks/>
                          </wps:cNvSpPr>
                          <wps:spPr bwMode="auto">
                            <a:xfrm>
                              <a:off x="6038" y="3973"/>
                              <a:ext cx="259" cy="101"/>
                            </a:xfrm>
                            <a:custGeom>
                              <a:avLst/>
                              <a:gdLst>
                                <a:gd name="T0" fmla="+- 0 6168 6038"/>
                                <a:gd name="T1" fmla="*/ T0 w 259"/>
                                <a:gd name="T2" fmla="+- 0 3973 3973"/>
                                <a:gd name="T3" fmla="*/ 3973 h 101"/>
                                <a:gd name="T4" fmla="+- 0 6038 6038"/>
                                <a:gd name="T5" fmla="*/ T4 w 259"/>
                                <a:gd name="T6" fmla="+- 0 4026 3973"/>
                                <a:gd name="T7" fmla="*/ 4026 h 101"/>
                                <a:gd name="T8" fmla="+- 0 6168 6038"/>
                                <a:gd name="T9" fmla="*/ T8 w 259"/>
                                <a:gd name="T10" fmla="+- 0 4074 3973"/>
                                <a:gd name="T11" fmla="*/ 4074 h 101"/>
                                <a:gd name="T12" fmla="+- 0 6298 6038"/>
                                <a:gd name="T13" fmla="*/ T12 w 259"/>
                                <a:gd name="T14" fmla="+- 0 4026 3973"/>
                                <a:gd name="T15" fmla="*/ 4026 h 101"/>
                                <a:gd name="T16" fmla="+- 0 6168 6038"/>
                                <a:gd name="T17" fmla="*/ T16 w 259"/>
                                <a:gd name="T18" fmla="+- 0 3973 3973"/>
                                <a:gd name="T19" fmla="*/ 3973 h 101"/>
                              </a:gdLst>
                              <a:ahLst/>
                              <a:cxnLst>
                                <a:cxn ang="0">
                                  <a:pos x="T1" y="T3"/>
                                </a:cxn>
                                <a:cxn ang="0">
                                  <a:pos x="T5" y="T7"/>
                                </a:cxn>
                                <a:cxn ang="0">
                                  <a:pos x="T9" y="T11"/>
                                </a:cxn>
                                <a:cxn ang="0">
                                  <a:pos x="T13" y="T15"/>
                                </a:cxn>
                                <a:cxn ang="0">
                                  <a:pos x="T17" y="T19"/>
                                </a:cxn>
                              </a:cxnLst>
                              <a:rect l="0" t="0" r="r" b="b"/>
                              <a:pathLst>
                                <a:path w="259" h="101">
                                  <a:moveTo>
                                    <a:pt x="130" y="0"/>
                                  </a:moveTo>
                                  <a:lnTo>
                                    <a:pt x="0" y="53"/>
                                  </a:lnTo>
                                  <a:lnTo>
                                    <a:pt x="130" y="101"/>
                                  </a:lnTo>
                                  <a:lnTo>
                                    <a:pt x="260" y="53"/>
                                  </a:lnTo>
                                  <a:lnTo>
                                    <a:pt x="130" y="0"/>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42"/>
                        <wpg:cNvGrpSpPr>
                          <a:grpSpLocks/>
                        </wpg:cNvGrpSpPr>
                        <wpg:grpSpPr bwMode="auto">
                          <a:xfrm>
                            <a:off x="5554" y="3906"/>
                            <a:ext cx="643" cy="269"/>
                            <a:chOff x="5554" y="3906"/>
                            <a:chExt cx="643" cy="269"/>
                          </a:xfrm>
                        </wpg:grpSpPr>
                        <wps:wsp>
                          <wps:cNvPr id="711" name="Freeform 643"/>
                          <wps:cNvSpPr>
                            <a:spLocks/>
                          </wps:cNvSpPr>
                          <wps:spPr bwMode="auto">
                            <a:xfrm>
                              <a:off x="5554" y="3906"/>
                              <a:ext cx="643" cy="269"/>
                            </a:xfrm>
                            <a:custGeom>
                              <a:avLst/>
                              <a:gdLst>
                                <a:gd name="T0" fmla="+- 0 6197 5554"/>
                                <a:gd name="T1" fmla="*/ T0 w 643"/>
                                <a:gd name="T2" fmla="+- 0 4141 3906"/>
                                <a:gd name="T3" fmla="*/ 4141 h 269"/>
                                <a:gd name="T4" fmla="+- 0 6115 5554"/>
                                <a:gd name="T5" fmla="*/ T4 w 643"/>
                                <a:gd name="T6" fmla="+- 0 4141 3906"/>
                                <a:gd name="T7" fmla="*/ 4141 h 269"/>
                                <a:gd name="T8" fmla="+- 0 6115 5554"/>
                                <a:gd name="T9" fmla="*/ T8 w 643"/>
                                <a:gd name="T10" fmla="+- 0 4146 3906"/>
                                <a:gd name="T11" fmla="*/ 4146 h 269"/>
                                <a:gd name="T12" fmla="+- 0 6134 5554"/>
                                <a:gd name="T13" fmla="*/ T12 w 643"/>
                                <a:gd name="T14" fmla="+- 0 4165 3906"/>
                                <a:gd name="T15" fmla="*/ 4165 h 269"/>
                                <a:gd name="T16" fmla="+- 0 6150 5554"/>
                                <a:gd name="T17" fmla="*/ T16 w 643"/>
                                <a:gd name="T18" fmla="+- 0 4175 3906"/>
                                <a:gd name="T19" fmla="*/ 4175 h 269"/>
                                <a:gd name="T20" fmla="+- 0 6169 5554"/>
                                <a:gd name="T21" fmla="*/ T20 w 643"/>
                                <a:gd name="T22" fmla="+- 0 4172 3906"/>
                                <a:gd name="T23" fmla="*/ 4172 h 269"/>
                                <a:gd name="T24" fmla="+- 0 6178 5554"/>
                                <a:gd name="T25" fmla="*/ T24 w 643"/>
                                <a:gd name="T26" fmla="+- 0 4165 3906"/>
                                <a:gd name="T27" fmla="*/ 4165 h 269"/>
                                <a:gd name="T28" fmla="+- 0 6197 5554"/>
                                <a:gd name="T29" fmla="*/ T28 w 643"/>
                                <a:gd name="T30" fmla="+- 0 4146 3906"/>
                                <a:gd name="T31" fmla="*/ 4146 h 269"/>
                                <a:gd name="T32" fmla="+- 0 6197 5554"/>
                                <a:gd name="T33" fmla="*/ T32 w 643"/>
                                <a:gd name="T34" fmla="+- 0 4141 3906"/>
                                <a:gd name="T35" fmla="*/ 414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3" h="269">
                                  <a:moveTo>
                                    <a:pt x="643" y="235"/>
                                  </a:moveTo>
                                  <a:lnTo>
                                    <a:pt x="561" y="235"/>
                                  </a:lnTo>
                                  <a:lnTo>
                                    <a:pt x="561" y="240"/>
                                  </a:lnTo>
                                  <a:lnTo>
                                    <a:pt x="580" y="259"/>
                                  </a:lnTo>
                                  <a:lnTo>
                                    <a:pt x="596" y="269"/>
                                  </a:lnTo>
                                  <a:lnTo>
                                    <a:pt x="615" y="266"/>
                                  </a:lnTo>
                                  <a:lnTo>
                                    <a:pt x="624" y="259"/>
                                  </a:lnTo>
                                  <a:lnTo>
                                    <a:pt x="643" y="240"/>
                                  </a:lnTo>
                                  <a:lnTo>
                                    <a:pt x="643" y="235"/>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44"/>
                          <wps:cNvSpPr>
                            <a:spLocks/>
                          </wps:cNvSpPr>
                          <wps:spPr bwMode="auto">
                            <a:xfrm>
                              <a:off x="5554" y="3906"/>
                              <a:ext cx="643" cy="269"/>
                            </a:xfrm>
                            <a:custGeom>
                              <a:avLst/>
                              <a:gdLst>
                                <a:gd name="T0" fmla="+- 0 5554 5554"/>
                                <a:gd name="T1" fmla="*/ T0 w 643"/>
                                <a:gd name="T2" fmla="+- 0 3906 3906"/>
                                <a:gd name="T3" fmla="*/ 3906 h 269"/>
                                <a:gd name="T4" fmla="+- 0 5554 5554"/>
                                <a:gd name="T5" fmla="*/ T4 w 643"/>
                                <a:gd name="T6" fmla="+- 0 3958 3906"/>
                                <a:gd name="T7" fmla="*/ 3958 h 269"/>
                                <a:gd name="T8" fmla="+- 0 6038 5554"/>
                                <a:gd name="T9" fmla="*/ T8 w 643"/>
                                <a:gd name="T10" fmla="+- 0 3958 3906"/>
                                <a:gd name="T11" fmla="*/ 3958 h 269"/>
                                <a:gd name="T12" fmla="+- 0 6060 5554"/>
                                <a:gd name="T13" fmla="*/ T12 w 643"/>
                                <a:gd name="T14" fmla="+- 0 3961 3906"/>
                                <a:gd name="T15" fmla="*/ 3961 h 269"/>
                                <a:gd name="T16" fmla="+- 0 6111 5554"/>
                                <a:gd name="T17" fmla="*/ T16 w 643"/>
                                <a:gd name="T18" fmla="+- 0 4001 3906"/>
                                <a:gd name="T19" fmla="*/ 4001 h 269"/>
                                <a:gd name="T20" fmla="+- 0 6125 5554"/>
                                <a:gd name="T21" fmla="*/ T20 w 643"/>
                                <a:gd name="T22" fmla="+- 0 4141 3906"/>
                                <a:gd name="T23" fmla="*/ 4141 h 269"/>
                                <a:gd name="T24" fmla="+- 0 6187 5554"/>
                                <a:gd name="T25" fmla="*/ T24 w 643"/>
                                <a:gd name="T26" fmla="+- 0 4141 3906"/>
                                <a:gd name="T27" fmla="*/ 4141 h 269"/>
                                <a:gd name="T28" fmla="+- 0 6182 5554"/>
                                <a:gd name="T29" fmla="*/ T28 w 643"/>
                                <a:gd name="T30" fmla="+- 0 4136 3906"/>
                                <a:gd name="T31" fmla="*/ 4136 h 269"/>
                                <a:gd name="T32" fmla="+- 0 6182 5554"/>
                                <a:gd name="T33" fmla="*/ T32 w 643"/>
                                <a:gd name="T34" fmla="+- 0 4093 3906"/>
                                <a:gd name="T35" fmla="*/ 4093 h 269"/>
                                <a:gd name="T36" fmla="+- 0 6181 5554"/>
                                <a:gd name="T37" fmla="*/ T36 w 643"/>
                                <a:gd name="T38" fmla="+- 0 4069 3906"/>
                                <a:gd name="T39" fmla="*/ 4069 h 269"/>
                                <a:gd name="T40" fmla="+- 0 6162 5554"/>
                                <a:gd name="T41" fmla="*/ T40 w 643"/>
                                <a:gd name="T42" fmla="+- 0 4005 3906"/>
                                <a:gd name="T43" fmla="*/ 4005 h 269"/>
                                <a:gd name="T44" fmla="+- 0 6122 5554"/>
                                <a:gd name="T45" fmla="*/ T44 w 643"/>
                                <a:gd name="T46" fmla="+- 0 3954 3906"/>
                                <a:gd name="T47" fmla="*/ 3954 h 269"/>
                                <a:gd name="T48" fmla="+- 0 6068 5554"/>
                                <a:gd name="T49" fmla="*/ T48 w 643"/>
                                <a:gd name="T50" fmla="+- 0 3919 3906"/>
                                <a:gd name="T51" fmla="*/ 3919 h 269"/>
                                <a:gd name="T52" fmla="+- 0 6001 5554"/>
                                <a:gd name="T53" fmla="*/ T52 w 643"/>
                                <a:gd name="T54" fmla="+- 0 3906 3906"/>
                                <a:gd name="T55" fmla="*/ 3906 h 269"/>
                                <a:gd name="T56" fmla="+- 0 5554 5554"/>
                                <a:gd name="T57" fmla="*/ T56 w 643"/>
                                <a:gd name="T58" fmla="+- 0 3906 3906"/>
                                <a:gd name="T59" fmla="*/ 390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3" h="269">
                                  <a:moveTo>
                                    <a:pt x="0" y="0"/>
                                  </a:moveTo>
                                  <a:lnTo>
                                    <a:pt x="0" y="52"/>
                                  </a:lnTo>
                                  <a:lnTo>
                                    <a:pt x="484" y="52"/>
                                  </a:lnTo>
                                  <a:lnTo>
                                    <a:pt x="506" y="55"/>
                                  </a:lnTo>
                                  <a:lnTo>
                                    <a:pt x="557" y="95"/>
                                  </a:lnTo>
                                  <a:lnTo>
                                    <a:pt x="571" y="235"/>
                                  </a:lnTo>
                                  <a:lnTo>
                                    <a:pt x="633" y="235"/>
                                  </a:lnTo>
                                  <a:lnTo>
                                    <a:pt x="628" y="230"/>
                                  </a:lnTo>
                                  <a:lnTo>
                                    <a:pt x="628" y="187"/>
                                  </a:lnTo>
                                  <a:lnTo>
                                    <a:pt x="627" y="163"/>
                                  </a:lnTo>
                                  <a:lnTo>
                                    <a:pt x="608" y="99"/>
                                  </a:lnTo>
                                  <a:lnTo>
                                    <a:pt x="568" y="48"/>
                                  </a:lnTo>
                                  <a:lnTo>
                                    <a:pt x="514" y="13"/>
                                  </a:lnTo>
                                  <a:lnTo>
                                    <a:pt x="447" y="0"/>
                                  </a:lnTo>
                                  <a:lnTo>
                                    <a:pt x="0"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45"/>
                        <wpg:cNvGrpSpPr>
                          <a:grpSpLocks/>
                        </wpg:cNvGrpSpPr>
                        <wpg:grpSpPr bwMode="auto">
                          <a:xfrm>
                            <a:off x="5554" y="3906"/>
                            <a:ext cx="643" cy="269"/>
                            <a:chOff x="5554" y="3906"/>
                            <a:chExt cx="643" cy="269"/>
                          </a:xfrm>
                        </wpg:grpSpPr>
                        <wps:wsp>
                          <wps:cNvPr id="714" name="Freeform 646"/>
                          <wps:cNvSpPr>
                            <a:spLocks/>
                          </wps:cNvSpPr>
                          <wps:spPr bwMode="auto">
                            <a:xfrm>
                              <a:off x="5554" y="3906"/>
                              <a:ext cx="643" cy="269"/>
                            </a:xfrm>
                            <a:custGeom>
                              <a:avLst/>
                              <a:gdLst>
                                <a:gd name="T0" fmla="+- 0 5554 5554"/>
                                <a:gd name="T1" fmla="*/ T0 w 643"/>
                                <a:gd name="T2" fmla="+- 0 3958 3906"/>
                                <a:gd name="T3" fmla="*/ 3958 h 269"/>
                                <a:gd name="T4" fmla="+- 0 6038 5554"/>
                                <a:gd name="T5" fmla="*/ T4 w 643"/>
                                <a:gd name="T6" fmla="+- 0 3958 3906"/>
                                <a:gd name="T7" fmla="*/ 3958 h 269"/>
                                <a:gd name="T8" fmla="+- 0 6060 5554"/>
                                <a:gd name="T9" fmla="*/ T8 w 643"/>
                                <a:gd name="T10" fmla="+- 0 3961 3906"/>
                                <a:gd name="T11" fmla="*/ 3961 h 269"/>
                                <a:gd name="T12" fmla="+- 0 6111 5554"/>
                                <a:gd name="T13" fmla="*/ T12 w 643"/>
                                <a:gd name="T14" fmla="+- 0 4001 3906"/>
                                <a:gd name="T15" fmla="*/ 4001 h 269"/>
                                <a:gd name="T16" fmla="+- 0 6125 5554"/>
                                <a:gd name="T17" fmla="*/ T16 w 643"/>
                                <a:gd name="T18" fmla="+- 0 4050 3906"/>
                                <a:gd name="T19" fmla="*/ 4050 h 269"/>
                                <a:gd name="T20" fmla="+- 0 6125 5554"/>
                                <a:gd name="T21" fmla="*/ T20 w 643"/>
                                <a:gd name="T22" fmla="+- 0 4131 3906"/>
                                <a:gd name="T23" fmla="*/ 4131 h 269"/>
                                <a:gd name="T24" fmla="+- 0 6125 5554"/>
                                <a:gd name="T25" fmla="*/ T24 w 643"/>
                                <a:gd name="T26" fmla="+- 0 4136 3906"/>
                                <a:gd name="T27" fmla="*/ 4136 h 269"/>
                                <a:gd name="T28" fmla="+- 0 6125 5554"/>
                                <a:gd name="T29" fmla="*/ T28 w 643"/>
                                <a:gd name="T30" fmla="+- 0 4141 3906"/>
                                <a:gd name="T31" fmla="*/ 4141 h 269"/>
                                <a:gd name="T32" fmla="+- 0 6120 5554"/>
                                <a:gd name="T33" fmla="*/ T32 w 643"/>
                                <a:gd name="T34" fmla="+- 0 4141 3906"/>
                                <a:gd name="T35" fmla="*/ 4141 h 269"/>
                                <a:gd name="T36" fmla="+- 0 6115 5554"/>
                                <a:gd name="T37" fmla="*/ T36 w 643"/>
                                <a:gd name="T38" fmla="+- 0 4141 3906"/>
                                <a:gd name="T39" fmla="*/ 4141 h 269"/>
                                <a:gd name="T40" fmla="+- 0 6115 5554"/>
                                <a:gd name="T41" fmla="*/ T40 w 643"/>
                                <a:gd name="T42" fmla="+- 0 4146 3906"/>
                                <a:gd name="T43" fmla="*/ 4146 h 269"/>
                                <a:gd name="T44" fmla="+- 0 6134 5554"/>
                                <a:gd name="T45" fmla="*/ T44 w 643"/>
                                <a:gd name="T46" fmla="+- 0 4165 3906"/>
                                <a:gd name="T47" fmla="*/ 4165 h 269"/>
                                <a:gd name="T48" fmla="+- 0 6150 5554"/>
                                <a:gd name="T49" fmla="*/ T48 w 643"/>
                                <a:gd name="T50" fmla="+- 0 4175 3906"/>
                                <a:gd name="T51" fmla="*/ 4175 h 269"/>
                                <a:gd name="T52" fmla="+- 0 6169 5554"/>
                                <a:gd name="T53" fmla="*/ T52 w 643"/>
                                <a:gd name="T54" fmla="+- 0 4172 3906"/>
                                <a:gd name="T55" fmla="*/ 4172 h 269"/>
                                <a:gd name="T56" fmla="+- 0 6178 5554"/>
                                <a:gd name="T57" fmla="*/ T56 w 643"/>
                                <a:gd name="T58" fmla="+- 0 4165 3906"/>
                                <a:gd name="T59" fmla="*/ 4165 h 269"/>
                                <a:gd name="T60" fmla="+- 0 6197 5554"/>
                                <a:gd name="T61" fmla="*/ T60 w 643"/>
                                <a:gd name="T62" fmla="+- 0 4146 3906"/>
                                <a:gd name="T63" fmla="*/ 4146 h 269"/>
                                <a:gd name="T64" fmla="+- 0 6197 5554"/>
                                <a:gd name="T65" fmla="*/ T64 w 643"/>
                                <a:gd name="T66" fmla="+- 0 4141 3906"/>
                                <a:gd name="T67" fmla="*/ 4141 h 269"/>
                                <a:gd name="T68" fmla="+- 0 6192 5554"/>
                                <a:gd name="T69" fmla="*/ T68 w 643"/>
                                <a:gd name="T70" fmla="+- 0 4141 3906"/>
                                <a:gd name="T71" fmla="*/ 4141 h 269"/>
                                <a:gd name="T72" fmla="+- 0 6187 5554"/>
                                <a:gd name="T73" fmla="*/ T72 w 643"/>
                                <a:gd name="T74" fmla="+- 0 4141 3906"/>
                                <a:gd name="T75" fmla="*/ 4141 h 269"/>
                                <a:gd name="T76" fmla="+- 0 6182 5554"/>
                                <a:gd name="T77" fmla="*/ T76 w 643"/>
                                <a:gd name="T78" fmla="+- 0 4136 3906"/>
                                <a:gd name="T79" fmla="*/ 4136 h 269"/>
                                <a:gd name="T80" fmla="+- 0 6182 5554"/>
                                <a:gd name="T81" fmla="*/ T80 w 643"/>
                                <a:gd name="T82" fmla="+- 0 4131 3906"/>
                                <a:gd name="T83" fmla="*/ 4131 h 269"/>
                                <a:gd name="T84" fmla="+- 0 6182 5554"/>
                                <a:gd name="T85" fmla="*/ T84 w 643"/>
                                <a:gd name="T86" fmla="+- 0 4093 3906"/>
                                <a:gd name="T87" fmla="*/ 4093 h 269"/>
                                <a:gd name="T88" fmla="+- 0 6181 5554"/>
                                <a:gd name="T89" fmla="*/ T88 w 643"/>
                                <a:gd name="T90" fmla="+- 0 4069 3906"/>
                                <a:gd name="T91" fmla="*/ 4069 h 269"/>
                                <a:gd name="T92" fmla="+- 0 6162 5554"/>
                                <a:gd name="T93" fmla="*/ T92 w 643"/>
                                <a:gd name="T94" fmla="+- 0 4005 3906"/>
                                <a:gd name="T95" fmla="*/ 4005 h 269"/>
                                <a:gd name="T96" fmla="+- 0 6122 5554"/>
                                <a:gd name="T97" fmla="*/ T96 w 643"/>
                                <a:gd name="T98" fmla="+- 0 3954 3906"/>
                                <a:gd name="T99" fmla="*/ 3954 h 269"/>
                                <a:gd name="T100" fmla="+- 0 6068 5554"/>
                                <a:gd name="T101" fmla="*/ T100 w 643"/>
                                <a:gd name="T102" fmla="+- 0 3919 3906"/>
                                <a:gd name="T103" fmla="*/ 3919 h 269"/>
                                <a:gd name="T104" fmla="+- 0 6001 5554"/>
                                <a:gd name="T105" fmla="*/ T104 w 643"/>
                                <a:gd name="T106" fmla="+- 0 3906 3906"/>
                                <a:gd name="T107" fmla="*/ 3906 h 269"/>
                                <a:gd name="T108" fmla="+- 0 5995 5554"/>
                                <a:gd name="T109" fmla="*/ T108 w 643"/>
                                <a:gd name="T110" fmla="+- 0 3906 3906"/>
                                <a:gd name="T111" fmla="*/ 3906 h 269"/>
                                <a:gd name="T112" fmla="+- 0 5554 5554"/>
                                <a:gd name="T113" fmla="*/ T112 w 643"/>
                                <a:gd name="T114" fmla="+- 0 3906 3906"/>
                                <a:gd name="T115" fmla="*/ 390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3" h="269">
                                  <a:moveTo>
                                    <a:pt x="0" y="52"/>
                                  </a:moveTo>
                                  <a:lnTo>
                                    <a:pt x="484" y="52"/>
                                  </a:lnTo>
                                  <a:lnTo>
                                    <a:pt x="506" y="55"/>
                                  </a:lnTo>
                                  <a:lnTo>
                                    <a:pt x="557" y="95"/>
                                  </a:lnTo>
                                  <a:lnTo>
                                    <a:pt x="571" y="144"/>
                                  </a:lnTo>
                                  <a:lnTo>
                                    <a:pt x="571" y="225"/>
                                  </a:lnTo>
                                  <a:lnTo>
                                    <a:pt x="571" y="230"/>
                                  </a:lnTo>
                                  <a:lnTo>
                                    <a:pt x="571" y="235"/>
                                  </a:lnTo>
                                  <a:lnTo>
                                    <a:pt x="566" y="235"/>
                                  </a:lnTo>
                                  <a:lnTo>
                                    <a:pt x="561" y="235"/>
                                  </a:lnTo>
                                  <a:lnTo>
                                    <a:pt x="561" y="240"/>
                                  </a:lnTo>
                                  <a:lnTo>
                                    <a:pt x="580" y="259"/>
                                  </a:lnTo>
                                  <a:lnTo>
                                    <a:pt x="596" y="269"/>
                                  </a:lnTo>
                                  <a:lnTo>
                                    <a:pt x="615" y="266"/>
                                  </a:lnTo>
                                  <a:lnTo>
                                    <a:pt x="624" y="259"/>
                                  </a:lnTo>
                                  <a:lnTo>
                                    <a:pt x="643" y="240"/>
                                  </a:lnTo>
                                  <a:lnTo>
                                    <a:pt x="643" y="235"/>
                                  </a:lnTo>
                                  <a:lnTo>
                                    <a:pt x="638" y="235"/>
                                  </a:lnTo>
                                  <a:lnTo>
                                    <a:pt x="633" y="235"/>
                                  </a:lnTo>
                                  <a:lnTo>
                                    <a:pt x="628" y="230"/>
                                  </a:lnTo>
                                  <a:lnTo>
                                    <a:pt x="628" y="225"/>
                                  </a:lnTo>
                                  <a:lnTo>
                                    <a:pt x="628" y="187"/>
                                  </a:lnTo>
                                  <a:lnTo>
                                    <a:pt x="627" y="163"/>
                                  </a:lnTo>
                                  <a:lnTo>
                                    <a:pt x="608" y="99"/>
                                  </a:lnTo>
                                  <a:lnTo>
                                    <a:pt x="568" y="48"/>
                                  </a:lnTo>
                                  <a:lnTo>
                                    <a:pt x="514" y="13"/>
                                  </a:lnTo>
                                  <a:lnTo>
                                    <a:pt x="447" y="0"/>
                                  </a:lnTo>
                                  <a:lnTo>
                                    <a:pt x="441" y="0"/>
                                  </a:lnTo>
                                  <a:lnTo>
                                    <a:pt x="0" y="0"/>
                                  </a:lnTo>
                                </a:path>
                              </a:pathLst>
                            </a:custGeom>
                            <a:noFill/>
                            <a:ln w="12192">
                              <a:solidFill>
                                <a:srgbClr val="00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47"/>
                        <wpg:cNvGrpSpPr>
                          <a:grpSpLocks/>
                        </wpg:cNvGrpSpPr>
                        <wpg:grpSpPr bwMode="auto">
                          <a:xfrm>
                            <a:off x="6180" y="4846"/>
                            <a:ext cx="2" cy="322"/>
                            <a:chOff x="6180" y="4846"/>
                            <a:chExt cx="2" cy="322"/>
                          </a:xfrm>
                        </wpg:grpSpPr>
                        <wps:wsp>
                          <wps:cNvPr id="716" name="Freeform 648"/>
                          <wps:cNvSpPr>
                            <a:spLocks/>
                          </wps:cNvSpPr>
                          <wps:spPr bwMode="auto">
                            <a:xfrm>
                              <a:off x="6180" y="4846"/>
                              <a:ext cx="2" cy="322"/>
                            </a:xfrm>
                            <a:custGeom>
                              <a:avLst/>
                              <a:gdLst>
                                <a:gd name="T0" fmla="+- 0 4846 4846"/>
                                <a:gd name="T1" fmla="*/ 4846 h 322"/>
                                <a:gd name="T2" fmla="+- 0 5168 4846"/>
                                <a:gd name="T3" fmla="*/ 5168 h 322"/>
                              </a:gdLst>
                              <a:ahLst/>
                              <a:cxnLst>
                                <a:cxn ang="0">
                                  <a:pos x="0" y="T1"/>
                                </a:cxn>
                                <a:cxn ang="0">
                                  <a:pos x="0" y="T3"/>
                                </a:cxn>
                              </a:cxnLst>
                              <a:rect l="0" t="0" r="r" b="b"/>
                              <a:pathLst>
                                <a:path h="322">
                                  <a:moveTo>
                                    <a:pt x="0" y="0"/>
                                  </a:moveTo>
                                  <a:lnTo>
                                    <a:pt x="0" y="322"/>
                                  </a:lnTo>
                                </a:path>
                              </a:pathLst>
                            </a:custGeom>
                            <a:noFill/>
                            <a:ln w="5308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49"/>
                        <wpg:cNvGrpSpPr>
                          <a:grpSpLocks/>
                        </wpg:cNvGrpSpPr>
                        <wpg:grpSpPr bwMode="auto">
                          <a:xfrm>
                            <a:off x="1618" y="3814"/>
                            <a:ext cx="5083" cy="1325"/>
                            <a:chOff x="1618" y="3814"/>
                            <a:chExt cx="5083" cy="1325"/>
                          </a:xfrm>
                        </wpg:grpSpPr>
                        <wps:wsp>
                          <wps:cNvPr id="718" name="Freeform 650"/>
                          <wps:cNvSpPr>
                            <a:spLocks/>
                          </wps:cNvSpPr>
                          <wps:spPr bwMode="auto">
                            <a:xfrm>
                              <a:off x="1618" y="3814"/>
                              <a:ext cx="5083" cy="1325"/>
                            </a:xfrm>
                            <a:custGeom>
                              <a:avLst/>
                              <a:gdLst>
                                <a:gd name="T0" fmla="+- 0 1618 1618"/>
                                <a:gd name="T1" fmla="*/ T0 w 5083"/>
                                <a:gd name="T2" fmla="+- 0 3814 3814"/>
                                <a:gd name="T3" fmla="*/ 3814 h 1325"/>
                                <a:gd name="T4" fmla="+- 0 1816 1618"/>
                                <a:gd name="T5" fmla="*/ T4 w 5083"/>
                                <a:gd name="T6" fmla="+- 0 3831 3814"/>
                                <a:gd name="T7" fmla="*/ 3831 h 1325"/>
                                <a:gd name="T8" fmla="+- 0 2014 1618"/>
                                <a:gd name="T9" fmla="*/ T8 w 5083"/>
                                <a:gd name="T10" fmla="+- 0 3850 3814"/>
                                <a:gd name="T11" fmla="*/ 3850 h 1325"/>
                                <a:gd name="T12" fmla="+- 0 2211 1618"/>
                                <a:gd name="T13" fmla="*/ T12 w 5083"/>
                                <a:gd name="T14" fmla="+- 0 3874 3814"/>
                                <a:gd name="T15" fmla="*/ 3874 h 1325"/>
                                <a:gd name="T16" fmla="+- 0 2408 1618"/>
                                <a:gd name="T17" fmla="*/ T16 w 5083"/>
                                <a:gd name="T18" fmla="+- 0 3901 3814"/>
                                <a:gd name="T19" fmla="*/ 3901 h 1325"/>
                                <a:gd name="T20" fmla="+- 0 2604 1618"/>
                                <a:gd name="T21" fmla="*/ T20 w 5083"/>
                                <a:gd name="T22" fmla="+- 0 3931 3814"/>
                                <a:gd name="T23" fmla="*/ 3931 h 1325"/>
                                <a:gd name="T24" fmla="+- 0 2799 1618"/>
                                <a:gd name="T25" fmla="*/ T24 w 5083"/>
                                <a:gd name="T26" fmla="+- 0 3965 3814"/>
                                <a:gd name="T27" fmla="*/ 3965 h 1325"/>
                                <a:gd name="T28" fmla="+- 0 2994 1618"/>
                                <a:gd name="T29" fmla="*/ T28 w 5083"/>
                                <a:gd name="T30" fmla="+- 0 4003 3814"/>
                                <a:gd name="T31" fmla="*/ 4003 h 1325"/>
                                <a:gd name="T32" fmla="+- 0 3188 1618"/>
                                <a:gd name="T33" fmla="*/ T32 w 5083"/>
                                <a:gd name="T34" fmla="+- 0 4044 3814"/>
                                <a:gd name="T35" fmla="*/ 4044 h 1325"/>
                                <a:gd name="T36" fmla="+- 0 3380 1618"/>
                                <a:gd name="T37" fmla="*/ T36 w 5083"/>
                                <a:gd name="T38" fmla="+- 0 4088 3814"/>
                                <a:gd name="T39" fmla="*/ 4088 h 1325"/>
                                <a:gd name="T40" fmla="+- 0 3572 1618"/>
                                <a:gd name="T41" fmla="*/ T40 w 5083"/>
                                <a:gd name="T42" fmla="+- 0 4137 3814"/>
                                <a:gd name="T43" fmla="*/ 4137 h 1325"/>
                                <a:gd name="T44" fmla="+- 0 3763 1618"/>
                                <a:gd name="T45" fmla="*/ T44 w 5083"/>
                                <a:gd name="T46" fmla="+- 0 4188 3814"/>
                                <a:gd name="T47" fmla="*/ 4188 h 1325"/>
                                <a:gd name="T48" fmla="+- 0 3954 1618"/>
                                <a:gd name="T49" fmla="*/ T48 w 5083"/>
                                <a:gd name="T50" fmla="+- 0 4243 3814"/>
                                <a:gd name="T51" fmla="*/ 4243 h 1325"/>
                                <a:gd name="T52" fmla="+- 0 4143 1618"/>
                                <a:gd name="T53" fmla="*/ T52 w 5083"/>
                                <a:gd name="T54" fmla="+- 0 4302 3814"/>
                                <a:gd name="T55" fmla="*/ 4302 h 1325"/>
                                <a:gd name="T56" fmla="+- 0 4331 1618"/>
                                <a:gd name="T57" fmla="*/ T56 w 5083"/>
                                <a:gd name="T58" fmla="+- 0 4364 3814"/>
                                <a:gd name="T59" fmla="*/ 4364 h 1325"/>
                                <a:gd name="T60" fmla="+- 0 4517 1618"/>
                                <a:gd name="T61" fmla="*/ T60 w 5083"/>
                                <a:gd name="T62" fmla="+- 0 4429 3814"/>
                                <a:gd name="T63" fmla="*/ 4429 h 1325"/>
                                <a:gd name="T64" fmla="+- 0 4703 1618"/>
                                <a:gd name="T65" fmla="*/ T64 w 5083"/>
                                <a:gd name="T66" fmla="+- 0 4498 3814"/>
                                <a:gd name="T67" fmla="*/ 4498 h 1325"/>
                                <a:gd name="T68" fmla="+- 0 4888 1618"/>
                                <a:gd name="T69" fmla="*/ T68 w 5083"/>
                                <a:gd name="T70" fmla="+- 0 4570 3814"/>
                                <a:gd name="T71" fmla="*/ 4570 h 1325"/>
                                <a:gd name="T72" fmla="+- 0 5071 1618"/>
                                <a:gd name="T73" fmla="*/ T72 w 5083"/>
                                <a:gd name="T74" fmla="+- 0 4646 3814"/>
                                <a:gd name="T75" fmla="*/ 4646 h 1325"/>
                                <a:gd name="T76" fmla="+- 0 5253 1618"/>
                                <a:gd name="T77" fmla="*/ T76 w 5083"/>
                                <a:gd name="T78" fmla="+- 0 4725 3814"/>
                                <a:gd name="T79" fmla="*/ 4725 h 1325"/>
                                <a:gd name="T80" fmla="+- 0 5434 1618"/>
                                <a:gd name="T81" fmla="*/ T80 w 5083"/>
                                <a:gd name="T82" fmla="+- 0 4808 3814"/>
                                <a:gd name="T83" fmla="*/ 4808 h 1325"/>
                                <a:gd name="T84" fmla="+- 0 5494 1618"/>
                                <a:gd name="T85" fmla="*/ T84 w 5083"/>
                                <a:gd name="T86" fmla="+- 0 4835 3814"/>
                                <a:gd name="T87" fmla="*/ 4835 h 1325"/>
                                <a:gd name="T88" fmla="+- 0 5554 1618"/>
                                <a:gd name="T89" fmla="*/ T88 w 5083"/>
                                <a:gd name="T90" fmla="+- 0 4862 3814"/>
                                <a:gd name="T91" fmla="*/ 4862 h 1325"/>
                                <a:gd name="T92" fmla="+- 0 5615 1618"/>
                                <a:gd name="T93" fmla="*/ T92 w 5083"/>
                                <a:gd name="T94" fmla="+- 0 4887 3814"/>
                                <a:gd name="T95" fmla="*/ 4887 h 1325"/>
                                <a:gd name="T96" fmla="+- 0 5676 1618"/>
                                <a:gd name="T97" fmla="*/ T96 w 5083"/>
                                <a:gd name="T98" fmla="+- 0 4911 3814"/>
                                <a:gd name="T99" fmla="*/ 4911 h 1325"/>
                                <a:gd name="T100" fmla="+- 0 5738 1618"/>
                                <a:gd name="T101" fmla="*/ T100 w 5083"/>
                                <a:gd name="T102" fmla="+- 0 4934 3814"/>
                                <a:gd name="T103" fmla="*/ 4934 h 1325"/>
                                <a:gd name="T104" fmla="+- 0 5800 1618"/>
                                <a:gd name="T105" fmla="*/ T104 w 5083"/>
                                <a:gd name="T106" fmla="+- 0 4956 3814"/>
                                <a:gd name="T107" fmla="*/ 4956 h 1325"/>
                                <a:gd name="T108" fmla="+- 0 5863 1618"/>
                                <a:gd name="T109" fmla="*/ T108 w 5083"/>
                                <a:gd name="T110" fmla="+- 0 4976 3814"/>
                                <a:gd name="T111" fmla="*/ 4976 h 1325"/>
                                <a:gd name="T112" fmla="+- 0 5926 1618"/>
                                <a:gd name="T113" fmla="*/ T112 w 5083"/>
                                <a:gd name="T114" fmla="+- 0 4996 3814"/>
                                <a:gd name="T115" fmla="*/ 4996 h 1325"/>
                                <a:gd name="T116" fmla="+- 0 5989 1618"/>
                                <a:gd name="T117" fmla="*/ T116 w 5083"/>
                                <a:gd name="T118" fmla="+- 0 5014 3814"/>
                                <a:gd name="T119" fmla="*/ 5014 h 1325"/>
                                <a:gd name="T120" fmla="+- 0 6053 1618"/>
                                <a:gd name="T121" fmla="*/ T120 w 5083"/>
                                <a:gd name="T122" fmla="+- 0 5031 3814"/>
                                <a:gd name="T123" fmla="*/ 5031 h 1325"/>
                                <a:gd name="T124" fmla="+- 0 6117 1618"/>
                                <a:gd name="T125" fmla="*/ T124 w 5083"/>
                                <a:gd name="T126" fmla="+- 0 5047 3814"/>
                                <a:gd name="T127" fmla="*/ 5047 h 1325"/>
                                <a:gd name="T128" fmla="+- 0 6181 1618"/>
                                <a:gd name="T129" fmla="*/ T128 w 5083"/>
                                <a:gd name="T130" fmla="+- 0 5062 3814"/>
                                <a:gd name="T131" fmla="*/ 5062 h 1325"/>
                                <a:gd name="T132" fmla="+- 0 6245 1618"/>
                                <a:gd name="T133" fmla="*/ T132 w 5083"/>
                                <a:gd name="T134" fmla="+- 0 5076 3814"/>
                                <a:gd name="T135" fmla="*/ 5076 h 1325"/>
                                <a:gd name="T136" fmla="+- 0 6310 1618"/>
                                <a:gd name="T137" fmla="*/ T136 w 5083"/>
                                <a:gd name="T138" fmla="+- 0 5088 3814"/>
                                <a:gd name="T139" fmla="*/ 5088 h 1325"/>
                                <a:gd name="T140" fmla="+- 0 6375 1618"/>
                                <a:gd name="T141" fmla="*/ T140 w 5083"/>
                                <a:gd name="T142" fmla="+- 0 5100 3814"/>
                                <a:gd name="T143" fmla="*/ 5100 h 1325"/>
                                <a:gd name="T144" fmla="+- 0 6440 1618"/>
                                <a:gd name="T145" fmla="*/ T144 w 5083"/>
                                <a:gd name="T146" fmla="+- 0 5110 3814"/>
                                <a:gd name="T147" fmla="*/ 5110 h 1325"/>
                                <a:gd name="T148" fmla="+- 0 6505 1618"/>
                                <a:gd name="T149" fmla="*/ T148 w 5083"/>
                                <a:gd name="T150" fmla="+- 0 5119 3814"/>
                                <a:gd name="T151" fmla="*/ 5119 h 1325"/>
                                <a:gd name="T152" fmla="+- 0 6570 1618"/>
                                <a:gd name="T153" fmla="*/ T152 w 5083"/>
                                <a:gd name="T154" fmla="+- 0 5127 3814"/>
                                <a:gd name="T155" fmla="*/ 5127 h 1325"/>
                                <a:gd name="T156" fmla="+- 0 6635 1618"/>
                                <a:gd name="T157" fmla="*/ T156 w 5083"/>
                                <a:gd name="T158" fmla="+- 0 5134 3814"/>
                                <a:gd name="T159" fmla="*/ 5134 h 1325"/>
                                <a:gd name="T160" fmla="+- 0 6701 1618"/>
                                <a:gd name="T161" fmla="*/ T160 w 5083"/>
                                <a:gd name="T162" fmla="+- 0 5139 3814"/>
                                <a:gd name="T163" fmla="*/ 5139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83" h="1325">
                                  <a:moveTo>
                                    <a:pt x="0" y="0"/>
                                  </a:moveTo>
                                  <a:lnTo>
                                    <a:pt x="198" y="17"/>
                                  </a:lnTo>
                                  <a:lnTo>
                                    <a:pt x="396" y="36"/>
                                  </a:lnTo>
                                  <a:lnTo>
                                    <a:pt x="593" y="60"/>
                                  </a:lnTo>
                                  <a:lnTo>
                                    <a:pt x="790" y="87"/>
                                  </a:lnTo>
                                  <a:lnTo>
                                    <a:pt x="986" y="117"/>
                                  </a:lnTo>
                                  <a:lnTo>
                                    <a:pt x="1181" y="151"/>
                                  </a:lnTo>
                                  <a:lnTo>
                                    <a:pt x="1376" y="189"/>
                                  </a:lnTo>
                                  <a:lnTo>
                                    <a:pt x="1570" y="230"/>
                                  </a:lnTo>
                                  <a:lnTo>
                                    <a:pt x="1762" y="274"/>
                                  </a:lnTo>
                                  <a:lnTo>
                                    <a:pt x="1954" y="323"/>
                                  </a:lnTo>
                                  <a:lnTo>
                                    <a:pt x="2145" y="374"/>
                                  </a:lnTo>
                                  <a:lnTo>
                                    <a:pt x="2336" y="429"/>
                                  </a:lnTo>
                                  <a:lnTo>
                                    <a:pt x="2525" y="488"/>
                                  </a:lnTo>
                                  <a:lnTo>
                                    <a:pt x="2713" y="550"/>
                                  </a:lnTo>
                                  <a:lnTo>
                                    <a:pt x="2899" y="615"/>
                                  </a:lnTo>
                                  <a:lnTo>
                                    <a:pt x="3085" y="684"/>
                                  </a:lnTo>
                                  <a:lnTo>
                                    <a:pt x="3270" y="756"/>
                                  </a:lnTo>
                                  <a:lnTo>
                                    <a:pt x="3453" y="832"/>
                                  </a:lnTo>
                                  <a:lnTo>
                                    <a:pt x="3635" y="911"/>
                                  </a:lnTo>
                                  <a:lnTo>
                                    <a:pt x="3816" y="994"/>
                                  </a:lnTo>
                                  <a:lnTo>
                                    <a:pt x="3876" y="1021"/>
                                  </a:lnTo>
                                  <a:lnTo>
                                    <a:pt x="3936" y="1048"/>
                                  </a:lnTo>
                                  <a:lnTo>
                                    <a:pt x="3997" y="1073"/>
                                  </a:lnTo>
                                  <a:lnTo>
                                    <a:pt x="4058" y="1097"/>
                                  </a:lnTo>
                                  <a:lnTo>
                                    <a:pt x="4120" y="1120"/>
                                  </a:lnTo>
                                  <a:lnTo>
                                    <a:pt x="4182" y="1142"/>
                                  </a:lnTo>
                                  <a:lnTo>
                                    <a:pt x="4245" y="1162"/>
                                  </a:lnTo>
                                  <a:lnTo>
                                    <a:pt x="4308" y="1182"/>
                                  </a:lnTo>
                                  <a:lnTo>
                                    <a:pt x="4371" y="1200"/>
                                  </a:lnTo>
                                  <a:lnTo>
                                    <a:pt x="4435" y="1217"/>
                                  </a:lnTo>
                                  <a:lnTo>
                                    <a:pt x="4499" y="1233"/>
                                  </a:lnTo>
                                  <a:lnTo>
                                    <a:pt x="4563" y="1248"/>
                                  </a:lnTo>
                                  <a:lnTo>
                                    <a:pt x="4627" y="1262"/>
                                  </a:lnTo>
                                  <a:lnTo>
                                    <a:pt x="4692" y="1274"/>
                                  </a:lnTo>
                                  <a:lnTo>
                                    <a:pt x="4757" y="1286"/>
                                  </a:lnTo>
                                  <a:lnTo>
                                    <a:pt x="4822" y="1296"/>
                                  </a:lnTo>
                                  <a:lnTo>
                                    <a:pt x="4887" y="1305"/>
                                  </a:lnTo>
                                  <a:lnTo>
                                    <a:pt x="4952" y="1313"/>
                                  </a:lnTo>
                                  <a:lnTo>
                                    <a:pt x="5017" y="1320"/>
                                  </a:lnTo>
                                  <a:lnTo>
                                    <a:pt x="5083" y="1325"/>
                                  </a:lnTo>
                                </a:path>
                              </a:pathLst>
                            </a:custGeom>
                            <a:noFill/>
                            <a:ln w="4876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51"/>
                        <wpg:cNvGrpSpPr>
                          <a:grpSpLocks/>
                        </wpg:cNvGrpSpPr>
                        <wpg:grpSpPr bwMode="auto">
                          <a:xfrm>
                            <a:off x="6701" y="5139"/>
                            <a:ext cx="3926" cy="178"/>
                            <a:chOff x="6701" y="5139"/>
                            <a:chExt cx="3926" cy="178"/>
                          </a:xfrm>
                        </wpg:grpSpPr>
                        <wps:wsp>
                          <wps:cNvPr id="720" name="Freeform 652"/>
                          <wps:cNvSpPr>
                            <a:spLocks/>
                          </wps:cNvSpPr>
                          <wps:spPr bwMode="auto">
                            <a:xfrm>
                              <a:off x="6701" y="5139"/>
                              <a:ext cx="3926" cy="178"/>
                            </a:xfrm>
                            <a:custGeom>
                              <a:avLst/>
                              <a:gdLst>
                                <a:gd name="T0" fmla="+- 0 10627 6701"/>
                                <a:gd name="T1" fmla="*/ T0 w 3926"/>
                                <a:gd name="T2" fmla="+- 0 5307 5139"/>
                                <a:gd name="T3" fmla="*/ 5307 h 178"/>
                                <a:gd name="T4" fmla="+- 0 9840 6701"/>
                                <a:gd name="T5" fmla="*/ T4 w 3926"/>
                                <a:gd name="T6" fmla="+- 0 5317 5139"/>
                                <a:gd name="T7" fmla="*/ 5317 h 178"/>
                                <a:gd name="T8" fmla="+- 0 9058 6701"/>
                                <a:gd name="T9" fmla="*/ T8 w 3926"/>
                                <a:gd name="T10" fmla="+- 0 5307 5139"/>
                                <a:gd name="T11" fmla="*/ 5307 h 178"/>
                                <a:gd name="T12" fmla="+- 0 8270 6701"/>
                                <a:gd name="T13" fmla="*/ T12 w 3926"/>
                                <a:gd name="T14" fmla="+- 0 5274 5139"/>
                                <a:gd name="T15" fmla="*/ 5274 h 178"/>
                                <a:gd name="T16" fmla="+- 0 7488 6701"/>
                                <a:gd name="T17" fmla="*/ T16 w 3926"/>
                                <a:gd name="T18" fmla="+- 0 5216 5139"/>
                                <a:gd name="T19" fmla="*/ 5216 h 178"/>
                                <a:gd name="T20" fmla="+- 0 6701 6701"/>
                                <a:gd name="T21" fmla="*/ T20 w 3926"/>
                                <a:gd name="T22" fmla="+- 0 5139 5139"/>
                                <a:gd name="T23" fmla="*/ 5139 h 178"/>
                              </a:gdLst>
                              <a:ahLst/>
                              <a:cxnLst>
                                <a:cxn ang="0">
                                  <a:pos x="T1" y="T3"/>
                                </a:cxn>
                                <a:cxn ang="0">
                                  <a:pos x="T5" y="T7"/>
                                </a:cxn>
                                <a:cxn ang="0">
                                  <a:pos x="T9" y="T11"/>
                                </a:cxn>
                                <a:cxn ang="0">
                                  <a:pos x="T13" y="T15"/>
                                </a:cxn>
                                <a:cxn ang="0">
                                  <a:pos x="T17" y="T19"/>
                                </a:cxn>
                                <a:cxn ang="0">
                                  <a:pos x="T21" y="T23"/>
                                </a:cxn>
                              </a:cxnLst>
                              <a:rect l="0" t="0" r="r" b="b"/>
                              <a:pathLst>
                                <a:path w="3926" h="178">
                                  <a:moveTo>
                                    <a:pt x="3926" y="168"/>
                                  </a:moveTo>
                                  <a:lnTo>
                                    <a:pt x="3139" y="178"/>
                                  </a:lnTo>
                                  <a:lnTo>
                                    <a:pt x="2357" y="168"/>
                                  </a:lnTo>
                                  <a:lnTo>
                                    <a:pt x="1569" y="135"/>
                                  </a:lnTo>
                                  <a:lnTo>
                                    <a:pt x="787" y="77"/>
                                  </a:lnTo>
                                  <a:lnTo>
                                    <a:pt x="0" y="0"/>
                                  </a:lnTo>
                                </a:path>
                              </a:pathLst>
                            </a:custGeom>
                            <a:noFill/>
                            <a:ln w="4876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653"/>
                        <wpg:cNvGrpSpPr>
                          <a:grpSpLocks/>
                        </wpg:cNvGrpSpPr>
                        <wpg:grpSpPr bwMode="auto">
                          <a:xfrm>
                            <a:off x="1315" y="450"/>
                            <a:ext cx="8213" cy="5976"/>
                            <a:chOff x="1315" y="450"/>
                            <a:chExt cx="8213" cy="5976"/>
                          </a:xfrm>
                        </wpg:grpSpPr>
                        <wps:wsp>
                          <wps:cNvPr id="722" name="Freeform 654"/>
                          <wps:cNvSpPr>
                            <a:spLocks/>
                          </wps:cNvSpPr>
                          <wps:spPr bwMode="auto">
                            <a:xfrm>
                              <a:off x="1315" y="450"/>
                              <a:ext cx="456" cy="5976"/>
                            </a:xfrm>
                            <a:custGeom>
                              <a:avLst/>
                              <a:gdLst>
                                <a:gd name="T0" fmla="+- 0 1618 1315"/>
                                <a:gd name="T1" fmla="*/ T0 w 456"/>
                                <a:gd name="T2" fmla="+- 0 752 450"/>
                                <a:gd name="T3" fmla="*/ 752 h 5976"/>
                                <a:gd name="T4" fmla="+- 0 1464 1315"/>
                                <a:gd name="T5" fmla="*/ T4 w 456"/>
                                <a:gd name="T6" fmla="+- 0 752 450"/>
                                <a:gd name="T7" fmla="*/ 752 h 5976"/>
                                <a:gd name="T8" fmla="+- 0 1464 1315"/>
                                <a:gd name="T9" fmla="*/ T8 w 456"/>
                                <a:gd name="T10" fmla="+- 0 6426 450"/>
                                <a:gd name="T11" fmla="*/ 6426 h 5976"/>
                                <a:gd name="T12" fmla="+- 0 1618 1315"/>
                                <a:gd name="T13" fmla="*/ T12 w 456"/>
                                <a:gd name="T14" fmla="+- 0 6426 450"/>
                                <a:gd name="T15" fmla="*/ 6426 h 5976"/>
                                <a:gd name="T16" fmla="+- 0 1618 1315"/>
                                <a:gd name="T17" fmla="*/ T16 w 456"/>
                                <a:gd name="T18" fmla="+- 0 752 450"/>
                                <a:gd name="T19" fmla="*/ 752 h 5976"/>
                              </a:gdLst>
                              <a:ahLst/>
                              <a:cxnLst>
                                <a:cxn ang="0">
                                  <a:pos x="T1" y="T3"/>
                                </a:cxn>
                                <a:cxn ang="0">
                                  <a:pos x="T5" y="T7"/>
                                </a:cxn>
                                <a:cxn ang="0">
                                  <a:pos x="T9" y="T11"/>
                                </a:cxn>
                                <a:cxn ang="0">
                                  <a:pos x="T13" y="T15"/>
                                </a:cxn>
                                <a:cxn ang="0">
                                  <a:pos x="T17" y="T19"/>
                                </a:cxn>
                              </a:cxnLst>
                              <a:rect l="0" t="0" r="r" b="b"/>
                              <a:pathLst>
                                <a:path w="456" h="5976">
                                  <a:moveTo>
                                    <a:pt x="303" y="302"/>
                                  </a:moveTo>
                                  <a:lnTo>
                                    <a:pt x="149" y="302"/>
                                  </a:lnTo>
                                  <a:lnTo>
                                    <a:pt x="149" y="5976"/>
                                  </a:lnTo>
                                  <a:lnTo>
                                    <a:pt x="303" y="5976"/>
                                  </a:lnTo>
                                  <a:lnTo>
                                    <a:pt x="303" y="30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55"/>
                          <wps:cNvSpPr>
                            <a:spLocks/>
                          </wps:cNvSpPr>
                          <wps:spPr bwMode="auto">
                            <a:xfrm>
                              <a:off x="1315" y="450"/>
                              <a:ext cx="456" cy="5976"/>
                            </a:xfrm>
                            <a:custGeom>
                              <a:avLst/>
                              <a:gdLst>
                                <a:gd name="T0" fmla="+- 0 1541 1315"/>
                                <a:gd name="T1" fmla="*/ T0 w 456"/>
                                <a:gd name="T2" fmla="+- 0 450 450"/>
                                <a:gd name="T3" fmla="*/ 450 h 5976"/>
                                <a:gd name="T4" fmla="+- 0 1315 1315"/>
                                <a:gd name="T5" fmla="*/ T4 w 456"/>
                                <a:gd name="T6" fmla="+- 0 829 450"/>
                                <a:gd name="T7" fmla="*/ 829 h 5976"/>
                                <a:gd name="T8" fmla="+- 0 1464 1315"/>
                                <a:gd name="T9" fmla="*/ T8 w 456"/>
                                <a:gd name="T10" fmla="+- 0 752 450"/>
                                <a:gd name="T11" fmla="*/ 752 h 5976"/>
                                <a:gd name="T12" fmla="+- 0 1725 1315"/>
                                <a:gd name="T13" fmla="*/ T12 w 456"/>
                                <a:gd name="T14" fmla="+- 0 752 450"/>
                                <a:gd name="T15" fmla="*/ 752 h 5976"/>
                                <a:gd name="T16" fmla="+- 0 1541 1315"/>
                                <a:gd name="T17" fmla="*/ T16 w 456"/>
                                <a:gd name="T18" fmla="+- 0 450 450"/>
                                <a:gd name="T19" fmla="*/ 450 h 5976"/>
                              </a:gdLst>
                              <a:ahLst/>
                              <a:cxnLst>
                                <a:cxn ang="0">
                                  <a:pos x="T1" y="T3"/>
                                </a:cxn>
                                <a:cxn ang="0">
                                  <a:pos x="T5" y="T7"/>
                                </a:cxn>
                                <a:cxn ang="0">
                                  <a:pos x="T9" y="T11"/>
                                </a:cxn>
                                <a:cxn ang="0">
                                  <a:pos x="T13" y="T15"/>
                                </a:cxn>
                                <a:cxn ang="0">
                                  <a:pos x="T17" y="T19"/>
                                </a:cxn>
                              </a:cxnLst>
                              <a:rect l="0" t="0" r="r" b="b"/>
                              <a:pathLst>
                                <a:path w="456" h="5976">
                                  <a:moveTo>
                                    <a:pt x="226" y="0"/>
                                  </a:moveTo>
                                  <a:lnTo>
                                    <a:pt x="0" y="379"/>
                                  </a:lnTo>
                                  <a:lnTo>
                                    <a:pt x="149" y="302"/>
                                  </a:lnTo>
                                  <a:lnTo>
                                    <a:pt x="410" y="302"/>
                                  </a:lnTo>
                                  <a:lnTo>
                                    <a:pt x="2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56"/>
                          <wps:cNvSpPr>
                            <a:spLocks/>
                          </wps:cNvSpPr>
                          <wps:spPr bwMode="auto">
                            <a:xfrm>
                              <a:off x="1315" y="450"/>
                              <a:ext cx="456" cy="5976"/>
                            </a:xfrm>
                            <a:custGeom>
                              <a:avLst/>
                              <a:gdLst>
                                <a:gd name="T0" fmla="+- 0 1725 1315"/>
                                <a:gd name="T1" fmla="*/ T0 w 456"/>
                                <a:gd name="T2" fmla="+- 0 752 450"/>
                                <a:gd name="T3" fmla="*/ 752 h 5976"/>
                                <a:gd name="T4" fmla="+- 0 1618 1315"/>
                                <a:gd name="T5" fmla="*/ T4 w 456"/>
                                <a:gd name="T6" fmla="+- 0 752 450"/>
                                <a:gd name="T7" fmla="*/ 752 h 5976"/>
                                <a:gd name="T8" fmla="+- 0 1771 1315"/>
                                <a:gd name="T9" fmla="*/ T8 w 456"/>
                                <a:gd name="T10" fmla="+- 0 829 450"/>
                                <a:gd name="T11" fmla="*/ 829 h 5976"/>
                                <a:gd name="T12" fmla="+- 0 1725 1315"/>
                                <a:gd name="T13" fmla="*/ T12 w 456"/>
                                <a:gd name="T14" fmla="+- 0 752 450"/>
                                <a:gd name="T15" fmla="*/ 752 h 5976"/>
                              </a:gdLst>
                              <a:ahLst/>
                              <a:cxnLst>
                                <a:cxn ang="0">
                                  <a:pos x="T1" y="T3"/>
                                </a:cxn>
                                <a:cxn ang="0">
                                  <a:pos x="T5" y="T7"/>
                                </a:cxn>
                                <a:cxn ang="0">
                                  <a:pos x="T9" y="T11"/>
                                </a:cxn>
                                <a:cxn ang="0">
                                  <a:pos x="T13" y="T15"/>
                                </a:cxn>
                              </a:cxnLst>
                              <a:rect l="0" t="0" r="r" b="b"/>
                              <a:pathLst>
                                <a:path w="456" h="5976">
                                  <a:moveTo>
                                    <a:pt x="410" y="302"/>
                                  </a:moveTo>
                                  <a:lnTo>
                                    <a:pt x="303" y="302"/>
                                  </a:lnTo>
                                  <a:lnTo>
                                    <a:pt x="456" y="379"/>
                                  </a:lnTo>
                                  <a:lnTo>
                                    <a:pt x="410" y="302"/>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 name="Picture 657"/>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7469" y="2312"/>
                              <a:ext cx="2059" cy="20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6" name="Group 658"/>
                        <wpg:cNvGrpSpPr>
                          <a:grpSpLocks/>
                        </wpg:cNvGrpSpPr>
                        <wpg:grpSpPr bwMode="auto">
                          <a:xfrm>
                            <a:off x="7282" y="3205"/>
                            <a:ext cx="451" cy="394"/>
                            <a:chOff x="7282" y="3205"/>
                            <a:chExt cx="451" cy="394"/>
                          </a:xfrm>
                        </wpg:grpSpPr>
                        <wps:wsp>
                          <wps:cNvPr id="727" name="Freeform 659"/>
                          <wps:cNvSpPr>
                            <a:spLocks/>
                          </wps:cNvSpPr>
                          <wps:spPr bwMode="auto">
                            <a:xfrm>
                              <a:off x="7282" y="3205"/>
                              <a:ext cx="451" cy="394"/>
                            </a:xfrm>
                            <a:custGeom>
                              <a:avLst/>
                              <a:gdLst>
                                <a:gd name="T0" fmla="+- 0 7676 7282"/>
                                <a:gd name="T1" fmla="*/ T0 w 451"/>
                                <a:gd name="T2" fmla="+- 0 3488 3205"/>
                                <a:gd name="T3" fmla="*/ 3488 h 394"/>
                                <a:gd name="T4" fmla="+- 0 7517 7282"/>
                                <a:gd name="T5" fmla="*/ T4 w 451"/>
                                <a:gd name="T6" fmla="+- 0 3488 3205"/>
                                <a:gd name="T7" fmla="*/ 3488 h 394"/>
                                <a:gd name="T8" fmla="+- 0 7512 7282"/>
                                <a:gd name="T9" fmla="*/ T8 w 451"/>
                                <a:gd name="T10" fmla="+- 0 3493 3205"/>
                                <a:gd name="T11" fmla="*/ 3493 h 394"/>
                                <a:gd name="T12" fmla="+- 0 7733 7282"/>
                                <a:gd name="T13" fmla="*/ T12 w 451"/>
                                <a:gd name="T14" fmla="+- 0 3598 3205"/>
                                <a:gd name="T15" fmla="*/ 3598 h 394"/>
                                <a:gd name="T16" fmla="+- 0 7676 7282"/>
                                <a:gd name="T17" fmla="*/ T16 w 451"/>
                                <a:gd name="T18" fmla="+- 0 3488 3205"/>
                                <a:gd name="T19" fmla="*/ 3488 h 394"/>
                              </a:gdLst>
                              <a:ahLst/>
                              <a:cxnLst>
                                <a:cxn ang="0">
                                  <a:pos x="T1" y="T3"/>
                                </a:cxn>
                                <a:cxn ang="0">
                                  <a:pos x="T5" y="T7"/>
                                </a:cxn>
                                <a:cxn ang="0">
                                  <a:pos x="T9" y="T11"/>
                                </a:cxn>
                                <a:cxn ang="0">
                                  <a:pos x="T13" y="T15"/>
                                </a:cxn>
                                <a:cxn ang="0">
                                  <a:pos x="T17" y="T19"/>
                                </a:cxn>
                              </a:cxnLst>
                              <a:rect l="0" t="0" r="r" b="b"/>
                              <a:pathLst>
                                <a:path w="451" h="394">
                                  <a:moveTo>
                                    <a:pt x="394" y="283"/>
                                  </a:moveTo>
                                  <a:lnTo>
                                    <a:pt x="235" y="283"/>
                                  </a:lnTo>
                                  <a:lnTo>
                                    <a:pt x="230" y="288"/>
                                  </a:lnTo>
                                  <a:lnTo>
                                    <a:pt x="451" y="393"/>
                                  </a:lnTo>
                                  <a:lnTo>
                                    <a:pt x="394" y="283"/>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60"/>
                          <wps:cNvSpPr>
                            <a:spLocks/>
                          </wps:cNvSpPr>
                          <wps:spPr bwMode="auto">
                            <a:xfrm>
                              <a:off x="7282" y="3205"/>
                              <a:ext cx="451" cy="394"/>
                            </a:xfrm>
                            <a:custGeom>
                              <a:avLst/>
                              <a:gdLst>
                                <a:gd name="T0" fmla="+- 0 7531 7282"/>
                                <a:gd name="T1" fmla="*/ T0 w 451"/>
                                <a:gd name="T2" fmla="+- 0 3205 3205"/>
                                <a:gd name="T3" fmla="*/ 3205 h 394"/>
                                <a:gd name="T4" fmla="+- 0 7282 7282"/>
                                <a:gd name="T5" fmla="*/ T4 w 451"/>
                                <a:gd name="T6" fmla="+- 0 3574 3205"/>
                                <a:gd name="T7" fmla="*/ 3574 h 394"/>
                                <a:gd name="T8" fmla="+- 0 7512 7282"/>
                                <a:gd name="T9" fmla="*/ T8 w 451"/>
                                <a:gd name="T10" fmla="+- 0 3493 3205"/>
                                <a:gd name="T11" fmla="*/ 3493 h 394"/>
                                <a:gd name="T12" fmla="+- 0 7512 7282"/>
                                <a:gd name="T13" fmla="*/ T12 w 451"/>
                                <a:gd name="T14" fmla="+- 0 3488 3205"/>
                                <a:gd name="T15" fmla="*/ 3488 h 394"/>
                                <a:gd name="T16" fmla="+- 0 7676 7282"/>
                                <a:gd name="T17" fmla="*/ T16 w 451"/>
                                <a:gd name="T18" fmla="+- 0 3488 3205"/>
                                <a:gd name="T19" fmla="*/ 3488 h 394"/>
                                <a:gd name="T20" fmla="+- 0 7531 7282"/>
                                <a:gd name="T21" fmla="*/ T20 w 451"/>
                                <a:gd name="T22" fmla="+- 0 3205 3205"/>
                                <a:gd name="T23" fmla="*/ 3205 h 394"/>
                              </a:gdLst>
                              <a:ahLst/>
                              <a:cxnLst>
                                <a:cxn ang="0">
                                  <a:pos x="T1" y="T3"/>
                                </a:cxn>
                                <a:cxn ang="0">
                                  <a:pos x="T5" y="T7"/>
                                </a:cxn>
                                <a:cxn ang="0">
                                  <a:pos x="T9" y="T11"/>
                                </a:cxn>
                                <a:cxn ang="0">
                                  <a:pos x="T13" y="T15"/>
                                </a:cxn>
                                <a:cxn ang="0">
                                  <a:pos x="T17" y="T19"/>
                                </a:cxn>
                                <a:cxn ang="0">
                                  <a:pos x="T21" y="T23"/>
                                </a:cxn>
                              </a:cxnLst>
                              <a:rect l="0" t="0" r="r" b="b"/>
                              <a:pathLst>
                                <a:path w="451" h="394">
                                  <a:moveTo>
                                    <a:pt x="249" y="0"/>
                                  </a:moveTo>
                                  <a:lnTo>
                                    <a:pt x="0" y="369"/>
                                  </a:lnTo>
                                  <a:lnTo>
                                    <a:pt x="230" y="288"/>
                                  </a:lnTo>
                                  <a:lnTo>
                                    <a:pt x="230" y="283"/>
                                  </a:lnTo>
                                  <a:lnTo>
                                    <a:pt x="394" y="283"/>
                                  </a:lnTo>
                                  <a:lnTo>
                                    <a:pt x="249"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661"/>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7277" y="3200"/>
                              <a:ext cx="466"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2"/>
                        <wpg:cNvGrpSpPr>
                          <a:grpSpLocks/>
                        </wpg:cNvGrpSpPr>
                        <wpg:grpSpPr bwMode="auto">
                          <a:xfrm>
                            <a:off x="8376" y="4150"/>
                            <a:ext cx="384" cy="456"/>
                            <a:chOff x="8376" y="4150"/>
                            <a:chExt cx="384" cy="456"/>
                          </a:xfrm>
                        </wpg:grpSpPr>
                        <wps:wsp>
                          <wps:cNvPr id="731" name="Freeform 663"/>
                          <wps:cNvSpPr>
                            <a:spLocks/>
                          </wps:cNvSpPr>
                          <wps:spPr bwMode="auto">
                            <a:xfrm>
                              <a:off x="8376" y="4150"/>
                              <a:ext cx="384" cy="456"/>
                            </a:xfrm>
                            <a:custGeom>
                              <a:avLst/>
                              <a:gdLst>
                                <a:gd name="T0" fmla="+- 0 8750 8376"/>
                                <a:gd name="T1" fmla="*/ T0 w 384"/>
                                <a:gd name="T2" fmla="+- 0 4150 4150"/>
                                <a:gd name="T3" fmla="*/ 4150 h 456"/>
                                <a:gd name="T4" fmla="+- 0 8376 8376"/>
                                <a:gd name="T5" fmla="*/ T4 w 384"/>
                                <a:gd name="T6" fmla="+- 0 4386 4150"/>
                                <a:gd name="T7" fmla="*/ 4386 h 456"/>
                                <a:gd name="T8" fmla="+- 0 8760 8376"/>
                                <a:gd name="T9" fmla="*/ T8 w 384"/>
                                <a:gd name="T10" fmla="+- 0 4606 4150"/>
                                <a:gd name="T11" fmla="*/ 4606 h 456"/>
                                <a:gd name="T12" fmla="+- 0 8664 8376"/>
                                <a:gd name="T13" fmla="*/ T12 w 384"/>
                                <a:gd name="T14" fmla="+- 0 4381 4150"/>
                                <a:gd name="T15" fmla="*/ 4381 h 456"/>
                                <a:gd name="T16" fmla="+- 0 8750 8376"/>
                                <a:gd name="T17" fmla="*/ T16 w 384"/>
                                <a:gd name="T18" fmla="+- 0 4150 4150"/>
                                <a:gd name="T19" fmla="*/ 4150 h 456"/>
                              </a:gdLst>
                              <a:ahLst/>
                              <a:cxnLst>
                                <a:cxn ang="0">
                                  <a:pos x="T1" y="T3"/>
                                </a:cxn>
                                <a:cxn ang="0">
                                  <a:pos x="T5" y="T7"/>
                                </a:cxn>
                                <a:cxn ang="0">
                                  <a:pos x="T9" y="T11"/>
                                </a:cxn>
                                <a:cxn ang="0">
                                  <a:pos x="T13" y="T15"/>
                                </a:cxn>
                                <a:cxn ang="0">
                                  <a:pos x="T17" y="T19"/>
                                </a:cxn>
                              </a:cxnLst>
                              <a:rect l="0" t="0" r="r" b="b"/>
                              <a:pathLst>
                                <a:path w="384" h="456">
                                  <a:moveTo>
                                    <a:pt x="374" y="0"/>
                                  </a:moveTo>
                                  <a:lnTo>
                                    <a:pt x="0" y="236"/>
                                  </a:lnTo>
                                  <a:lnTo>
                                    <a:pt x="384" y="456"/>
                                  </a:lnTo>
                                  <a:lnTo>
                                    <a:pt x="288" y="231"/>
                                  </a:lnTo>
                                  <a:lnTo>
                                    <a:pt x="374"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664"/>
                            <pic:cNvPicPr>
                              <a:picLocks noChangeAspect="1" noChangeArrowheads="1"/>
                            </pic:cNvPicPr>
                          </pic:nvPicPr>
                          <pic:blipFill>
                            <a:blip r:embed="rId43">
                              <a:lum bright="70000" contrast="-70000"/>
                              <a:extLst>
                                <a:ext uri="{28A0092B-C50C-407E-A947-70E740481C1C}">
                                  <a14:useLocalDpi xmlns:a14="http://schemas.microsoft.com/office/drawing/2010/main" val="0"/>
                                </a:ext>
                              </a:extLst>
                            </a:blip>
                            <a:srcRect/>
                            <a:stretch>
                              <a:fillRect/>
                            </a:stretch>
                          </pic:blipFill>
                          <pic:spPr bwMode="auto">
                            <a:xfrm>
                              <a:off x="8371" y="4146"/>
                              <a:ext cx="394" cy="4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3" name="Group 665"/>
                        <wpg:cNvGrpSpPr>
                          <a:grpSpLocks/>
                        </wpg:cNvGrpSpPr>
                        <wpg:grpSpPr bwMode="auto">
                          <a:xfrm>
                            <a:off x="8280" y="2187"/>
                            <a:ext cx="389" cy="456"/>
                            <a:chOff x="8280" y="2187"/>
                            <a:chExt cx="389" cy="456"/>
                          </a:xfrm>
                        </wpg:grpSpPr>
                        <wps:wsp>
                          <wps:cNvPr id="734" name="Freeform 666"/>
                          <wps:cNvSpPr>
                            <a:spLocks/>
                          </wps:cNvSpPr>
                          <wps:spPr bwMode="auto">
                            <a:xfrm>
                              <a:off x="8280" y="2187"/>
                              <a:ext cx="389" cy="456"/>
                            </a:xfrm>
                            <a:custGeom>
                              <a:avLst/>
                              <a:gdLst>
                                <a:gd name="T0" fmla="+- 0 8294 8280"/>
                                <a:gd name="T1" fmla="*/ T0 w 389"/>
                                <a:gd name="T2" fmla="+- 0 2187 2187"/>
                                <a:gd name="T3" fmla="*/ 2187 h 456"/>
                                <a:gd name="T4" fmla="+- 0 8381 8280"/>
                                <a:gd name="T5" fmla="*/ T4 w 389"/>
                                <a:gd name="T6" fmla="+- 0 2418 2187"/>
                                <a:gd name="T7" fmla="*/ 2418 h 456"/>
                                <a:gd name="T8" fmla="+- 0 8280 8280"/>
                                <a:gd name="T9" fmla="*/ T8 w 389"/>
                                <a:gd name="T10" fmla="+- 0 2643 2187"/>
                                <a:gd name="T11" fmla="*/ 2643 h 456"/>
                                <a:gd name="T12" fmla="+- 0 8669 8280"/>
                                <a:gd name="T13" fmla="*/ T12 w 389"/>
                                <a:gd name="T14" fmla="+- 0 2427 2187"/>
                                <a:gd name="T15" fmla="*/ 2427 h 456"/>
                                <a:gd name="T16" fmla="+- 0 8294 8280"/>
                                <a:gd name="T17" fmla="*/ T16 w 389"/>
                                <a:gd name="T18" fmla="+- 0 2187 2187"/>
                                <a:gd name="T19" fmla="*/ 2187 h 456"/>
                              </a:gdLst>
                              <a:ahLst/>
                              <a:cxnLst>
                                <a:cxn ang="0">
                                  <a:pos x="T1" y="T3"/>
                                </a:cxn>
                                <a:cxn ang="0">
                                  <a:pos x="T5" y="T7"/>
                                </a:cxn>
                                <a:cxn ang="0">
                                  <a:pos x="T9" y="T11"/>
                                </a:cxn>
                                <a:cxn ang="0">
                                  <a:pos x="T13" y="T15"/>
                                </a:cxn>
                                <a:cxn ang="0">
                                  <a:pos x="T17" y="T19"/>
                                </a:cxn>
                              </a:cxnLst>
                              <a:rect l="0" t="0" r="r" b="b"/>
                              <a:pathLst>
                                <a:path w="389" h="456">
                                  <a:moveTo>
                                    <a:pt x="14" y="0"/>
                                  </a:moveTo>
                                  <a:lnTo>
                                    <a:pt x="101" y="231"/>
                                  </a:lnTo>
                                  <a:lnTo>
                                    <a:pt x="0" y="456"/>
                                  </a:lnTo>
                                  <a:lnTo>
                                    <a:pt x="389" y="240"/>
                                  </a:lnTo>
                                  <a:lnTo>
                                    <a:pt x="14"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667"/>
                            <pic:cNvPicPr>
                              <a:picLocks noChangeAspect="1" noChangeArrowheads="1"/>
                            </pic:cNvPicPr>
                          </pic:nvPicPr>
                          <pic:blipFill>
                            <a:blip r:embed="rId44">
                              <a:lum bright="70000" contrast="-70000"/>
                              <a:extLst>
                                <a:ext uri="{28A0092B-C50C-407E-A947-70E740481C1C}">
                                  <a14:useLocalDpi xmlns:a14="http://schemas.microsoft.com/office/drawing/2010/main" val="0"/>
                                </a:ext>
                              </a:extLst>
                            </a:blip>
                            <a:srcRect/>
                            <a:stretch>
                              <a:fillRect/>
                            </a:stretch>
                          </pic:blipFill>
                          <pic:spPr bwMode="auto">
                            <a:xfrm>
                              <a:off x="8275" y="2182"/>
                              <a:ext cx="398" cy="4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6" name="Group 668"/>
                        <wpg:cNvGrpSpPr>
                          <a:grpSpLocks/>
                        </wpg:cNvGrpSpPr>
                        <wpg:grpSpPr bwMode="auto">
                          <a:xfrm>
                            <a:off x="9254" y="3171"/>
                            <a:ext cx="456" cy="384"/>
                            <a:chOff x="9254" y="3171"/>
                            <a:chExt cx="456" cy="384"/>
                          </a:xfrm>
                        </wpg:grpSpPr>
                        <wps:wsp>
                          <wps:cNvPr id="737" name="Freeform 669"/>
                          <wps:cNvSpPr>
                            <a:spLocks/>
                          </wps:cNvSpPr>
                          <wps:spPr bwMode="auto">
                            <a:xfrm>
                              <a:off x="9254" y="3171"/>
                              <a:ext cx="456" cy="384"/>
                            </a:xfrm>
                            <a:custGeom>
                              <a:avLst/>
                              <a:gdLst>
                                <a:gd name="T0" fmla="+- 0 9254 9254"/>
                                <a:gd name="T1" fmla="*/ T0 w 456"/>
                                <a:gd name="T2" fmla="+- 0 3171 3171"/>
                                <a:gd name="T3" fmla="*/ 3171 h 384"/>
                                <a:gd name="T4" fmla="+- 0 9475 9254"/>
                                <a:gd name="T5" fmla="*/ T4 w 456"/>
                                <a:gd name="T6" fmla="+- 0 3555 3171"/>
                                <a:gd name="T7" fmla="*/ 3555 h 384"/>
                                <a:gd name="T8" fmla="+- 0 9644 9254"/>
                                <a:gd name="T9" fmla="*/ T8 w 456"/>
                                <a:gd name="T10" fmla="+- 0 3286 3171"/>
                                <a:gd name="T11" fmla="*/ 3286 h 384"/>
                                <a:gd name="T12" fmla="+- 0 9480 9254"/>
                                <a:gd name="T13" fmla="*/ T12 w 456"/>
                                <a:gd name="T14" fmla="+- 0 3286 3171"/>
                                <a:gd name="T15" fmla="*/ 3286 h 384"/>
                                <a:gd name="T16" fmla="+- 0 9480 9254"/>
                                <a:gd name="T17" fmla="*/ T16 w 456"/>
                                <a:gd name="T18" fmla="+- 0 3267 3171"/>
                                <a:gd name="T19" fmla="*/ 3267 h 384"/>
                                <a:gd name="T20" fmla="+- 0 9254 9254"/>
                                <a:gd name="T21" fmla="*/ T20 w 456"/>
                                <a:gd name="T22" fmla="+- 0 3171 3171"/>
                                <a:gd name="T23" fmla="*/ 3171 h 384"/>
                              </a:gdLst>
                              <a:ahLst/>
                              <a:cxnLst>
                                <a:cxn ang="0">
                                  <a:pos x="T1" y="T3"/>
                                </a:cxn>
                                <a:cxn ang="0">
                                  <a:pos x="T5" y="T7"/>
                                </a:cxn>
                                <a:cxn ang="0">
                                  <a:pos x="T9" y="T11"/>
                                </a:cxn>
                                <a:cxn ang="0">
                                  <a:pos x="T13" y="T15"/>
                                </a:cxn>
                                <a:cxn ang="0">
                                  <a:pos x="T17" y="T19"/>
                                </a:cxn>
                                <a:cxn ang="0">
                                  <a:pos x="T21" y="T23"/>
                                </a:cxn>
                              </a:cxnLst>
                              <a:rect l="0" t="0" r="r" b="b"/>
                              <a:pathLst>
                                <a:path w="456" h="384">
                                  <a:moveTo>
                                    <a:pt x="0" y="0"/>
                                  </a:moveTo>
                                  <a:lnTo>
                                    <a:pt x="221" y="384"/>
                                  </a:lnTo>
                                  <a:lnTo>
                                    <a:pt x="390" y="115"/>
                                  </a:lnTo>
                                  <a:lnTo>
                                    <a:pt x="226" y="115"/>
                                  </a:lnTo>
                                  <a:lnTo>
                                    <a:pt x="226" y="96"/>
                                  </a:lnTo>
                                  <a:lnTo>
                                    <a:pt x="0"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70"/>
                          <wps:cNvSpPr>
                            <a:spLocks/>
                          </wps:cNvSpPr>
                          <wps:spPr bwMode="auto">
                            <a:xfrm>
                              <a:off x="9254" y="3171"/>
                              <a:ext cx="456" cy="384"/>
                            </a:xfrm>
                            <a:custGeom>
                              <a:avLst/>
                              <a:gdLst>
                                <a:gd name="T0" fmla="+- 0 9710 9254"/>
                                <a:gd name="T1" fmla="*/ T0 w 456"/>
                                <a:gd name="T2" fmla="+- 0 3181 3171"/>
                                <a:gd name="T3" fmla="*/ 3181 h 384"/>
                                <a:gd name="T4" fmla="+- 0 9480 9254"/>
                                <a:gd name="T5" fmla="*/ T4 w 456"/>
                                <a:gd name="T6" fmla="+- 0 3267 3171"/>
                                <a:gd name="T7" fmla="*/ 3267 h 384"/>
                                <a:gd name="T8" fmla="+- 0 9480 9254"/>
                                <a:gd name="T9" fmla="*/ T8 w 456"/>
                                <a:gd name="T10" fmla="+- 0 3286 3171"/>
                                <a:gd name="T11" fmla="*/ 3286 h 384"/>
                                <a:gd name="T12" fmla="+- 0 9644 9254"/>
                                <a:gd name="T13" fmla="*/ T12 w 456"/>
                                <a:gd name="T14" fmla="+- 0 3286 3171"/>
                                <a:gd name="T15" fmla="*/ 3286 h 384"/>
                                <a:gd name="T16" fmla="+- 0 9710 9254"/>
                                <a:gd name="T17" fmla="*/ T16 w 456"/>
                                <a:gd name="T18" fmla="+- 0 3181 3171"/>
                                <a:gd name="T19" fmla="*/ 3181 h 384"/>
                              </a:gdLst>
                              <a:ahLst/>
                              <a:cxnLst>
                                <a:cxn ang="0">
                                  <a:pos x="T1" y="T3"/>
                                </a:cxn>
                                <a:cxn ang="0">
                                  <a:pos x="T5" y="T7"/>
                                </a:cxn>
                                <a:cxn ang="0">
                                  <a:pos x="T9" y="T11"/>
                                </a:cxn>
                                <a:cxn ang="0">
                                  <a:pos x="T13" y="T15"/>
                                </a:cxn>
                                <a:cxn ang="0">
                                  <a:pos x="T17" y="T19"/>
                                </a:cxn>
                              </a:cxnLst>
                              <a:rect l="0" t="0" r="r" b="b"/>
                              <a:pathLst>
                                <a:path w="456" h="384">
                                  <a:moveTo>
                                    <a:pt x="456" y="10"/>
                                  </a:moveTo>
                                  <a:lnTo>
                                    <a:pt x="226" y="96"/>
                                  </a:lnTo>
                                  <a:lnTo>
                                    <a:pt x="226" y="115"/>
                                  </a:lnTo>
                                  <a:lnTo>
                                    <a:pt x="390" y="115"/>
                                  </a:lnTo>
                                  <a:lnTo>
                                    <a:pt x="456" y="1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671"/>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9250" y="3166"/>
                              <a:ext cx="466" cy="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0" name="Group 672"/>
                        <wpg:cNvGrpSpPr>
                          <a:grpSpLocks/>
                        </wpg:cNvGrpSpPr>
                        <wpg:grpSpPr bwMode="auto">
                          <a:xfrm>
                            <a:off x="3302" y="4448"/>
                            <a:ext cx="888" cy="403"/>
                            <a:chOff x="3302" y="4448"/>
                            <a:chExt cx="888" cy="403"/>
                          </a:xfrm>
                        </wpg:grpSpPr>
                        <wps:wsp>
                          <wps:cNvPr id="741" name="Freeform 673"/>
                          <wps:cNvSpPr>
                            <a:spLocks/>
                          </wps:cNvSpPr>
                          <wps:spPr bwMode="auto">
                            <a:xfrm>
                              <a:off x="3302" y="4448"/>
                              <a:ext cx="888" cy="403"/>
                            </a:xfrm>
                            <a:custGeom>
                              <a:avLst/>
                              <a:gdLst>
                                <a:gd name="T0" fmla="+- 0 3514 3302"/>
                                <a:gd name="T1" fmla="*/ T0 w 888"/>
                                <a:gd name="T2" fmla="+- 0 4736 4448"/>
                                <a:gd name="T3" fmla="*/ 4736 h 403"/>
                                <a:gd name="T4" fmla="+- 0 3509 3302"/>
                                <a:gd name="T5" fmla="*/ T4 w 888"/>
                                <a:gd name="T6" fmla="+- 0 4736 4448"/>
                                <a:gd name="T7" fmla="*/ 4736 h 403"/>
                                <a:gd name="T8" fmla="+- 0 3317 3302"/>
                                <a:gd name="T9" fmla="*/ T8 w 888"/>
                                <a:gd name="T10" fmla="+- 0 4822 4448"/>
                                <a:gd name="T11" fmla="*/ 4822 h 403"/>
                                <a:gd name="T12" fmla="+- 0 3307 3302"/>
                                <a:gd name="T13" fmla="*/ T12 w 888"/>
                                <a:gd name="T14" fmla="+- 0 4827 4448"/>
                                <a:gd name="T15" fmla="*/ 4827 h 403"/>
                                <a:gd name="T16" fmla="+- 0 3302 3302"/>
                                <a:gd name="T17" fmla="*/ T16 w 888"/>
                                <a:gd name="T18" fmla="+- 0 4837 4448"/>
                                <a:gd name="T19" fmla="*/ 4837 h 403"/>
                                <a:gd name="T20" fmla="+- 0 3307 3302"/>
                                <a:gd name="T21" fmla="*/ T20 w 888"/>
                                <a:gd name="T22" fmla="+- 0 4842 4448"/>
                                <a:gd name="T23" fmla="*/ 4842 h 403"/>
                                <a:gd name="T24" fmla="+- 0 3312 3302"/>
                                <a:gd name="T25" fmla="*/ T24 w 888"/>
                                <a:gd name="T26" fmla="+- 0 4851 4448"/>
                                <a:gd name="T27" fmla="*/ 4851 h 403"/>
                                <a:gd name="T28" fmla="+- 0 3326 3302"/>
                                <a:gd name="T29" fmla="*/ T28 w 888"/>
                                <a:gd name="T30" fmla="+- 0 4851 4448"/>
                                <a:gd name="T31" fmla="*/ 4851 h 403"/>
                                <a:gd name="T32" fmla="+- 0 3518 3302"/>
                                <a:gd name="T33" fmla="*/ T32 w 888"/>
                                <a:gd name="T34" fmla="+- 0 4765 4448"/>
                                <a:gd name="T35" fmla="*/ 4765 h 403"/>
                                <a:gd name="T36" fmla="+- 0 3528 3302"/>
                                <a:gd name="T37" fmla="*/ T36 w 888"/>
                                <a:gd name="T38" fmla="+- 0 4765 4448"/>
                                <a:gd name="T39" fmla="*/ 4765 h 403"/>
                                <a:gd name="T40" fmla="+- 0 3533 3302"/>
                                <a:gd name="T41" fmla="*/ T40 w 888"/>
                                <a:gd name="T42" fmla="+- 0 4755 4448"/>
                                <a:gd name="T43" fmla="*/ 4755 h 403"/>
                                <a:gd name="T44" fmla="+- 0 3528 3302"/>
                                <a:gd name="T45" fmla="*/ T44 w 888"/>
                                <a:gd name="T46" fmla="+- 0 4746 4448"/>
                                <a:gd name="T47" fmla="*/ 4746 h 403"/>
                                <a:gd name="T48" fmla="+- 0 3523 3302"/>
                                <a:gd name="T49" fmla="*/ T48 w 888"/>
                                <a:gd name="T50" fmla="+- 0 4741 4448"/>
                                <a:gd name="T51" fmla="*/ 4741 h 403"/>
                                <a:gd name="T52" fmla="+- 0 3514 3302"/>
                                <a:gd name="T53" fmla="*/ T52 w 888"/>
                                <a:gd name="T54" fmla="+- 0 4736 4448"/>
                                <a:gd name="T55" fmla="*/ 473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8" h="403">
                                  <a:moveTo>
                                    <a:pt x="212" y="288"/>
                                  </a:moveTo>
                                  <a:lnTo>
                                    <a:pt x="207" y="288"/>
                                  </a:lnTo>
                                  <a:lnTo>
                                    <a:pt x="15" y="374"/>
                                  </a:lnTo>
                                  <a:lnTo>
                                    <a:pt x="5" y="379"/>
                                  </a:lnTo>
                                  <a:lnTo>
                                    <a:pt x="0" y="389"/>
                                  </a:lnTo>
                                  <a:lnTo>
                                    <a:pt x="5" y="394"/>
                                  </a:lnTo>
                                  <a:lnTo>
                                    <a:pt x="10" y="403"/>
                                  </a:lnTo>
                                  <a:lnTo>
                                    <a:pt x="24" y="403"/>
                                  </a:lnTo>
                                  <a:lnTo>
                                    <a:pt x="216" y="317"/>
                                  </a:lnTo>
                                  <a:lnTo>
                                    <a:pt x="226" y="317"/>
                                  </a:lnTo>
                                  <a:lnTo>
                                    <a:pt x="231" y="307"/>
                                  </a:lnTo>
                                  <a:lnTo>
                                    <a:pt x="226" y="298"/>
                                  </a:lnTo>
                                  <a:lnTo>
                                    <a:pt x="221" y="293"/>
                                  </a:lnTo>
                                  <a:lnTo>
                                    <a:pt x="212" y="288"/>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74"/>
                          <wps:cNvSpPr>
                            <a:spLocks/>
                          </wps:cNvSpPr>
                          <wps:spPr bwMode="auto">
                            <a:xfrm>
                              <a:off x="3302" y="4448"/>
                              <a:ext cx="888" cy="403"/>
                            </a:xfrm>
                            <a:custGeom>
                              <a:avLst/>
                              <a:gdLst>
                                <a:gd name="T0" fmla="+- 0 3854 3302"/>
                                <a:gd name="T1" fmla="*/ T0 w 888"/>
                                <a:gd name="T2" fmla="+- 0 4592 4448"/>
                                <a:gd name="T3" fmla="*/ 4592 h 403"/>
                                <a:gd name="T4" fmla="+- 0 3840 3302"/>
                                <a:gd name="T5" fmla="*/ T4 w 888"/>
                                <a:gd name="T6" fmla="+- 0 4592 4448"/>
                                <a:gd name="T7" fmla="*/ 4592 h 403"/>
                                <a:gd name="T8" fmla="+- 0 3648 3302"/>
                                <a:gd name="T9" fmla="*/ T8 w 888"/>
                                <a:gd name="T10" fmla="+- 0 4678 4448"/>
                                <a:gd name="T11" fmla="*/ 4678 h 403"/>
                                <a:gd name="T12" fmla="+- 0 3638 3302"/>
                                <a:gd name="T13" fmla="*/ T12 w 888"/>
                                <a:gd name="T14" fmla="+- 0 4683 4448"/>
                                <a:gd name="T15" fmla="*/ 4683 h 403"/>
                                <a:gd name="T16" fmla="+- 0 3634 3302"/>
                                <a:gd name="T17" fmla="*/ T16 w 888"/>
                                <a:gd name="T18" fmla="+- 0 4693 4448"/>
                                <a:gd name="T19" fmla="*/ 4693 h 403"/>
                                <a:gd name="T20" fmla="+- 0 3638 3302"/>
                                <a:gd name="T21" fmla="*/ T20 w 888"/>
                                <a:gd name="T22" fmla="+- 0 4698 4448"/>
                                <a:gd name="T23" fmla="*/ 4698 h 403"/>
                                <a:gd name="T24" fmla="+- 0 3638 3302"/>
                                <a:gd name="T25" fmla="*/ T24 w 888"/>
                                <a:gd name="T26" fmla="+- 0 4707 4448"/>
                                <a:gd name="T27" fmla="*/ 4707 h 403"/>
                                <a:gd name="T28" fmla="+- 0 3658 3302"/>
                                <a:gd name="T29" fmla="*/ T28 w 888"/>
                                <a:gd name="T30" fmla="+- 0 4707 4448"/>
                                <a:gd name="T31" fmla="*/ 4707 h 403"/>
                                <a:gd name="T32" fmla="+- 0 3850 3302"/>
                                <a:gd name="T33" fmla="*/ T32 w 888"/>
                                <a:gd name="T34" fmla="+- 0 4621 4448"/>
                                <a:gd name="T35" fmla="*/ 4621 h 403"/>
                                <a:gd name="T36" fmla="+- 0 3859 3302"/>
                                <a:gd name="T37" fmla="*/ T36 w 888"/>
                                <a:gd name="T38" fmla="+- 0 4616 4448"/>
                                <a:gd name="T39" fmla="*/ 4616 h 403"/>
                                <a:gd name="T40" fmla="+- 0 3859 3302"/>
                                <a:gd name="T41" fmla="*/ T40 w 888"/>
                                <a:gd name="T42" fmla="+- 0 4602 4448"/>
                                <a:gd name="T43" fmla="*/ 4602 h 403"/>
                                <a:gd name="T44" fmla="+- 0 3854 3302"/>
                                <a:gd name="T45" fmla="*/ T44 w 888"/>
                                <a:gd name="T46" fmla="+- 0 4592 4448"/>
                                <a:gd name="T47" fmla="*/ 459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8" h="403">
                                  <a:moveTo>
                                    <a:pt x="552" y="144"/>
                                  </a:moveTo>
                                  <a:lnTo>
                                    <a:pt x="538" y="144"/>
                                  </a:lnTo>
                                  <a:lnTo>
                                    <a:pt x="346" y="230"/>
                                  </a:lnTo>
                                  <a:lnTo>
                                    <a:pt x="336" y="235"/>
                                  </a:lnTo>
                                  <a:lnTo>
                                    <a:pt x="332" y="245"/>
                                  </a:lnTo>
                                  <a:lnTo>
                                    <a:pt x="336" y="250"/>
                                  </a:lnTo>
                                  <a:lnTo>
                                    <a:pt x="336" y="259"/>
                                  </a:lnTo>
                                  <a:lnTo>
                                    <a:pt x="356" y="259"/>
                                  </a:lnTo>
                                  <a:lnTo>
                                    <a:pt x="548" y="173"/>
                                  </a:lnTo>
                                  <a:lnTo>
                                    <a:pt x="557" y="168"/>
                                  </a:lnTo>
                                  <a:lnTo>
                                    <a:pt x="557" y="154"/>
                                  </a:lnTo>
                                  <a:lnTo>
                                    <a:pt x="552" y="144"/>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75"/>
                          <wps:cNvSpPr>
                            <a:spLocks/>
                          </wps:cNvSpPr>
                          <wps:spPr bwMode="auto">
                            <a:xfrm>
                              <a:off x="3302" y="4448"/>
                              <a:ext cx="888" cy="403"/>
                            </a:xfrm>
                            <a:custGeom>
                              <a:avLst/>
                              <a:gdLst>
                                <a:gd name="T0" fmla="+- 0 4186 3302"/>
                                <a:gd name="T1" fmla="*/ T0 w 888"/>
                                <a:gd name="T2" fmla="+- 0 4448 4448"/>
                                <a:gd name="T3" fmla="*/ 4448 h 403"/>
                                <a:gd name="T4" fmla="+- 0 4166 3302"/>
                                <a:gd name="T5" fmla="*/ T4 w 888"/>
                                <a:gd name="T6" fmla="+- 0 4448 4448"/>
                                <a:gd name="T7" fmla="*/ 4448 h 403"/>
                                <a:gd name="T8" fmla="+- 0 3974 3302"/>
                                <a:gd name="T9" fmla="*/ T8 w 888"/>
                                <a:gd name="T10" fmla="+- 0 4534 4448"/>
                                <a:gd name="T11" fmla="*/ 4534 h 403"/>
                                <a:gd name="T12" fmla="+- 0 3965 3302"/>
                                <a:gd name="T13" fmla="*/ T12 w 888"/>
                                <a:gd name="T14" fmla="+- 0 4544 4448"/>
                                <a:gd name="T15" fmla="*/ 4544 h 403"/>
                                <a:gd name="T16" fmla="+- 0 3970 3302"/>
                                <a:gd name="T17" fmla="*/ T16 w 888"/>
                                <a:gd name="T18" fmla="+- 0 4554 4448"/>
                                <a:gd name="T19" fmla="*/ 4554 h 403"/>
                                <a:gd name="T20" fmla="+- 0 3970 3302"/>
                                <a:gd name="T21" fmla="*/ T20 w 888"/>
                                <a:gd name="T22" fmla="+- 0 4563 4448"/>
                                <a:gd name="T23" fmla="*/ 4563 h 403"/>
                                <a:gd name="T24" fmla="+- 0 3989 3302"/>
                                <a:gd name="T25" fmla="*/ T24 w 888"/>
                                <a:gd name="T26" fmla="+- 0 4563 4448"/>
                                <a:gd name="T27" fmla="*/ 4563 h 403"/>
                                <a:gd name="T28" fmla="+- 0 4181 3302"/>
                                <a:gd name="T29" fmla="*/ T28 w 888"/>
                                <a:gd name="T30" fmla="+- 0 4477 4448"/>
                                <a:gd name="T31" fmla="*/ 4477 h 403"/>
                                <a:gd name="T32" fmla="+- 0 4190 3302"/>
                                <a:gd name="T33" fmla="*/ T32 w 888"/>
                                <a:gd name="T34" fmla="+- 0 4472 4448"/>
                                <a:gd name="T35" fmla="*/ 4472 h 403"/>
                                <a:gd name="T36" fmla="+- 0 4190 3302"/>
                                <a:gd name="T37" fmla="*/ T36 w 888"/>
                                <a:gd name="T38" fmla="+- 0 4458 4448"/>
                                <a:gd name="T39" fmla="*/ 4458 h 403"/>
                                <a:gd name="T40" fmla="+- 0 4186 3302"/>
                                <a:gd name="T41" fmla="*/ T40 w 888"/>
                                <a:gd name="T42" fmla="+- 0 4448 4448"/>
                                <a:gd name="T43" fmla="*/ 444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8" h="403">
                                  <a:moveTo>
                                    <a:pt x="884" y="0"/>
                                  </a:moveTo>
                                  <a:lnTo>
                                    <a:pt x="864" y="0"/>
                                  </a:lnTo>
                                  <a:lnTo>
                                    <a:pt x="672" y="86"/>
                                  </a:lnTo>
                                  <a:lnTo>
                                    <a:pt x="663" y="96"/>
                                  </a:lnTo>
                                  <a:lnTo>
                                    <a:pt x="668" y="106"/>
                                  </a:lnTo>
                                  <a:lnTo>
                                    <a:pt x="668" y="115"/>
                                  </a:lnTo>
                                  <a:lnTo>
                                    <a:pt x="687" y="115"/>
                                  </a:lnTo>
                                  <a:lnTo>
                                    <a:pt x="879" y="29"/>
                                  </a:lnTo>
                                  <a:lnTo>
                                    <a:pt x="888" y="24"/>
                                  </a:lnTo>
                                  <a:lnTo>
                                    <a:pt x="888" y="10"/>
                                  </a:lnTo>
                                  <a:lnTo>
                                    <a:pt x="884"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676"/>
                        <wpg:cNvGrpSpPr>
                          <a:grpSpLocks/>
                        </wpg:cNvGrpSpPr>
                        <wpg:grpSpPr bwMode="auto">
                          <a:xfrm>
                            <a:off x="3302" y="4736"/>
                            <a:ext cx="230" cy="115"/>
                            <a:chOff x="3302" y="4736"/>
                            <a:chExt cx="230" cy="115"/>
                          </a:xfrm>
                        </wpg:grpSpPr>
                        <wps:wsp>
                          <wps:cNvPr id="745" name="Freeform 677"/>
                          <wps:cNvSpPr>
                            <a:spLocks/>
                          </wps:cNvSpPr>
                          <wps:spPr bwMode="auto">
                            <a:xfrm>
                              <a:off x="3302" y="4736"/>
                              <a:ext cx="230" cy="115"/>
                            </a:xfrm>
                            <a:custGeom>
                              <a:avLst/>
                              <a:gdLst>
                                <a:gd name="T0" fmla="+- 0 3317 3302"/>
                                <a:gd name="T1" fmla="*/ T0 w 230"/>
                                <a:gd name="T2" fmla="+- 0 4822 4736"/>
                                <a:gd name="T3" fmla="*/ 4822 h 115"/>
                                <a:gd name="T4" fmla="+- 0 3509 3302"/>
                                <a:gd name="T5" fmla="*/ T4 w 230"/>
                                <a:gd name="T6" fmla="+- 0 4736 4736"/>
                                <a:gd name="T7" fmla="*/ 4736 h 115"/>
                                <a:gd name="T8" fmla="+- 0 3514 3302"/>
                                <a:gd name="T9" fmla="*/ T8 w 230"/>
                                <a:gd name="T10" fmla="+- 0 4736 4736"/>
                                <a:gd name="T11" fmla="*/ 4736 h 115"/>
                                <a:gd name="T12" fmla="+- 0 3523 3302"/>
                                <a:gd name="T13" fmla="*/ T12 w 230"/>
                                <a:gd name="T14" fmla="+- 0 4741 4736"/>
                                <a:gd name="T15" fmla="*/ 4741 h 115"/>
                                <a:gd name="T16" fmla="+- 0 3528 3302"/>
                                <a:gd name="T17" fmla="*/ T16 w 230"/>
                                <a:gd name="T18" fmla="+- 0 4746 4736"/>
                                <a:gd name="T19" fmla="*/ 4746 h 115"/>
                                <a:gd name="T20" fmla="+- 0 3533 3302"/>
                                <a:gd name="T21" fmla="*/ T20 w 230"/>
                                <a:gd name="T22" fmla="+- 0 4755 4736"/>
                                <a:gd name="T23" fmla="*/ 4755 h 115"/>
                                <a:gd name="T24" fmla="+- 0 3528 3302"/>
                                <a:gd name="T25" fmla="*/ T24 w 230"/>
                                <a:gd name="T26" fmla="+- 0 4765 4736"/>
                                <a:gd name="T27" fmla="*/ 4765 h 115"/>
                                <a:gd name="T28" fmla="+- 0 3518 3302"/>
                                <a:gd name="T29" fmla="*/ T28 w 230"/>
                                <a:gd name="T30" fmla="+- 0 4765 4736"/>
                                <a:gd name="T31" fmla="*/ 4765 h 115"/>
                                <a:gd name="T32" fmla="+- 0 3326 3302"/>
                                <a:gd name="T33" fmla="*/ T32 w 230"/>
                                <a:gd name="T34" fmla="+- 0 4851 4736"/>
                                <a:gd name="T35" fmla="*/ 4851 h 115"/>
                                <a:gd name="T36" fmla="+- 0 3322 3302"/>
                                <a:gd name="T37" fmla="*/ T36 w 230"/>
                                <a:gd name="T38" fmla="+- 0 4851 4736"/>
                                <a:gd name="T39" fmla="*/ 4851 h 115"/>
                                <a:gd name="T40" fmla="+- 0 3312 3302"/>
                                <a:gd name="T41" fmla="*/ T40 w 230"/>
                                <a:gd name="T42" fmla="+- 0 4851 4736"/>
                                <a:gd name="T43" fmla="*/ 4851 h 115"/>
                                <a:gd name="T44" fmla="+- 0 3307 3302"/>
                                <a:gd name="T45" fmla="*/ T44 w 230"/>
                                <a:gd name="T46" fmla="+- 0 4842 4736"/>
                                <a:gd name="T47" fmla="*/ 4842 h 115"/>
                                <a:gd name="T48" fmla="+- 0 3302 3302"/>
                                <a:gd name="T49" fmla="*/ T48 w 230"/>
                                <a:gd name="T50" fmla="+- 0 4837 4736"/>
                                <a:gd name="T51" fmla="*/ 4837 h 115"/>
                                <a:gd name="T52" fmla="+- 0 3307 3302"/>
                                <a:gd name="T53" fmla="*/ T52 w 230"/>
                                <a:gd name="T54" fmla="+- 0 4827 4736"/>
                                <a:gd name="T55" fmla="*/ 4827 h 115"/>
                                <a:gd name="T56" fmla="+- 0 3317 3302"/>
                                <a:gd name="T57" fmla="*/ T56 w 230"/>
                                <a:gd name="T58" fmla="+- 0 4822 4736"/>
                                <a:gd name="T59" fmla="*/ 48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0" h="115">
                                  <a:moveTo>
                                    <a:pt x="15" y="86"/>
                                  </a:moveTo>
                                  <a:lnTo>
                                    <a:pt x="207" y="0"/>
                                  </a:lnTo>
                                  <a:lnTo>
                                    <a:pt x="212" y="0"/>
                                  </a:lnTo>
                                  <a:lnTo>
                                    <a:pt x="221" y="5"/>
                                  </a:lnTo>
                                  <a:lnTo>
                                    <a:pt x="226" y="10"/>
                                  </a:lnTo>
                                  <a:lnTo>
                                    <a:pt x="231" y="19"/>
                                  </a:lnTo>
                                  <a:lnTo>
                                    <a:pt x="226" y="29"/>
                                  </a:lnTo>
                                  <a:lnTo>
                                    <a:pt x="216" y="29"/>
                                  </a:lnTo>
                                  <a:lnTo>
                                    <a:pt x="24" y="115"/>
                                  </a:lnTo>
                                  <a:lnTo>
                                    <a:pt x="20" y="115"/>
                                  </a:lnTo>
                                  <a:lnTo>
                                    <a:pt x="10" y="115"/>
                                  </a:lnTo>
                                  <a:lnTo>
                                    <a:pt x="5" y="106"/>
                                  </a:lnTo>
                                  <a:lnTo>
                                    <a:pt x="0" y="101"/>
                                  </a:lnTo>
                                  <a:lnTo>
                                    <a:pt x="5" y="91"/>
                                  </a:lnTo>
                                  <a:lnTo>
                                    <a:pt x="15" y="86"/>
                                  </a:lnTo>
                                  <a:close/>
                                </a:path>
                              </a:pathLst>
                            </a:custGeom>
                            <a:noFill/>
                            <a:ln w="6096">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78"/>
                        <wpg:cNvGrpSpPr>
                          <a:grpSpLocks/>
                        </wpg:cNvGrpSpPr>
                        <wpg:grpSpPr bwMode="auto">
                          <a:xfrm>
                            <a:off x="3634" y="4592"/>
                            <a:ext cx="226" cy="115"/>
                            <a:chOff x="3634" y="4592"/>
                            <a:chExt cx="226" cy="115"/>
                          </a:xfrm>
                        </wpg:grpSpPr>
                        <wps:wsp>
                          <wps:cNvPr id="747" name="Freeform 679"/>
                          <wps:cNvSpPr>
                            <a:spLocks/>
                          </wps:cNvSpPr>
                          <wps:spPr bwMode="auto">
                            <a:xfrm>
                              <a:off x="3634" y="4592"/>
                              <a:ext cx="226" cy="115"/>
                            </a:xfrm>
                            <a:custGeom>
                              <a:avLst/>
                              <a:gdLst>
                                <a:gd name="T0" fmla="+- 0 3648 3634"/>
                                <a:gd name="T1" fmla="*/ T0 w 226"/>
                                <a:gd name="T2" fmla="+- 0 4678 4592"/>
                                <a:gd name="T3" fmla="*/ 4678 h 115"/>
                                <a:gd name="T4" fmla="+- 0 3840 3634"/>
                                <a:gd name="T5" fmla="*/ T4 w 226"/>
                                <a:gd name="T6" fmla="+- 0 4592 4592"/>
                                <a:gd name="T7" fmla="*/ 4592 h 115"/>
                                <a:gd name="T8" fmla="+- 0 3845 3634"/>
                                <a:gd name="T9" fmla="*/ T8 w 226"/>
                                <a:gd name="T10" fmla="+- 0 4592 4592"/>
                                <a:gd name="T11" fmla="*/ 4592 h 115"/>
                                <a:gd name="T12" fmla="+- 0 3854 3634"/>
                                <a:gd name="T13" fmla="*/ T12 w 226"/>
                                <a:gd name="T14" fmla="+- 0 4592 4592"/>
                                <a:gd name="T15" fmla="*/ 4592 h 115"/>
                                <a:gd name="T16" fmla="+- 0 3859 3634"/>
                                <a:gd name="T17" fmla="*/ T16 w 226"/>
                                <a:gd name="T18" fmla="+- 0 4602 4592"/>
                                <a:gd name="T19" fmla="*/ 4602 h 115"/>
                                <a:gd name="T20" fmla="+- 0 3859 3634"/>
                                <a:gd name="T21" fmla="*/ T20 w 226"/>
                                <a:gd name="T22" fmla="+- 0 4611 4592"/>
                                <a:gd name="T23" fmla="*/ 4611 h 115"/>
                                <a:gd name="T24" fmla="+- 0 3859 3634"/>
                                <a:gd name="T25" fmla="*/ T24 w 226"/>
                                <a:gd name="T26" fmla="+- 0 4616 4592"/>
                                <a:gd name="T27" fmla="*/ 4616 h 115"/>
                                <a:gd name="T28" fmla="+- 0 3850 3634"/>
                                <a:gd name="T29" fmla="*/ T28 w 226"/>
                                <a:gd name="T30" fmla="+- 0 4621 4592"/>
                                <a:gd name="T31" fmla="*/ 4621 h 115"/>
                                <a:gd name="T32" fmla="+- 0 3658 3634"/>
                                <a:gd name="T33" fmla="*/ T32 w 226"/>
                                <a:gd name="T34" fmla="+- 0 4707 4592"/>
                                <a:gd name="T35" fmla="*/ 4707 h 115"/>
                                <a:gd name="T36" fmla="+- 0 3648 3634"/>
                                <a:gd name="T37" fmla="*/ T36 w 226"/>
                                <a:gd name="T38" fmla="+- 0 4707 4592"/>
                                <a:gd name="T39" fmla="*/ 4707 h 115"/>
                                <a:gd name="T40" fmla="+- 0 3638 3634"/>
                                <a:gd name="T41" fmla="*/ T40 w 226"/>
                                <a:gd name="T42" fmla="+- 0 4707 4592"/>
                                <a:gd name="T43" fmla="*/ 4707 h 115"/>
                                <a:gd name="T44" fmla="+- 0 3638 3634"/>
                                <a:gd name="T45" fmla="*/ T44 w 226"/>
                                <a:gd name="T46" fmla="+- 0 4698 4592"/>
                                <a:gd name="T47" fmla="*/ 4698 h 115"/>
                                <a:gd name="T48" fmla="+- 0 3634 3634"/>
                                <a:gd name="T49" fmla="*/ T48 w 226"/>
                                <a:gd name="T50" fmla="+- 0 4693 4592"/>
                                <a:gd name="T51" fmla="*/ 4693 h 115"/>
                                <a:gd name="T52" fmla="+- 0 3638 3634"/>
                                <a:gd name="T53" fmla="*/ T52 w 226"/>
                                <a:gd name="T54" fmla="+- 0 4683 4592"/>
                                <a:gd name="T55" fmla="*/ 4683 h 115"/>
                                <a:gd name="T56" fmla="+- 0 3648 3634"/>
                                <a:gd name="T57" fmla="*/ T56 w 226"/>
                                <a:gd name="T58" fmla="+- 0 4678 4592"/>
                                <a:gd name="T59" fmla="*/ 46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 h="115">
                                  <a:moveTo>
                                    <a:pt x="14" y="86"/>
                                  </a:moveTo>
                                  <a:lnTo>
                                    <a:pt x="206" y="0"/>
                                  </a:lnTo>
                                  <a:lnTo>
                                    <a:pt x="211" y="0"/>
                                  </a:lnTo>
                                  <a:lnTo>
                                    <a:pt x="220" y="0"/>
                                  </a:lnTo>
                                  <a:lnTo>
                                    <a:pt x="225" y="10"/>
                                  </a:lnTo>
                                  <a:lnTo>
                                    <a:pt x="225" y="19"/>
                                  </a:lnTo>
                                  <a:lnTo>
                                    <a:pt x="225" y="24"/>
                                  </a:lnTo>
                                  <a:lnTo>
                                    <a:pt x="216" y="29"/>
                                  </a:lnTo>
                                  <a:lnTo>
                                    <a:pt x="24" y="115"/>
                                  </a:lnTo>
                                  <a:lnTo>
                                    <a:pt x="14" y="115"/>
                                  </a:lnTo>
                                  <a:lnTo>
                                    <a:pt x="4" y="115"/>
                                  </a:lnTo>
                                  <a:lnTo>
                                    <a:pt x="4" y="106"/>
                                  </a:lnTo>
                                  <a:lnTo>
                                    <a:pt x="0" y="101"/>
                                  </a:lnTo>
                                  <a:lnTo>
                                    <a:pt x="4" y="91"/>
                                  </a:lnTo>
                                  <a:lnTo>
                                    <a:pt x="14" y="86"/>
                                  </a:lnTo>
                                  <a:close/>
                                </a:path>
                              </a:pathLst>
                            </a:custGeom>
                            <a:noFill/>
                            <a:ln w="6096">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80"/>
                        <wpg:cNvGrpSpPr>
                          <a:grpSpLocks/>
                        </wpg:cNvGrpSpPr>
                        <wpg:grpSpPr bwMode="auto">
                          <a:xfrm>
                            <a:off x="3965" y="4448"/>
                            <a:ext cx="226" cy="115"/>
                            <a:chOff x="3965" y="4448"/>
                            <a:chExt cx="226" cy="115"/>
                          </a:xfrm>
                        </wpg:grpSpPr>
                        <wps:wsp>
                          <wps:cNvPr id="749" name="Freeform 681"/>
                          <wps:cNvSpPr>
                            <a:spLocks/>
                          </wps:cNvSpPr>
                          <wps:spPr bwMode="auto">
                            <a:xfrm>
                              <a:off x="3965" y="4448"/>
                              <a:ext cx="226" cy="115"/>
                            </a:xfrm>
                            <a:custGeom>
                              <a:avLst/>
                              <a:gdLst>
                                <a:gd name="T0" fmla="+- 0 3974 3965"/>
                                <a:gd name="T1" fmla="*/ T0 w 226"/>
                                <a:gd name="T2" fmla="+- 0 4534 4448"/>
                                <a:gd name="T3" fmla="*/ 4534 h 115"/>
                                <a:gd name="T4" fmla="+- 0 4166 3965"/>
                                <a:gd name="T5" fmla="*/ T4 w 226"/>
                                <a:gd name="T6" fmla="+- 0 4448 4448"/>
                                <a:gd name="T7" fmla="*/ 4448 h 115"/>
                                <a:gd name="T8" fmla="+- 0 4176 3965"/>
                                <a:gd name="T9" fmla="*/ T8 w 226"/>
                                <a:gd name="T10" fmla="+- 0 4448 4448"/>
                                <a:gd name="T11" fmla="*/ 4448 h 115"/>
                                <a:gd name="T12" fmla="+- 0 4186 3965"/>
                                <a:gd name="T13" fmla="*/ T12 w 226"/>
                                <a:gd name="T14" fmla="+- 0 4448 4448"/>
                                <a:gd name="T15" fmla="*/ 4448 h 115"/>
                                <a:gd name="T16" fmla="+- 0 4190 3965"/>
                                <a:gd name="T17" fmla="*/ T16 w 226"/>
                                <a:gd name="T18" fmla="+- 0 4458 4448"/>
                                <a:gd name="T19" fmla="*/ 4458 h 115"/>
                                <a:gd name="T20" fmla="+- 0 4190 3965"/>
                                <a:gd name="T21" fmla="*/ T20 w 226"/>
                                <a:gd name="T22" fmla="+- 0 4467 4448"/>
                                <a:gd name="T23" fmla="*/ 4467 h 115"/>
                                <a:gd name="T24" fmla="+- 0 4190 3965"/>
                                <a:gd name="T25" fmla="*/ T24 w 226"/>
                                <a:gd name="T26" fmla="+- 0 4472 4448"/>
                                <a:gd name="T27" fmla="*/ 4472 h 115"/>
                                <a:gd name="T28" fmla="+- 0 4181 3965"/>
                                <a:gd name="T29" fmla="*/ T28 w 226"/>
                                <a:gd name="T30" fmla="+- 0 4477 4448"/>
                                <a:gd name="T31" fmla="*/ 4477 h 115"/>
                                <a:gd name="T32" fmla="+- 0 3989 3965"/>
                                <a:gd name="T33" fmla="*/ T32 w 226"/>
                                <a:gd name="T34" fmla="+- 0 4563 4448"/>
                                <a:gd name="T35" fmla="*/ 4563 h 115"/>
                                <a:gd name="T36" fmla="+- 0 3979 3965"/>
                                <a:gd name="T37" fmla="*/ T36 w 226"/>
                                <a:gd name="T38" fmla="+- 0 4563 4448"/>
                                <a:gd name="T39" fmla="*/ 4563 h 115"/>
                                <a:gd name="T40" fmla="+- 0 3970 3965"/>
                                <a:gd name="T41" fmla="*/ T40 w 226"/>
                                <a:gd name="T42" fmla="+- 0 4563 4448"/>
                                <a:gd name="T43" fmla="*/ 4563 h 115"/>
                                <a:gd name="T44" fmla="+- 0 3970 3965"/>
                                <a:gd name="T45" fmla="*/ T44 w 226"/>
                                <a:gd name="T46" fmla="+- 0 4554 4448"/>
                                <a:gd name="T47" fmla="*/ 4554 h 115"/>
                                <a:gd name="T48" fmla="+- 0 3965 3965"/>
                                <a:gd name="T49" fmla="*/ T48 w 226"/>
                                <a:gd name="T50" fmla="+- 0 4544 4448"/>
                                <a:gd name="T51" fmla="*/ 4544 h 115"/>
                                <a:gd name="T52" fmla="+- 0 3970 3965"/>
                                <a:gd name="T53" fmla="*/ T52 w 226"/>
                                <a:gd name="T54" fmla="+- 0 4539 4448"/>
                                <a:gd name="T55" fmla="*/ 4539 h 115"/>
                                <a:gd name="T56" fmla="+- 0 3974 3965"/>
                                <a:gd name="T57" fmla="*/ T56 w 226"/>
                                <a:gd name="T58" fmla="+- 0 4534 4448"/>
                                <a:gd name="T59" fmla="*/ 45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 h="115">
                                  <a:moveTo>
                                    <a:pt x="9" y="86"/>
                                  </a:moveTo>
                                  <a:lnTo>
                                    <a:pt x="201" y="0"/>
                                  </a:lnTo>
                                  <a:lnTo>
                                    <a:pt x="211" y="0"/>
                                  </a:lnTo>
                                  <a:lnTo>
                                    <a:pt x="221" y="0"/>
                                  </a:lnTo>
                                  <a:lnTo>
                                    <a:pt x="225" y="10"/>
                                  </a:lnTo>
                                  <a:lnTo>
                                    <a:pt x="225" y="19"/>
                                  </a:lnTo>
                                  <a:lnTo>
                                    <a:pt x="225" y="24"/>
                                  </a:lnTo>
                                  <a:lnTo>
                                    <a:pt x="216" y="29"/>
                                  </a:lnTo>
                                  <a:lnTo>
                                    <a:pt x="24" y="115"/>
                                  </a:lnTo>
                                  <a:lnTo>
                                    <a:pt x="14" y="115"/>
                                  </a:lnTo>
                                  <a:lnTo>
                                    <a:pt x="5" y="115"/>
                                  </a:lnTo>
                                  <a:lnTo>
                                    <a:pt x="5" y="106"/>
                                  </a:lnTo>
                                  <a:lnTo>
                                    <a:pt x="0" y="96"/>
                                  </a:lnTo>
                                  <a:lnTo>
                                    <a:pt x="5" y="91"/>
                                  </a:lnTo>
                                  <a:lnTo>
                                    <a:pt x="9" y="86"/>
                                  </a:lnTo>
                                  <a:close/>
                                </a:path>
                              </a:pathLst>
                            </a:custGeom>
                            <a:noFill/>
                            <a:ln w="6096">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82"/>
                        <wpg:cNvGrpSpPr>
                          <a:grpSpLocks/>
                        </wpg:cNvGrpSpPr>
                        <wpg:grpSpPr bwMode="auto">
                          <a:xfrm>
                            <a:off x="4171" y="4376"/>
                            <a:ext cx="202" cy="134"/>
                            <a:chOff x="4171" y="4376"/>
                            <a:chExt cx="202" cy="134"/>
                          </a:xfrm>
                        </wpg:grpSpPr>
                        <wps:wsp>
                          <wps:cNvPr id="751" name="Freeform 683"/>
                          <wps:cNvSpPr>
                            <a:spLocks/>
                          </wps:cNvSpPr>
                          <wps:spPr bwMode="auto">
                            <a:xfrm>
                              <a:off x="4171" y="4376"/>
                              <a:ext cx="202" cy="134"/>
                            </a:xfrm>
                            <a:custGeom>
                              <a:avLst/>
                              <a:gdLst>
                                <a:gd name="T0" fmla="+- 0 4373 4171"/>
                                <a:gd name="T1" fmla="*/ T0 w 202"/>
                                <a:gd name="T2" fmla="+- 0 4376 4376"/>
                                <a:gd name="T3" fmla="*/ 4376 h 134"/>
                                <a:gd name="T4" fmla="+- 0 4171 4171"/>
                                <a:gd name="T5" fmla="*/ T4 w 202"/>
                                <a:gd name="T6" fmla="+- 0 4395 4376"/>
                                <a:gd name="T7" fmla="*/ 4395 h 134"/>
                                <a:gd name="T8" fmla="+- 0 4224 4171"/>
                                <a:gd name="T9" fmla="*/ T8 w 202"/>
                                <a:gd name="T10" fmla="+- 0 4510 4376"/>
                                <a:gd name="T11" fmla="*/ 4510 h 134"/>
                                <a:gd name="T12" fmla="+- 0 4373 4171"/>
                                <a:gd name="T13" fmla="*/ T12 w 202"/>
                                <a:gd name="T14" fmla="+- 0 4376 4376"/>
                                <a:gd name="T15" fmla="*/ 4376 h 134"/>
                              </a:gdLst>
                              <a:ahLst/>
                              <a:cxnLst>
                                <a:cxn ang="0">
                                  <a:pos x="T1" y="T3"/>
                                </a:cxn>
                                <a:cxn ang="0">
                                  <a:pos x="T5" y="T7"/>
                                </a:cxn>
                                <a:cxn ang="0">
                                  <a:pos x="T9" y="T11"/>
                                </a:cxn>
                                <a:cxn ang="0">
                                  <a:pos x="T13" y="T15"/>
                                </a:cxn>
                              </a:cxnLst>
                              <a:rect l="0" t="0" r="r" b="b"/>
                              <a:pathLst>
                                <a:path w="202" h="134">
                                  <a:moveTo>
                                    <a:pt x="202" y="0"/>
                                  </a:moveTo>
                                  <a:lnTo>
                                    <a:pt x="0" y="19"/>
                                  </a:lnTo>
                                  <a:lnTo>
                                    <a:pt x="53" y="134"/>
                                  </a:lnTo>
                                  <a:lnTo>
                                    <a:pt x="202"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C82FB" id="Group 582" o:spid="_x0000_s1026" style="position:absolute;margin-left:40.3pt;margin-top:-.25pt;width:484.6pt;height:306.45pt;z-index:-251652096;mso-position-horizontal-relative:page" coordorigin="1315,450" coordsize="9692,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">
                <v:group id="Group 515" o:spid="_x0000_s1027" style="position:absolute;left:2342;top:733;width:259;height:1022" coordorigin="2342,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16" o:spid="_x0000_s1028" style="position:absolute;left:2342;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" path="m,l,1022,260,513,,xe" fillcolor="#cdcdcd" stroked="f">
                    <v:path arrowok="t" o:connecttype="custom" o:connectlocs="0,733;0,1755;260,1246;0,733" o:connectangles="0,0,0,0"/>
                  </v:shape>
                </v:group>
                <v:group id="Group 517" o:spid="_x0000_s1029" style="position:absolute;left:2299;top:810;width:101;height:869" coordorigin="2299,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18" o:spid="_x0000_s1030" style="position:absolute;left:2299;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" path="m48,l,436,48,868,101,436,48,xe" stroked="f">
                    <v:path arrowok="t" o:connecttype="custom" o:connectlocs="48,810;0,1246;48,1678;101,1246;48,810" o:connectangles="0,0,0,0,0"/>
                  </v:shape>
                </v:group>
                <v:group id="Group 519" o:spid="_x0000_s1031" style="position:absolute;left:2299;top:810;width:101;height:869" coordorigin="2299,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20" o:spid="_x0000_s1032" style="position:absolute;left:2299;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" path="m,436l48,868,101,436,48,,,436xe" filled="f" strokecolor="white" strokeweight=".24pt">
                    <v:path arrowok="t" o:connecttype="custom" o:connectlocs="0,1246;48,1678;101,1246;48,810;0,1246" o:connectangles="0,0,0,0,0"/>
                  </v:shape>
                </v:group>
                <v:group id="Group 521" o:spid="_x0000_s1033" style="position:absolute;left:2074;top:733;width:259;height:1022" coordorigin="2074,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22" o:spid="_x0000_s1034" style="position:absolute;left:2074;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" path="m,l,1022,259,513,,xe" fillcolor="#7f7f7f" stroked="f">
                    <v:path arrowok="t" o:connecttype="custom" o:connectlocs="0,733;0,1755;259,1246;0,733" o:connectangles="0,0,0,0"/>
                  </v:shape>
                </v:group>
                <v:group id="Group 523" o:spid="_x0000_s1035" style="position:absolute;left:2074;top:733;width:259;height:1022" coordorigin="2074,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24" o:spid="_x0000_s1036" style="position:absolute;left:2074;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" path="m259,513l,,,1022,259,513xe" filled="f" strokecolor="white" strokeweight=".72pt">
                    <v:path arrowok="t" o:connecttype="custom" o:connectlocs="259,1246;0,733;0,1755;259,1246" o:connectangles="0,0,0,0"/>
                  </v:shape>
                </v:group>
                <v:group id="Group 525" o:spid="_x0000_s1037" style="position:absolute;left:2050;top:690;width:302;height:1099" coordorigin="2050,690"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26" o:spid="_x0000_s1038" style="position:absolute;left:2050;top:690;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" path="m302,1099l302,,,,,1099r302,e" filled="f" strokecolor="white" strokeweight=".72pt">
                    <v:path arrowok="t" o:connecttype="custom" o:connectlocs="302,1789;302,690;0,690;0,1789;302,1789" o:connectangles="0,0,0,0,0"/>
                  </v:shape>
                </v:group>
                <v:group id="Group 527" o:spid="_x0000_s1039" style="position:absolute;left:2026;top:810;width:101;height:869" coordorigin="2026,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28" o:spid="_x0000_s1040" style="position:absolute;left:2026;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" path="m52,l,436,52,868,100,436,52,xe" stroked="f">
                    <v:path arrowok="t" o:connecttype="custom" o:connectlocs="52,810;0,1246;52,1678;100,1246;52,810" o:connectangles="0,0,0,0,0"/>
                  </v:shape>
                </v:group>
                <v:group id="Group 529" o:spid="_x0000_s1041" style="position:absolute;left:2026;top:810;width:101;height:869" coordorigin="2026,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30" o:spid="_x0000_s1042" style="position:absolute;left:2026;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" path="m,436l52,868,100,436,52,,,436xe" filled="f" strokecolor="white" strokeweight=".24pt">
                    <v:path arrowok="t" o:connecttype="custom" o:connectlocs="0,1246;52,1678;100,1246;52,810;0,1246" o:connectangles="0,0,0,0,0"/>
                  </v:shape>
                </v:group>
                <v:group id="Group 531" o:spid="_x0000_s1043" style="position:absolute;left:1790;top:733;width:259;height:1022" coordorigin="1790,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32" o:spid="_x0000_s1044" style="position:absolute;left:1790;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" path="m,l,1022,260,513,,xe" fillcolor="#f68120" stroked="f">
                    <v:path arrowok="t" o:connecttype="custom" o:connectlocs="0,733;0,1755;260,1246;0,733" o:connectangles="0,0,0,0"/>
                  </v:shape>
                </v:group>
                <v:group id="Group 533" o:spid="_x0000_s1045" style="position:absolute;left:1790;top:733;width:259;height:1022" coordorigin="1790,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34" o:spid="_x0000_s1046" style="position:absolute;left:1790;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" path="m260,513l,,,1022,260,513xe" filled="f" strokecolor="white" strokeweight=".72pt">
                    <v:path arrowok="t" o:connecttype="custom" o:connectlocs="260,1246;0,733;0,1755;260,1246" o:connectangles="0,0,0,0"/>
                  </v:shape>
                </v:group>
                <v:group id="Group 535" o:spid="_x0000_s1047" style="position:absolute;left:1771;top:690;width:302;height:1099" coordorigin="1771,690"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36" o:spid="_x0000_s1048" style="position:absolute;left:1771;top:690;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" path="m303,1099l303,,,,,1099r303,e" filled="f" strokecolor="white" strokeweight=".72pt">
                    <v:path arrowok="t" o:connecttype="custom" o:connectlocs="303,1789;303,690;0,690;0,1789;303,1789" o:connectangles="0,0,0,0,0"/>
                  </v:shape>
                </v:group>
                <v:group id="Group 537" o:spid="_x0000_s1049" style="position:absolute;left:1747;top:810;width:101;height:869" coordorigin="1747,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38" o:spid="_x0000_s1050" style="position:absolute;left:1747;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" path="m48,l,436,48,868,101,436,48,xe" stroked="f">
                    <v:path arrowok="t" o:connecttype="custom" o:connectlocs="48,810;0,1246;48,1678;101,1246;48,810" o:connectangles="0,0,0,0,0"/>
                  </v:shape>
                </v:group>
                <v:group id="Group 539" o:spid="_x0000_s1051" style="position:absolute;left:1747;top:810;width:101;height:869" coordorigin="1747,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40" o:spid="_x0000_s1052" style="position:absolute;left:1747;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" path="m,436l48,868,101,436,48,,,436xe" filled="f" strokecolor="white" strokeweight=".24pt">
                    <v:path arrowok="t" o:connecttype="custom" o:connectlocs="0,1246;48,1678;101,1246;48,810;0,1246" o:connectangles="0,0,0,0,0"/>
                  </v:shape>
                </v:group>
                <v:group id="Group 541" o:spid="_x0000_s1053" style="position:absolute;left:3442;top:733;width:259;height:1022" coordorigin="3442,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42" o:spid="_x0000_s1054" style="position:absolute;left:3442;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" path="m,l,1022,259,513,,xe" fillcolor="#cdcdcd" stroked="f">
                    <v:path arrowok="t" o:connecttype="custom" o:connectlocs="0,733;0,1755;259,1246;0,733" o:connectangles="0,0,0,0"/>
                  </v:shape>
                </v:group>
                <v:group id="Group 543" o:spid="_x0000_s1055" style="position:absolute;left:3394;top:810;width:101;height:869" coordorigin="3394,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44" o:spid="_x0000_s1056" style="position:absolute;left:3394;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" path="m52,l,436,52,868,100,436,52,xe" stroked="f">
                    <v:path arrowok="t" o:connecttype="custom" o:connectlocs="52,810;0,1246;52,1678;100,1246;52,810" o:connectangles="0,0,0,0,0"/>
                  </v:shape>
                </v:group>
                <v:group id="Group 545" o:spid="_x0000_s1057" style="position:absolute;left:3394;top:810;width:101;height:869" coordorigin="3394,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46" o:spid="_x0000_s1058" style="position:absolute;left:3394;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" path="m,436l52,868,100,436,52,,,436xe" filled="f" strokecolor="white" strokeweight=".24pt">
                    <v:path arrowok="t" o:connecttype="custom" o:connectlocs="0,1246;52,1678;100,1246;52,810;0,1246" o:connectangles="0,0,0,0,0"/>
                  </v:shape>
                </v:group>
                <v:group id="Group 547" o:spid="_x0000_s1059" style="position:absolute;left:3168;top:733;width:264;height:1022" coordorigin="3168,733"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548" o:spid="_x0000_s1060" style="position:absolute;left:3168;top:733;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" path="m,l,1022,264,513,,xe" fillcolor="#7f7f7f" stroked="f">
                    <v:path arrowok="t" o:connecttype="custom" o:connectlocs="0,733;0,1755;264,1246;0,733" o:connectangles="0,0,0,0"/>
                  </v:shape>
                </v:group>
                <v:group id="Group 549" o:spid="_x0000_s1061" style="position:absolute;left:3168;top:733;width:264;height:1022" coordorigin="3168,733"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550" o:spid="_x0000_s1062" style="position:absolute;left:3168;top:733;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" path="m264,513l,,,1022,264,513xe" filled="f" strokecolor="white" strokeweight=".72pt">
                    <v:path arrowok="t" o:connecttype="custom" o:connectlocs="264,1246;0,733;0,1755;264,1246" o:connectangles="0,0,0,0"/>
                  </v:shape>
                </v:group>
                <v:group id="Group 551" o:spid="_x0000_s1063" style="position:absolute;left:3149;top:690;width:302;height:1099" coordorigin="3149,690"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52" o:spid="_x0000_s1064" style="position:absolute;left:3149;top:690;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" path="m302,1099l302,,,,,1099r302,e" filled="f" strokecolor="white" strokeweight=".72pt">
                    <v:path arrowok="t" o:connecttype="custom" o:connectlocs="302,1789;302,690;0,690;0,1789;302,1789" o:connectangles="0,0,0,0,0"/>
                  </v:shape>
                </v:group>
                <v:group id="Group 553" o:spid="_x0000_s1065" style="position:absolute;left:3125;top:810;width:101;height:869" coordorigin="3125,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54" o:spid="_x0000_s1066" style="position:absolute;left:3125;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" path="m53,l,436,53,868,101,436,53,xe" stroked="f">
                    <v:path arrowok="t" o:connecttype="custom" o:connectlocs="53,810;0,1246;53,1678;101,1246;53,810" o:connectangles="0,0,0,0,0"/>
                  </v:shape>
                </v:group>
                <v:group id="Group 555" o:spid="_x0000_s1067" style="position:absolute;left:3125;top:810;width:101;height:869" coordorigin="3125,810"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56" o:spid="_x0000_s1068" style="position:absolute;left:3125;top:810;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" path="m,436l53,868,101,436,53,,,436xe" filled="f" strokecolor="white" strokeweight=".24pt">
                    <v:path arrowok="t" o:connecttype="custom" o:connectlocs="0,1246;53,1678;101,1246;53,810;0,1246" o:connectangles="0,0,0,0,0"/>
                  </v:shape>
                </v:group>
                <v:group id="Group 557" o:spid="_x0000_s1069" style="position:absolute;left:2890;top:733;width:259;height:1022" coordorigin="2890,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58" o:spid="_x0000_s1070" style="position:absolute;left:2890;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" path="m,l,1022,259,513,,xe" fillcolor="#f68120" stroked="f">
                    <v:path arrowok="t" o:connecttype="custom" o:connectlocs="0,733;0,1755;259,1246;0,733" o:connectangles="0,0,0,0"/>
                  </v:shape>
                </v:group>
                <v:group id="Group 559" o:spid="_x0000_s1071" style="position:absolute;left:2890;top:733;width:259;height:1022" coordorigin="2890,73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560" o:spid="_x0000_s1072" style="position:absolute;left:2890;top:73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" path="m259,513l,,,1022,259,513xe" filled="f" strokecolor="white" strokeweight=".72pt">
                    <v:path arrowok="t" o:connecttype="custom" o:connectlocs="259,1246;0,733;0,1755;259,1246" o:connectangles="0,0,0,0"/>
                  </v:shape>
                </v:group>
                <v:group id="Group 561" o:spid="_x0000_s1073" style="position:absolute;left:2866;top:690;width:302;height:1099" coordorigin="2866,690"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562" o:spid="_x0000_s1074" style="position:absolute;left:2866;top:690;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" path="m302,1099l302,,,,,1099r302,e" filled="f" strokecolor="white" strokeweight=".72pt">
                    <v:path arrowok="t" o:connecttype="custom" o:connectlocs="302,1789;302,690;0,690;0,1789;302,1789" o:connectangles="0,0,0,0,0"/>
                  </v:shape>
                </v:group>
                <v:group id="Group 563" o:spid="_x0000_s1075" style="position:absolute;left:2842;top:810;width:106;height:869" coordorigin="2842,810" coordsize="10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64" o:spid="_x0000_s1076" style="position:absolute;left:2842;top:810;width:106;height:869;visibility:visible;mso-wrap-style:square;v-text-anchor:top" coordsize="10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" path="m52,l,436,52,868,105,436,52,xe" stroked="f">
                    <v:path arrowok="t" o:connecttype="custom" o:connectlocs="52,810;0,1246;52,1678;105,1246;52,810" o:connectangles="0,0,0,0,0"/>
                  </v:shape>
                </v:group>
                <v:group id="Group 565" o:spid="_x0000_s1077" style="position:absolute;left:2842;top:810;width:106;height:869" coordorigin="2842,810" coordsize="10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66" o:spid="_x0000_s1078" style="position:absolute;left:2842;top:810;width:106;height:869;visibility:visible;mso-wrap-style:square;v-text-anchor:top" coordsize="10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" path="m,436l52,868,105,436,52,,,436xe" filled="f" strokecolor="white" strokeweight=".24pt">
                    <v:path arrowok="t" o:connecttype="custom" o:connectlocs="0,1246;52,1678;105,1246;52,810;0,1246" o:connectangles="0,0,0,0,0"/>
                  </v:shape>
                </v:group>
                <v:group id="Group 567" o:spid="_x0000_s1079" style="position:absolute;left:4651;top:752;width:259;height:1022" coordorigin="4651,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68" o:spid="_x0000_s1080" style="position:absolute;left:4651;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" path="m,l,1022,259,514,,xe" fillcolor="#cdcdcd" stroked="f">
                    <v:path arrowok="t" o:connecttype="custom" o:connectlocs="0,752;0,1774;259,1266;0,752" o:connectangles="0,0,0,0"/>
                  </v:shape>
                </v:group>
                <v:group id="Group 569" o:spid="_x0000_s1081" style="position:absolute;left:4608;top:829;width:101;height:869" coordorigin="4608,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570" o:spid="_x0000_s1082" style="position:absolute;left:4608;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" path="m48,l,437,48,869,101,437,48,xe" stroked="f">
                    <v:path arrowok="t" o:connecttype="custom" o:connectlocs="48,829;0,1266;48,1698;101,1266;48,829" o:connectangles="0,0,0,0,0"/>
                  </v:shape>
                </v:group>
                <v:group id="Group 571" o:spid="_x0000_s1083" style="position:absolute;left:4608;top:829;width:101;height:869" coordorigin="4608,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72" o:spid="_x0000_s1084" style="position:absolute;left:4608;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" path="m,437l48,869,101,437,48,,,437xe" filled="f" strokecolor="white" strokeweight=".24pt">
                    <v:path arrowok="t" o:connecttype="custom" o:connectlocs="0,1266;48,1698;101,1266;48,829;0,1266" o:connectangles="0,0,0,0,0"/>
                  </v:shape>
                </v:group>
                <v:group id="Group 573" o:spid="_x0000_s1085" style="position:absolute;left:4382;top:752;width:259;height:1022" coordorigin="4382,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574" o:spid="_x0000_s1086" style="position:absolute;left:4382;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" path="m,l,1022,260,514,,xe" fillcolor="#7f7f7f" stroked="f">
                    <v:path arrowok="t" o:connecttype="custom" o:connectlocs="0,752;0,1774;260,1266;0,752" o:connectangles="0,0,0,0"/>
                  </v:shape>
                </v:group>
                <v:group id="Group 575" o:spid="_x0000_s1087" style="position:absolute;left:4382;top:752;width:259;height:1022" coordorigin="4382,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76" o:spid="_x0000_s1088" style="position:absolute;left:4382;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" path="m260,514l,,,1022,260,514xe" filled="f" strokecolor="white" strokeweight=".72pt">
                    <v:path arrowok="t" o:connecttype="custom" o:connectlocs="260,1266;0,752;0,1774;260,1266" o:connectangles="0,0,0,0"/>
                  </v:shape>
                </v:group>
                <v:group id="Group 577" o:spid="_x0000_s1089" style="position:absolute;left:4358;top:704;width:302;height:1099" coordorigin="4358,704"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78" o:spid="_x0000_s1090" style="position:absolute;left:4358;top:704;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" path="m303,1099l303,,,,,1099r303,e" filled="f" strokecolor="white" strokeweight=".72pt">
                    <v:path arrowok="t" o:connecttype="custom" o:connectlocs="303,1803;303,704;0,704;0,1803;303,1803" o:connectangles="0,0,0,0,0"/>
                  </v:shape>
                </v:group>
                <v:group id="Group 579" o:spid="_x0000_s1091" style="position:absolute;left:4334;top:829;width:101;height:869" coordorigin="4334,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80" o:spid="_x0000_s1092" style="position:absolute;left:4334;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" path="m53,l,437,53,869,101,437,53,xe" stroked="f">
                    <v:path arrowok="t" o:connecttype="custom" o:connectlocs="53,829;0,1266;53,1698;101,1266;53,829" o:connectangles="0,0,0,0,0"/>
                  </v:shape>
                </v:group>
                <v:group id="Group 581" o:spid="_x0000_s1093" style="position:absolute;left:4334;top:829;width:101;height:869" coordorigin="4334,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82" o:spid="_x0000_s1094" style="position:absolute;left:4334;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" path="m,437l53,869,101,437,53,,,437xe" filled="f" strokecolor="white" strokeweight=".24pt">
                    <v:path arrowok="t" o:connecttype="custom" o:connectlocs="0,1266;53,1698;101,1266;53,829;0,1266" o:connectangles="0,0,0,0,0"/>
                  </v:shape>
                </v:group>
                <v:group id="Group 583" o:spid="_x0000_s1095" style="position:absolute;left:4099;top:752;width:264;height:1022" coordorigin="4099,752"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584" o:spid="_x0000_s1096" style="position:absolute;left:4099;top:752;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" path="m,l,1022,264,514,,xe" fillcolor="#f68120" stroked="f">
                    <v:path arrowok="t" o:connecttype="custom" o:connectlocs="0,752;0,1774;264,1266;0,752" o:connectangles="0,0,0,0"/>
                  </v:shape>
                </v:group>
                <v:group id="Group 585" o:spid="_x0000_s1097" style="position:absolute;left:4099;top:752;width:264;height:1022" coordorigin="4099,752"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86" o:spid="_x0000_s1098" style="position:absolute;left:4099;top:752;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" path="m264,514l,,,1022,264,514xe" filled="f" strokecolor="white" strokeweight=".72pt">
                    <v:path arrowok="t" o:connecttype="custom" o:connectlocs="264,1266;0,752;0,1774;264,1266" o:connectangles="0,0,0,0"/>
                  </v:shape>
                </v:group>
                <v:group id="Group 587" o:spid="_x0000_s1099" style="position:absolute;left:4080;top:704;width:302;height:1099" coordorigin="4080,704"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88" o:spid="_x0000_s1100" style="position:absolute;left:4080;top:704;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" path="m302,1099l302,,,,,1099r302,e" filled="f" strokecolor="white" strokeweight=".72pt">
                    <v:path arrowok="t" o:connecttype="custom" o:connectlocs="302,1803;302,704;0,704;0,1803;302,1803" o:connectangles="0,0,0,0,0"/>
                  </v:shape>
                </v:group>
                <v:group id="Group 589" o:spid="_x0000_s1101" style="position:absolute;left:4056;top:829;width:101;height:869" coordorigin="4056,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90" o:spid="_x0000_s1102" style="position:absolute;left:4056;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" path="m48,l,437,48,869,101,437,48,xe" stroked="f">
                    <v:path arrowok="t" o:connecttype="custom" o:connectlocs="48,829;0,1266;48,1698;101,1266;48,829" o:connectangles="0,0,0,0,0"/>
                  </v:shape>
                </v:group>
                <v:group id="Group 591" o:spid="_x0000_s1103" style="position:absolute;left:4056;top:829;width:101;height:869" coordorigin="4056,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92" o:spid="_x0000_s1104" style="position:absolute;left:4056;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" path="m,437l48,869,101,437,48,,,437xe" filled="f" strokecolor="white" strokeweight=".24pt">
                    <v:path arrowok="t" o:connecttype="custom" o:connectlocs="0,1266;48,1698;101,1266;48,829;0,1266" o:connectangles="0,0,0,0,0"/>
                  </v:shape>
                </v:group>
                <v:group id="Group 593" o:spid="_x0000_s1105" style="position:absolute;left:5750;top:752;width:259;height:1022" coordorigin="5750,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94" o:spid="_x0000_s1106" style="position:absolute;left:5750;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" path="m,l,1022,260,514,,xe" fillcolor="#cdcdcd" stroked="f">
                    <v:path arrowok="t" o:connecttype="custom" o:connectlocs="0,752;0,1774;260,1266;0,752" o:connectangles="0,0,0,0"/>
                  </v:shape>
                </v:group>
                <v:group id="Group 595" o:spid="_x0000_s1107" style="position:absolute;left:5702;top:829;width:101;height:869" coordorigin="5702,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596" o:spid="_x0000_s1108" style="position:absolute;left:5702;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" path="m53,l,437,53,869,101,437,53,xe" stroked="f">
                    <v:path arrowok="t" o:connecttype="custom" o:connectlocs="53,829;0,1266;53,1698;101,1266;53,829" o:connectangles="0,0,0,0,0"/>
                  </v:shape>
                </v:group>
                <v:group id="Group 597" o:spid="_x0000_s1109" style="position:absolute;left:5702;top:829;width:101;height:869" coordorigin="5702,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598" o:spid="_x0000_s1110" style="position:absolute;left:5702;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" path="m,437l53,869,101,437,53,,,437xe" filled="f" strokecolor="white" strokeweight=".24pt">
                    <v:path arrowok="t" o:connecttype="custom" o:connectlocs="0,1266;53,1698;101,1266;53,829;0,1266" o:connectangles="0,0,0,0,0"/>
                  </v:shape>
                </v:group>
                <v:group id="Group 599" o:spid="_x0000_s1111" style="position:absolute;left:5477;top:752;width:264;height:1022" coordorigin="5477,752"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00" o:spid="_x0000_s1112" style="position:absolute;left:5477;top:752;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" path="m,l,1022,264,514,,xe" fillcolor="#7f7f7f" stroked="f">
                    <v:path arrowok="t" o:connecttype="custom" o:connectlocs="0,752;0,1774;264,1266;0,752" o:connectangles="0,0,0,0"/>
                  </v:shape>
                </v:group>
                <v:group id="Group 601" o:spid="_x0000_s1113" style="position:absolute;left:5477;top:752;width:264;height:1022" coordorigin="5477,752"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02" o:spid="_x0000_s1114" style="position:absolute;left:5477;top:752;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" path="m264,514l,,,1022,264,514xe" filled="f" strokecolor="white" strokeweight=".72pt">
                    <v:path arrowok="t" o:connecttype="custom" o:connectlocs="264,1266;0,752;0,1774;264,1266" o:connectangles="0,0,0,0"/>
                  </v:shape>
                </v:group>
                <v:group id="Group 603" o:spid="_x0000_s1115" style="position:absolute;left:5458;top:704;width:302;height:1099" coordorigin="5458,704"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04" o:spid="_x0000_s1116" style="position:absolute;left:5458;top:704;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" path="m302,1099l302,,,,,1099r302,e" filled="f" strokecolor="white" strokeweight=".72pt">
                    <v:path arrowok="t" o:connecttype="custom" o:connectlocs="302,1803;302,704;0,704;0,1803;302,1803" o:connectangles="0,0,0,0,0"/>
                  </v:shape>
                </v:group>
                <v:group id="Group 605" o:spid="_x0000_s1117" style="position:absolute;left:5434;top:829;width:101;height:869" coordorigin="5434,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06" o:spid="_x0000_s1118" style="position:absolute;left:5434;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" path="m52,l,437,52,869,100,437,52,xe" stroked="f">
                    <v:path arrowok="t" o:connecttype="custom" o:connectlocs="52,829;0,1266;52,1698;100,1266;52,829" o:connectangles="0,0,0,0,0"/>
                  </v:shape>
                </v:group>
                <v:group id="Group 607" o:spid="_x0000_s1119" style="position:absolute;left:5434;top:829;width:101;height:869" coordorigin="5434,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08" o:spid="_x0000_s1120" style="position:absolute;left:5434;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" path="m,437l52,869,100,437,52,,,437xe" filled="f" strokecolor="white" strokeweight=".24pt">
                    <v:path arrowok="t" o:connecttype="custom" o:connectlocs="0,1266;52,1698;100,1266;52,829;0,1266" o:connectangles="0,0,0,0,0"/>
                  </v:shape>
                </v:group>
                <v:group id="Group 609" o:spid="_x0000_s1121" style="position:absolute;left:5198;top:752;width:259;height:1022" coordorigin="5198,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10" o:spid="_x0000_s1122" style="position:absolute;left:5198;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" path="m,l,1022,260,514,,xe" fillcolor="#f68120" stroked="f">
                    <v:path arrowok="t" o:connecttype="custom" o:connectlocs="0,752;0,1774;260,1266;0,752" o:connectangles="0,0,0,0"/>
                  </v:shape>
                </v:group>
                <v:group id="Group 611" o:spid="_x0000_s1123" style="position:absolute;left:5198;top:752;width:259;height:1022" coordorigin="5198,752"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12" o:spid="_x0000_s1124" style="position:absolute;left:5198;top:752;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" path="m260,514l,,,1022,260,514xe" filled="f" strokecolor="white" strokeweight=".72pt">
                    <v:path arrowok="t" o:connecttype="custom" o:connectlocs="260,1266;0,752;0,1774;260,1266" o:connectangles="0,0,0,0"/>
                  </v:shape>
                </v:group>
                <v:group id="Group 613" o:spid="_x0000_s1125" style="position:absolute;left:5174;top:704;width:302;height:1099" coordorigin="5174,704"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14" o:spid="_x0000_s1126" style="position:absolute;left:5174;top:704;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" path="m303,1099l303,,,,,1099r303,e" filled="f" strokecolor="white" strokeweight=".72pt">
                    <v:path arrowok="t" o:connecttype="custom" o:connectlocs="303,1803;303,704;0,704;0,1803;303,1803" o:connectangles="0,0,0,0,0"/>
                  </v:shape>
                </v:group>
                <v:group id="Group 615" o:spid="_x0000_s1127" style="position:absolute;left:5155;top:829;width:101;height:869" coordorigin="5155,829"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16" o:spid="_x0000_s1128" style="position:absolute;left:5155;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" path="m48,l,437,48,869,101,437,48,xe" stroked="f">
                    <v:path arrowok="t" o:connecttype="custom" o:connectlocs="48,829;0,1266;48,1698;101,1266;48,829" o:connectangles="0,0,0,0,0"/>
                  </v:shape>
                </v:group>
                <v:group id="Group 617" o:spid="_x0000_s1129" style="position:absolute;left:2602;top:786;width:2654;height:946" coordorigin="2602,786" coordsize="265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18" o:spid="_x0000_s1130" style="position:absolute;left:5155;top:829;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" path="m,437l48,869,101,437,48,,,437xe" filled="f" strokecolor="white" strokeweight=".24pt">
                    <v:path arrowok="t" o:connecttype="custom" o:connectlocs="0,1266;48,1698;101,1266;48,829;0,1266" o:connectangles="0,0,0,0,0"/>
                  </v:shape>
                  <v:shape id="Picture 619" o:spid="_x0000_s1131" type="#_x0000_t75" style="position:absolute;left:2602;top:786;width:2578;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">
                    <v:imagedata r:id="rId46" o:title="" gain="19661f" blacklevel="22938f"/>
                  </v:shape>
                </v:group>
                <v:group id="Group 620" o:spid="_x0000_s1132" style="position:absolute;left:1541;top:6123;width:9466;height:456" coordorigin="1541,6123" coordsize="946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21" o:spid="_x0000_s1133" style="position:absolute;left:1541;top:6123;width:9466;height:456;visibility:visible;mso-wrap-style:square;v-text-anchor:top" coordsize="946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" path="m9086,r77,154l,154,,303r9163,l9086,456,9465,231,9086,xe" fillcolor="#7e7e7e" stroked="f">
                    <v:path arrowok="t" o:connecttype="custom" o:connectlocs="9086,6123;9163,6277;0,6277;0,6426;9163,6426;9086,6579;9465,6354;9086,6123" o:connectangles="0,0,0,0,0,0,0,0"/>
                  </v:shape>
                </v:group>
                <v:group id="Group 622" o:spid="_x0000_s1134" style="position:absolute;left:6180;top:5811;width:2;height:322" coordorigin="6180,5811"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23" o:spid="_x0000_s1135" style="position:absolute;left:6180;top:5811;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" path="m,l,322e" filled="f" strokecolor="#7e7e7e" strokeweight="4.18pt">
                    <v:path arrowok="t" o:connecttype="custom" o:connectlocs="0,5811;0,6133" o:connectangles="0,0"/>
                  </v:shape>
                </v:group>
                <v:group id="Group 624" o:spid="_x0000_s1136" style="position:absolute;left:6139;top:6303;width:82;height:2" coordorigin="6139,6303"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25" o:spid="_x0000_s1137" style="position:absolute;left:6139;top:6303;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" path="m,l82,e" filled="f" strokecolor="#7e7e7e" strokeweight="1.3pt">
                    <v:path arrowok="t" o:connecttype="custom" o:connectlocs="0,0;82,0" o:connectangles="0,0"/>
                  </v:shape>
                </v:group>
                <v:group id="Group 626" o:spid="_x0000_s1138" style="position:absolute;left:6180;top:3406;width:2;height:317" coordorigin="6180,3406"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27" o:spid="_x0000_s1139" style="position:absolute;left:6180;top:3406;width:2;height:3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" path="m,l,317e" filled="f" strokecolor="#7e7e7e" strokeweight="4.18pt">
                    <v:path arrowok="t" o:connecttype="custom" o:connectlocs="0,3406;0,3723" o:connectangles="0,0"/>
                  </v:shape>
                </v:group>
                <v:group id="Group 628" o:spid="_x0000_s1140" style="position:absolute;left:6180;top:3886;width:2;height:322" coordorigin="6180,3886"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29" o:spid="_x0000_s1141" style="position:absolute;left:6180;top:3886;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" path="m,l,322e" filled="f" strokecolor="#7e7e7e" strokeweight="4.18pt">
                    <v:path arrowok="t" o:connecttype="custom" o:connectlocs="0,3886;0,4208" o:connectangles="0,0"/>
                  </v:shape>
                </v:group>
                <v:group id="Group 630" o:spid="_x0000_s1142" style="position:absolute;left:6180;top:4366;width:2;height:322" coordorigin="6180,4366"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31" o:spid="_x0000_s1143" style="position:absolute;left:6180;top:4366;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" path="m,l,322e" filled="f" strokecolor="#7e7e7e" strokeweight="4.18pt">
                    <v:path arrowok="t" o:connecttype="custom" o:connectlocs="0,4366;0,4688" o:connectangles="0,0"/>
                  </v:shape>
                </v:group>
                <v:group id="Group 632" o:spid="_x0000_s1144" style="position:absolute;left:6014;top:4021;width:307;height:259" coordorigin="6014,4021"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33" o:spid="_x0000_s1145" style="position:absolute;left:6014;top:4021;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" path="m308,l,,154,259,308,xe" fillcolor="#09c" stroked="f">
                    <v:path arrowok="t" o:connecttype="custom" o:connectlocs="308,4021;0,4021;154,4280;308,4021" o:connectangles="0,0,0,0"/>
                  </v:shape>
                </v:group>
                <v:group id="Group 634" o:spid="_x0000_s1146" style="position:absolute;left:6014;top:4021;width:307;height:259" coordorigin="6014,4021"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35" o:spid="_x0000_s1147" style="position:absolute;left:6014;top:4021;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" path="m154,259l308,,,,154,259xe" filled="f" strokecolor="white" strokeweight=".72pt">
                    <v:path arrowok="t" o:connecttype="custom" o:connectlocs="154,4280;308,4021;0,4021;154,4280" o:connectangles="0,0,0,0"/>
                  </v:shape>
                </v:group>
                <v:group id="Group 636" o:spid="_x0000_s1148" style="position:absolute;left:6005;top:3997;width:331;height:302" coordorigin="6005,3997" coordsize="3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637" o:spid="_x0000_s1149" style="position:absolute;left:6005;top:3997;width:331;height:302;visibility:visible;mso-wrap-style:square;v-text-anchor:top" coordsize="3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" path="m,302r331,l331,,,,,302e" filled="f" strokecolor="white" strokeweight=".72pt">
                    <v:path arrowok="t" o:connecttype="custom" o:connectlocs="0,4299;331,4299;331,3997;0,3997;0,4299" o:connectangles="0,0,0,0,0"/>
                  </v:shape>
                </v:group>
                <v:group id="Group 638" o:spid="_x0000_s1150" style="position:absolute;left:6038;top:3973;width:259;height:101" coordorigin="6038,3973"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639" o:spid="_x0000_s1151" style="position:absolute;left:6038;top:3973;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" path="m130,l,53r130,48l260,53,130,xe" stroked="f">
                    <v:path arrowok="t" o:connecttype="custom" o:connectlocs="130,3973;0,4026;130,4074;260,4026;130,3973" o:connectangles="0,0,0,0,0"/>
                  </v:shape>
                </v:group>
                <v:group id="Group 640" o:spid="_x0000_s1152" style="position:absolute;left:6038;top:3973;width:259;height:101" coordorigin="6038,3973"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641" o:spid="_x0000_s1153" style="position:absolute;left:6038;top:3973;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" path="m130,l,53r130,48l260,53,130,xe" filled="f" strokecolor="white" strokeweight=".24pt">
                    <v:path arrowok="t" o:connecttype="custom" o:connectlocs="130,3973;0,4026;130,4074;260,4026;130,3973" o:connectangles="0,0,0,0,0"/>
                  </v:shape>
                </v:group>
                <v:group id="Group 642" o:spid="_x0000_s1154" style="position:absolute;left:5554;top:3906;width:643;height:269" coordorigin="5554,3906"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643" o:spid="_x0000_s1155" style="position:absolute;left:5554;top:3906;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" path="m643,235r-82,l561,240r19,19l596,269r19,-3l624,259r19,-19l643,235xe" fillcolor="#09c" stroked="f">
                    <v:path arrowok="t" o:connecttype="custom" o:connectlocs="643,4141;561,4141;561,4146;580,4165;596,4175;615,4172;624,4165;643,4146;643,4141" o:connectangles="0,0,0,0,0,0,0,0,0"/>
                  </v:shape>
                  <v:shape id="Freeform 644" o:spid="_x0000_s1156" style="position:absolute;left:5554;top:3906;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" path="m,l,52r484,l506,55r51,40l571,235r62,l628,230r,-43l627,163,608,99,568,48,514,13,447,,,xe" fillcolor="#09c" stroked="f">
                    <v:path arrowok="t" o:connecttype="custom" o:connectlocs="0,3906;0,3958;484,3958;506,3961;557,4001;571,4141;633,4141;628,4136;628,4093;627,4069;608,4005;568,3954;514,3919;447,3906;0,3906" o:connectangles="0,0,0,0,0,0,0,0,0,0,0,0,0,0,0"/>
                  </v:shape>
                </v:group>
                <v:group id="Group 645" o:spid="_x0000_s1157" style="position:absolute;left:5554;top:3906;width:643;height:269" coordorigin="5554,3906"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46" o:spid="_x0000_s1158" style="position:absolute;left:5554;top:3906;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" path="m,52r484,l506,55r51,40l571,144r,81l571,230r,5l566,235r-5,l561,240r19,19l596,269r19,-3l624,259r19,-19l643,235r-5,l633,235r-5,-5l628,225r,-38l627,163,608,99,568,48,514,13,447,r-6,l,e" filled="f" strokecolor="#09c" strokeweight=".96pt">
                    <v:path arrowok="t" o:connecttype="custom" o:connectlocs="0,3958;484,3958;506,3961;557,4001;571,4050;571,4131;571,4136;571,4141;566,4141;561,4141;561,4146;580,4165;596,4175;615,4172;624,4165;643,4146;643,4141;638,4141;633,4141;628,4136;628,4131;628,4093;627,4069;608,4005;568,3954;514,3919;447,3906;441,3906;0,3906" o:connectangles="0,0,0,0,0,0,0,0,0,0,0,0,0,0,0,0,0,0,0,0,0,0,0,0,0,0,0,0,0"/>
                  </v:shape>
                </v:group>
                <v:group id="Group 647" o:spid="_x0000_s1159" style="position:absolute;left:6180;top:4846;width:2;height:322" coordorigin="6180,4846"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48" o:spid="_x0000_s1160" style="position:absolute;left:6180;top:4846;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" path="m,l,322e" filled="f" strokecolor="#7e7e7e" strokeweight="4.18pt">
                    <v:path arrowok="t" o:connecttype="custom" o:connectlocs="0,4846;0,5168" o:connectangles="0,0"/>
                  </v:shape>
                </v:group>
                <v:group id="Group 649" o:spid="_x0000_s1161" style="position:absolute;left:1618;top:3814;width:5083;height:1325" coordorigin="1618,3814" coordsize="508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650" o:spid="_x0000_s1162" style="position:absolute;left:1618;top:3814;width:5083;height:1325;visibility:visible;mso-wrap-style:square;v-text-anchor:top" coordsize="508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" path="m,l198,17,396,36,593,60,790,87r196,30l1181,151r195,38l1570,230r192,44l1954,323r191,51l2336,429r189,59l2713,550r186,65l3085,684r185,72l3453,832r182,79l3816,994r60,27l3936,1048r61,25l4058,1097r62,23l4182,1142r63,20l4308,1182r63,18l4435,1217r64,16l4563,1248r64,14l4692,1274r65,12l4822,1296r65,9l4952,1313r65,7l5083,1325e" filled="f" strokecolor="#090" strokeweight="3.84pt">
                    <v:path arrowok="t" o:connecttype="custom" o:connectlocs="0,3814;198,3831;396,3850;593,3874;790,3901;986,3931;1181,3965;1376,4003;1570,4044;1762,4088;1954,4137;2145,4188;2336,4243;2525,4302;2713,4364;2899,4429;3085,4498;3270,4570;3453,4646;3635,4725;3816,4808;3876,4835;3936,4862;3997,4887;4058,4911;4120,4934;4182,4956;4245,4976;4308,4996;4371,5014;4435,5031;4499,5047;4563,5062;4627,5076;4692,5088;4757,5100;4822,5110;4887,5119;4952,5127;5017,5134;5083,5139" o:connectangles="0,0,0,0,0,0,0,0,0,0,0,0,0,0,0,0,0,0,0,0,0,0,0,0,0,0,0,0,0,0,0,0,0,0,0,0,0,0,0,0,0"/>
                  </v:shape>
                </v:group>
                <v:group id="Group 651" o:spid="_x0000_s1163" style="position:absolute;left:6701;top:5139;width:3926;height:178" coordorigin="6701,5139" coordsize="392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52" o:spid="_x0000_s1164" style="position:absolute;left:6701;top:5139;width:3926;height:178;visibility:visible;mso-wrap-style:square;v-text-anchor:top" coordsize="392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" path="m3926,168r-787,10l2357,168,1569,135,787,77,,e" filled="f" strokecolor="#090" strokeweight="3.84pt">
                    <v:path arrowok="t" o:connecttype="custom" o:connectlocs="3926,5307;3139,5317;2357,5307;1569,5274;787,5216;0,5139" o:connectangles="0,0,0,0,0,0"/>
                  </v:shape>
                </v:group>
                <v:group id="Group 653" o:spid="_x0000_s1165" style="position:absolute;left:1315;top:450;width:8213;height:5976" coordorigin="1315,450" coordsize="82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654" o:spid="_x0000_s1166" style="position:absolute;left:1315;top:450;width:456;height:5976;visibility:visible;mso-wrap-style:square;v-text-anchor:top" coordsize="456,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" path="m303,302r-154,l149,5976r154,l303,302xe" fillcolor="#7e7e7e" stroked="f">
                    <v:path arrowok="t" o:connecttype="custom" o:connectlocs="303,752;149,752;149,6426;303,6426;303,752" o:connectangles="0,0,0,0,0"/>
                  </v:shape>
                  <v:shape id="Freeform 655" o:spid="_x0000_s1167" style="position:absolute;left:1315;top:450;width:456;height:5976;visibility:visible;mso-wrap-style:square;v-text-anchor:top" coordsize="456,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" path="m226,l,379,149,302r261,l226,xe" fillcolor="#7e7e7e" stroked="f">
                    <v:path arrowok="t" o:connecttype="custom" o:connectlocs="226,450;0,829;149,752;410,752;226,450" o:connectangles="0,0,0,0,0"/>
                  </v:shape>
                  <v:shape id="Freeform 656" o:spid="_x0000_s1168" style="position:absolute;left:1315;top:450;width:456;height:5976;visibility:visible;mso-wrap-style:square;v-text-anchor:top" coordsize="456,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" path="m410,302r-107,l456,379,410,302xe" fillcolor="#7e7e7e" stroked="f">
                    <v:path arrowok="t" o:connecttype="custom" o:connectlocs="410,752;303,752;456,829;410,752" o:connectangles="0,0,0,0"/>
                  </v:shape>
                  <v:shape id="Picture 657" o:spid="_x0000_s1169" type="#_x0000_t75" style="position:absolute;left:7469;top:2312;width:205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">
                    <v:imagedata r:id="rId47" o:title="" gain="19661f" blacklevel="22938f"/>
                  </v:shape>
                </v:group>
                <v:group id="Group 658" o:spid="_x0000_s1170" style="position:absolute;left:7282;top:3205;width:451;height:394" coordorigin="7282,3205" coordsize="4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659" o:spid="_x0000_s1171" style="position:absolute;left:7282;top:3205;width:451;height:394;visibility:visible;mso-wrap-style:square;v-text-anchor:top" coordsize="4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" path="m394,283r-159,l230,288,451,393,394,283xe" fillcolor="#09c" stroked="f">
                    <v:path arrowok="t" o:connecttype="custom" o:connectlocs="394,3488;235,3488;230,3493;451,3598;394,3488" o:connectangles="0,0,0,0,0"/>
                  </v:shape>
                  <v:shape id="Freeform 660" o:spid="_x0000_s1172" style="position:absolute;left:7282;top:3205;width:451;height:394;visibility:visible;mso-wrap-style:square;v-text-anchor:top" coordsize="4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" path="m249,l,369,230,288r,-5l394,283,249,xe" fillcolor="#09c" stroked="f">
                    <v:path arrowok="t" o:connecttype="custom" o:connectlocs="249,3205;0,3574;230,3493;230,3488;394,3488;249,3205" o:connectangles="0,0,0,0,0,0"/>
                  </v:shape>
                  <v:shape id="Picture 661" o:spid="_x0000_s1173" type="#_x0000_t75" style="position:absolute;left:7277;top:3200;width:466;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">
                    <v:imagedata r:id="rId48" o:title="" gain="19661f" blacklevel="22938f"/>
                  </v:shape>
                </v:group>
                <v:group id="Group 662" o:spid="_x0000_s1174" style="position:absolute;left:8376;top:4150;width:384;height:456" coordorigin="8376,4150" coordsize="3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663" o:spid="_x0000_s1175" style="position:absolute;left:8376;top:4150;width:384;height:456;visibility:visible;mso-wrap-style:square;v-text-anchor:top" coordsize="38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" path="m374,l,236,384,456,288,231,374,xe" fillcolor="#09c" stroked="f">
                    <v:path arrowok="t" o:connecttype="custom" o:connectlocs="374,4150;0,4386;384,4606;288,4381;374,4150" o:connectangles="0,0,0,0,0"/>
                  </v:shape>
                  <v:shape id="Picture 664" o:spid="_x0000_s1176" type="#_x0000_t75" style="position:absolute;left:8371;top:4146;width:39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">
                    <v:imagedata r:id="rId49" o:title="" gain="19661f" blacklevel="22938f"/>
                  </v:shape>
                </v:group>
                <v:group id="Group 665" o:spid="_x0000_s1177" style="position:absolute;left:8280;top:2187;width:389;height:456" coordorigin="8280,2187" coordsize="38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666" o:spid="_x0000_s1178" style="position:absolute;left:8280;top:2187;width:389;height:456;visibility:visible;mso-wrap-style:square;v-text-anchor:top" coordsize="38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" path="m14,r87,231l,456,389,240,14,xe" fillcolor="#09c" stroked="f">
                    <v:path arrowok="t" o:connecttype="custom" o:connectlocs="14,2187;101,2418;0,2643;389,2427;14,2187" o:connectangles="0,0,0,0,0"/>
                  </v:shape>
                  <v:shape id="Picture 667" o:spid="_x0000_s1179" type="#_x0000_t75" style="position:absolute;left:8275;top:2182;width:39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">
                    <v:imagedata r:id="rId50" o:title="" gain="19661f" blacklevel="22938f"/>
                  </v:shape>
                </v:group>
                <v:group id="Group 668" o:spid="_x0000_s1180" style="position:absolute;left:9254;top:3171;width:456;height:384" coordorigin="9254,3171" coordsize="4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69" o:spid="_x0000_s1181" style="position:absolute;left:9254;top:3171;width:456;height:384;visibility:visible;mso-wrap-style:square;v-text-anchor:top" coordsize="4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" path="m,l221,384,390,115r-164,l226,96,,xe" fillcolor="#09c" stroked="f">
                    <v:path arrowok="t" o:connecttype="custom" o:connectlocs="0,3171;221,3555;390,3286;226,3286;226,3267;0,3171" o:connectangles="0,0,0,0,0,0"/>
                  </v:shape>
                  <v:shape id="Freeform 670" o:spid="_x0000_s1182" style="position:absolute;left:9254;top:3171;width:456;height:384;visibility:visible;mso-wrap-style:square;v-text-anchor:top" coordsize="45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" path="m456,10l226,96r,19l390,115,456,10xe" fillcolor="#09c" stroked="f">
                    <v:path arrowok="t" o:connecttype="custom" o:connectlocs="456,3181;226,3267;226,3286;390,3286;456,3181" o:connectangles="0,0,0,0,0"/>
                  </v:shape>
                  <v:shape id="Picture 671" o:spid="_x0000_s1183" type="#_x0000_t75" style="position:absolute;left:9250;top:3166;width:46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">
                    <v:imagedata r:id="rId51" o:title="" gain="19661f" blacklevel="22938f"/>
                  </v:shape>
                </v:group>
                <v:group id="Group 672" o:spid="_x0000_s1184" style="position:absolute;left:3302;top:4448;width:888;height:403" coordorigin="3302,4448" coordsize="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73" o:spid="_x0000_s1185" style="position:absolute;left:3302;top:4448;width:888;height:403;visibility:visible;mso-wrap-style:square;v-text-anchor:top" coordsize="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" path="m212,288r-5,l15,374,5,379,,389r5,5l10,403r14,l216,317r10,l231,307r-5,-9l221,293r-9,-5xe" fillcolor="#090" stroked="f">
                    <v:path arrowok="t" o:connecttype="custom" o:connectlocs="212,4736;207,4736;15,4822;5,4827;0,4837;5,4842;10,4851;24,4851;216,4765;226,4765;231,4755;226,4746;221,4741;212,4736" o:connectangles="0,0,0,0,0,0,0,0,0,0,0,0,0,0"/>
                  </v:shape>
                  <v:shape id="Freeform 674" o:spid="_x0000_s1186" style="position:absolute;left:3302;top:4448;width:888;height:403;visibility:visible;mso-wrap-style:square;v-text-anchor:top" coordsize="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" path="m552,144r-14,l346,230r-10,5l332,245r4,5l336,259r20,l548,173r9,-5l557,154r-5,-10xe" fillcolor="#090" stroked="f">
                    <v:path arrowok="t" o:connecttype="custom" o:connectlocs="552,4592;538,4592;346,4678;336,4683;332,4693;336,4698;336,4707;356,4707;548,4621;557,4616;557,4602;552,4592" o:connectangles="0,0,0,0,0,0,0,0,0,0,0,0"/>
                  </v:shape>
                  <v:shape id="Freeform 675" o:spid="_x0000_s1187" style="position:absolute;left:3302;top:4448;width:888;height:403;visibility:visible;mso-wrap-style:square;v-text-anchor:top" coordsize="8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" path="m884,l864,,672,86r-9,10l668,106r,9l687,115,879,29r9,-5l888,10,884,xe" fillcolor="#090" stroked="f">
                    <v:path arrowok="t" o:connecttype="custom" o:connectlocs="884,4448;864,4448;672,4534;663,4544;668,4554;668,4563;687,4563;879,4477;888,4472;888,4458;884,4448" o:connectangles="0,0,0,0,0,0,0,0,0,0,0"/>
                  </v:shape>
                </v:group>
                <v:group id="Group 676" o:spid="_x0000_s1188" style="position:absolute;left:3302;top:4736;width:230;height:115" coordorigin="3302,4736" coordsize="2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677" o:spid="_x0000_s1189" style="position:absolute;left:3302;top:4736;width:230;height:115;visibility:visible;mso-wrap-style:square;v-text-anchor:top" coordsize="2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" path="m15,86l207,r5,l221,5r5,5l231,19r-5,10l216,29,24,115r-4,l10,115,5,106,,101,5,91,15,86xe" filled="f" strokecolor="#090" strokeweight=".48pt">
                    <v:path arrowok="t" o:connecttype="custom" o:connectlocs="15,4822;207,4736;212,4736;221,4741;226,4746;231,4755;226,4765;216,4765;24,4851;20,4851;10,4851;5,4842;0,4837;5,4827;15,4822" o:connectangles="0,0,0,0,0,0,0,0,0,0,0,0,0,0,0"/>
                  </v:shape>
                </v:group>
                <v:group id="Group 678" o:spid="_x0000_s1190" style="position:absolute;left:3634;top:4592;width:226;height:115" coordorigin="3634,4592" coordsize="2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679" o:spid="_x0000_s1191" style="position:absolute;left:3634;top:4592;width:226;height:115;visibility:visible;mso-wrap-style:square;v-text-anchor:top" coordsize="2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" path="m14,86l206,r5,l220,r5,10l225,19r,5l216,29,24,115r-10,l4,115r,-9l,101,4,91,14,86xe" filled="f" strokecolor="#090" strokeweight=".48pt">
                    <v:path arrowok="t" o:connecttype="custom" o:connectlocs="14,4678;206,4592;211,4592;220,4592;225,4602;225,4611;225,4616;216,4621;24,4707;14,4707;4,4707;4,4698;0,4693;4,4683;14,4678" o:connectangles="0,0,0,0,0,0,0,0,0,0,0,0,0,0,0"/>
                  </v:shape>
                </v:group>
                <v:group id="Group 680" o:spid="_x0000_s1192" style="position:absolute;left:3965;top:4448;width:226;height:115" coordorigin="3965,4448" coordsize="2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681" o:spid="_x0000_s1193" style="position:absolute;left:3965;top:4448;width:226;height:115;visibility:visible;mso-wrap-style:square;v-text-anchor:top" coordsize="2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" path="m9,86l201,r10,l221,r4,10l225,19r,5l216,29,24,115r-10,l5,115r,-9l,96,5,91,9,86xe" filled="f" strokecolor="#090" strokeweight=".48pt">
                    <v:path arrowok="t" o:connecttype="custom" o:connectlocs="9,4534;201,4448;211,4448;221,4448;225,4458;225,4467;225,4472;216,4477;24,4563;14,4563;5,4563;5,4554;0,4544;5,4539;9,4534" o:connectangles="0,0,0,0,0,0,0,0,0,0,0,0,0,0,0"/>
                  </v:shape>
                </v:group>
                <v:group id="Group 682" o:spid="_x0000_s1194" style="position:absolute;left:4171;top:4376;width:202;height:134" coordorigin="4171,4376" coordsize="20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683" o:spid="_x0000_s1195" style="position:absolute;left:4171;top:4376;width:202;height:134;visibility:visible;mso-wrap-style:square;v-text-anchor:top" coordsize="20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" path="m202,l,19,53,134,202,xe" fillcolor="#090" stroked="f">
                    <v:path arrowok="t" o:connecttype="custom" o:connectlocs="202,4376;0,4395;53,4510;202,4376" o:connectangles="0,0,0,0"/>
                  </v:shape>
                </v:group>
                <w10:wrap anchorx="page"/>
              </v:group>
            </w:pict>
          </mc:Fallback>
        </mc:AlternateContent>
      </w:r>
      <w:r w:rsidR="00CD2905">
        <w:rPr>
          <w:noProof/>
          <w:lang w:eastAsia="en-AU"/>
        </w:rPr>
        <mc:AlternateContent>
          <mc:Choice Requires="wpg">
            <w:drawing>
              <wp:anchor distT="0" distB="0" distL="114300" distR="114300" simplePos="0" relativeHeight="251665408" behindDoc="1" locked="0" layoutInCell="1" allowOverlap="1" wp14:anchorId="5EFA575A" wp14:editId="44F6108E">
                <wp:simplePos x="0" y="0"/>
                <wp:positionH relativeFrom="page">
                  <wp:posOffset>3772535</wp:posOffset>
                </wp:positionH>
                <wp:positionV relativeFrom="paragraph">
                  <wp:posOffset>162284</wp:posOffset>
                </wp:positionV>
                <wp:extent cx="2667000" cy="719455"/>
                <wp:effectExtent l="0" t="0" r="0" b="23495"/>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19455"/>
                          <a:chOff x="6319" y="-358"/>
                          <a:chExt cx="4200" cy="1133"/>
                        </a:xfrm>
                      </wpg:grpSpPr>
                      <wpg:grpSp>
                        <wpg:cNvPr id="753" name="Group 685"/>
                        <wpg:cNvGrpSpPr>
                          <a:grpSpLocks/>
                        </wpg:cNvGrpSpPr>
                        <wpg:grpSpPr bwMode="auto">
                          <a:xfrm>
                            <a:off x="6922" y="-303"/>
                            <a:ext cx="259" cy="1022"/>
                            <a:chOff x="6922" y="-303"/>
                            <a:chExt cx="259" cy="1022"/>
                          </a:xfrm>
                        </wpg:grpSpPr>
                        <wps:wsp>
                          <wps:cNvPr id="754" name="Freeform 686"/>
                          <wps:cNvSpPr>
                            <a:spLocks/>
                          </wps:cNvSpPr>
                          <wps:spPr bwMode="auto">
                            <a:xfrm>
                              <a:off x="6922" y="-303"/>
                              <a:ext cx="259" cy="1022"/>
                            </a:xfrm>
                            <a:custGeom>
                              <a:avLst/>
                              <a:gdLst>
                                <a:gd name="T0" fmla="+- 0 6922 6922"/>
                                <a:gd name="T1" fmla="*/ T0 w 259"/>
                                <a:gd name="T2" fmla="+- 0 -303 -303"/>
                                <a:gd name="T3" fmla="*/ -303 h 1022"/>
                                <a:gd name="T4" fmla="+- 0 6922 6922"/>
                                <a:gd name="T5" fmla="*/ T4 w 259"/>
                                <a:gd name="T6" fmla="+- 0 719 -303"/>
                                <a:gd name="T7" fmla="*/ 719 h 1022"/>
                                <a:gd name="T8" fmla="+- 0 7181 6922"/>
                                <a:gd name="T9" fmla="*/ T8 w 259"/>
                                <a:gd name="T10" fmla="+- 0 211 -303"/>
                                <a:gd name="T11" fmla="*/ 211 h 1022"/>
                                <a:gd name="T12" fmla="+- 0 6922 6922"/>
                                <a:gd name="T13" fmla="*/ T12 w 259"/>
                                <a:gd name="T14" fmla="+- 0 -303 -303"/>
                                <a:gd name="T15" fmla="*/ -303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687"/>
                        <wpg:cNvGrpSpPr>
                          <a:grpSpLocks/>
                        </wpg:cNvGrpSpPr>
                        <wpg:grpSpPr bwMode="auto">
                          <a:xfrm>
                            <a:off x="6878" y="-226"/>
                            <a:ext cx="101" cy="869"/>
                            <a:chOff x="6878" y="-226"/>
                            <a:chExt cx="101" cy="869"/>
                          </a:xfrm>
                        </wpg:grpSpPr>
                        <wps:wsp>
                          <wps:cNvPr id="756" name="Freeform 688"/>
                          <wps:cNvSpPr>
                            <a:spLocks/>
                          </wps:cNvSpPr>
                          <wps:spPr bwMode="auto">
                            <a:xfrm>
                              <a:off x="6878" y="-226"/>
                              <a:ext cx="101" cy="869"/>
                            </a:xfrm>
                            <a:custGeom>
                              <a:avLst/>
                              <a:gdLst>
                                <a:gd name="T0" fmla="+- 0 6926 6878"/>
                                <a:gd name="T1" fmla="*/ T0 w 101"/>
                                <a:gd name="T2" fmla="+- 0 -226 -226"/>
                                <a:gd name="T3" fmla="*/ -226 h 869"/>
                                <a:gd name="T4" fmla="+- 0 6878 6878"/>
                                <a:gd name="T5" fmla="*/ T4 w 101"/>
                                <a:gd name="T6" fmla="+- 0 211 -226"/>
                                <a:gd name="T7" fmla="*/ 211 h 869"/>
                                <a:gd name="T8" fmla="+- 0 6926 6878"/>
                                <a:gd name="T9" fmla="*/ T8 w 101"/>
                                <a:gd name="T10" fmla="+- 0 643 -226"/>
                                <a:gd name="T11" fmla="*/ 643 h 869"/>
                                <a:gd name="T12" fmla="+- 0 6979 6878"/>
                                <a:gd name="T13" fmla="*/ T12 w 101"/>
                                <a:gd name="T14" fmla="+- 0 211 -226"/>
                                <a:gd name="T15" fmla="*/ 211 h 869"/>
                                <a:gd name="T16" fmla="+- 0 6926 6878"/>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1"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689"/>
                        <wpg:cNvGrpSpPr>
                          <a:grpSpLocks/>
                        </wpg:cNvGrpSpPr>
                        <wpg:grpSpPr bwMode="auto">
                          <a:xfrm>
                            <a:off x="6878" y="-226"/>
                            <a:ext cx="101" cy="869"/>
                            <a:chOff x="6878" y="-226"/>
                            <a:chExt cx="101" cy="869"/>
                          </a:xfrm>
                        </wpg:grpSpPr>
                        <wps:wsp>
                          <wps:cNvPr id="758" name="Freeform 690"/>
                          <wps:cNvSpPr>
                            <a:spLocks/>
                          </wps:cNvSpPr>
                          <wps:spPr bwMode="auto">
                            <a:xfrm>
                              <a:off x="6878" y="-226"/>
                              <a:ext cx="101" cy="869"/>
                            </a:xfrm>
                            <a:custGeom>
                              <a:avLst/>
                              <a:gdLst>
                                <a:gd name="T0" fmla="+- 0 6878 6878"/>
                                <a:gd name="T1" fmla="*/ T0 w 101"/>
                                <a:gd name="T2" fmla="+- 0 211 -226"/>
                                <a:gd name="T3" fmla="*/ 211 h 869"/>
                                <a:gd name="T4" fmla="+- 0 6926 6878"/>
                                <a:gd name="T5" fmla="*/ T4 w 101"/>
                                <a:gd name="T6" fmla="+- 0 643 -226"/>
                                <a:gd name="T7" fmla="*/ 643 h 869"/>
                                <a:gd name="T8" fmla="+- 0 6979 6878"/>
                                <a:gd name="T9" fmla="*/ T8 w 101"/>
                                <a:gd name="T10" fmla="+- 0 211 -226"/>
                                <a:gd name="T11" fmla="*/ 211 h 869"/>
                                <a:gd name="T12" fmla="+- 0 6926 6878"/>
                                <a:gd name="T13" fmla="*/ T12 w 101"/>
                                <a:gd name="T14" fmla="+- 0 -226 -226"/>
                                <a:gd name="T15" fmla="*/ -226 h 869"/>
                                <a:gd name="T16" fmla="+- 0 6878 6878"/>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1"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691"/>
                        <wpg:cNvGrpSpPr>
                          <a:grpSpLocks/>
                        </wpg:cNvGrpSpPr>
                        <wpg:grpSpPr bwMode="auto">
                          <a:xfrm>
                            <a:off x="6653" y="-303"/>
                            <a:ext cx="259" cy="1022"/>
                            <a:chOff x="6653" y="-303"/>
                            <a:chExt cx="259" cy="1022"/>
                          </a:xfrm>
                        </wpg:grpSpPr>
                        <wps:wsp>
                          <wps:cNvPr id="760" name="Freeform 692"/>
                          <wps:cNvSpPr>
                            <a:spLocks/>
                          </wps:cNvSpPr>
                          <wps:spPr bwMode="auto">
                            <a:xfrm>
                              <a:off x="6653" y="-303"/>
                              <a:ext cx="259" cy="1022"/>
                            </a:xfrm>
                            <a:custGeom>
                              <a:avLst/>
                              <a:gdLst>
                                <a:gd name="T0" fmla="+- 0 6653 6653"/>
                                <a:gd name="T1" fmla="*/ T0 w 259"/>
                                <a:gd name="T2" fmla="+- 0 -303 -303"/>
                                <a:gd name="T3" fmla="*/ -303 h 1022"/>
                                <a:gd name="T4" fmla="+- 0 6653 6653"/>
                                <a:gd name="T5" fmla="*/ T4 w 259"/>
                                <a:gd name="T6" fmla="+- 0 719 -303"/>
                                <a:gd name="T7" fmla="*/ 719 h 1022"/>
                                <a:gd name="T8" fmla="+- 0 6912 6653"/>
                                <a:gd name="T9" fmla="*/ T8 w 259"/>
                                <a:gd name="T10" fmla="+- 0 211 -303"/>
                                <a:gd name="T11" fmla="*/ 211 h 1022"/>
                                <a:gd name="T12" fmla="+- 0 6653 6653"/>
                                <a:gd name="T13" fmla="*/ T12 w 259"/>
                                <a:gd name="T14" fmla="+- 0 -303 -303"/>
                                <a:gd name="T15" fmla="*/ -303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693"/>
                        <wpg:cNvGrpSpPr>
                          <a:grpSpLocks/>
                        </wpg:cNvGrpSpPr>
                        <wpg:grpSpPr bwMode="auto">
                          <a:xfrm>
                            <a:off x="6653" y="-303"/>
                            <a:ext cx="259" cy="1022"/>
                            <a:chOff x="6653" y="-303"/>
                            <a:chExt cx="259" cy="1022"/>
                          </a:xfrm>
                        </wpg:grpSpPr>
                        <wps:wsp>
                          <wps:cNvPr id="762" name="Freeform 694"/>
                          <wps:cNvSpPr>
                            <a:spLocks/>
                          </wps:cNvSpPr>
                          <wps:spPr bwMode="auto">
                            <a:xfrm>
                              <a:off x="6653" y="-303"/>
                              <a:ext cx="259" cy="1022"/>
                            </a:xfrm>
                            <a:custGeom>
                              <a:avLst/>
                              <a:gdLst>
                                <a:gd name="T0" fmla="+- 0 6912 6653"/>
                                <a:gd name="T1" fmla="*/ T0 w 259"/>
                                <a:gd name="T2" fmla="+- 0 211 -303"/>
                                <a:gd name="T3" fmla="*/ 211 h 1022"/>
                                <a:gd name="T4" fmla="+- 0 6653 6653"/>
                                <a:gd name="T5" fmla="*/ T4 w 259"/>
                                <a:gd name="T6" fmla="+- 0 -303 -303"/>
                                <a:gd name="T7" fmla="*/ -303 h 1022"/>
                                <a:gd name="T8" fmla="+- 0 6653 6653"/>
                                <a:gd name="T9" fmla="*/ T8 w 259"/>
                                <a:gd name="T10" fmla="+- 0 719 -303"/>
                                <a:gd name="T11" fmla="*/ 719 h 1022"/>
                                <a:gd name="T12" fmla="+- 0 6912 6653"/>
                                <a:gd name="T13" fmla="*/ T12 w 259"/>
                                <a:gd name="T14" fmla="+- 0 211 -303"/>
                                <a:gd name="T15" fmla="*/ 211 h 1022"/>
                              </a:gdLst>
                              <a:ahLst/>
                              <a:cxnLst>
                                <a:cxn ang="0">
                                  <a:pos x="T1" y="T3"/>
                                </a:cxn>
                                <a:cxn ang="0">
                                  <a:pos x="T5" y="T7"/>
                                </a:cxn>
                                <a:cxn ang="0">
                                  <a:pos x="T9" y="T11"/>
                                </a:cxn>
                                <a:cxn ang="0">
                                  <a:pos x="T13" y="T15"/>
                                </a:cxn>
                              </a:cxnLst>
                              <a:rect l="0" t="0" r="r" b="b"/>
                              <a:pathLst>
                                <a:path w="259" h="1022">
                                  <a:moveTo>
                                    <a:pt x="259" y="514"/>
                                  </a:moveTo>
                                  <a:lnTo>
                                    <a:pt x="0" y="0"/>
                                  </a:lnTo>
                                  <a:lnTo>
                                    <a:pt x="0" y="1022"/>
                                  </a:lnTo>
                                  <a:lnTo>
                                    <a:pt x="259"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695"/>
                        <wpg:cNvGrpSpPr>
                          <a:grpSpLocks/>
                        </wpg:cNvGrpSpPr>
                        <wpg:grpSpPr bwMode="auto">
                          <a:xfrm>
                            <a:off x="6629" y="-351"/>
                            <a:ext cx="307" cy="1099"/>
                            <a:chOff x="6629" y="-351"/>
                            <a:chExt cx="307" cy="1099"/>
                          </a:xfrm>
                        </wpg:grpSpPr>
                        <wps:wsp>
                          <wps:cNvPr id="764" name="Freeform 696"/>
                          <wps:cNvSpPr>
                            <a:spLocks/>
                          </wps:cNvSpPr>
                          <wps:spPr bwMode="auto">
                            <a:xfrm>
                              <a:off x="6629" y="-351"/>
                              <a:ext cx="307" cy="1099"/>
                            </a:xfrm>
                            <a:custGeom>
                              <a:avLst/>
                              <a:gdLst>
                                <a:gd name="T0" fmla="+- 0 6936 6629"/>
                                <a:gd name="T1" fmla="*/ T0 w 307"/>
                                <a:gd name="T2" fmla="+- 0 748 -351"/>
                                <a:gd name="T3" fmla="*/ 748 h 1099"/>
                                <a:gd name="T4" fmla="+- 0 6936 6629"/>
                                <a:gd name="T5" fmla="*/ T4 w 307"/>
                                <a:gd name="T6" fmla="+- 0 -351 -351"/>
                                <a:gd name="T7" fmla="*/ -351 h 1099"/>
                                <a:gd name="T8" fmla="+- 0 6629 6629"/>
                                <a:gd name="T9" fmla="*/ T8 w 307"/>
                                <a:gd name="T10" fmla="+- 0 -351 -351"/>
                                <a:gd name="T11" fmla="*/ -351 h 1099"/>
                                <a:gd name="T12" fmla="+- 0 6629 6629"/>
                                <a:gd name="T13" fmla="*/ T12 w 307"/>
                                <a:gd name="T14" fmla="+- 0 748 -351"/>
                                <a:gd name="T15" fmla="*/ 748 h 1099"/>
                                <a:gd name="T16" fmla="+- 0 6936 6629"/>
                                <a:gd name="T17" fmla="*/ T16 w 307"/>
                                <a:gd name="T18" fmla="+- 0 748 -351"/>
                                <a:gd name="T19" fmla="*/ 748 h 1099"/>
                              </a:gdLst>
                              <a:ahLst/>
                              <a:cxnLst>
                                <a:cxn ang="0">
                                  <a:pos x="T1" y="T3"/>
                                </a:cxn>
                                <a:cxn ang="0">
                                  <a:pos x="T5" y="T7"/>
                                </a:cxn>
                                <a:cxn ang="0">
                                  <a:pos x="T9" y="T11"/>
                                </a:cxn>
                                <a:cxn ang="0">
                                  <a:pos x="T13" y="T15"/>
                                </a:cxn>
                                <a:cxn ang="0">
                                  <a:pos x="T17" y="T19"/>
                                </a:cxn>
                              </a:cxnLst>
                              <a:rect l="0" t="0" r="r" b="b"/>
                              <a:pathLst>
                                <a:path w="307" h="1099">
                                  <a:moveTo>
                                    <a:pt x="307" y="1099"/>
                                  </a:moveTo>
                                  <a:lnTo>
                                    <a:pt x="307" y="0"/>
                                  </a:lnTo>
                                  <a:lnTo>
                                    <a:pt x="0" y="0"/>
                                  </a:lnTo>
                                  <a:lnTo>
                                    <a:pt x="0" y="1099"/>
                                  </a:lnTo>
                                  <a:lnTo>
                                    <a:pt x="307"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697"/>
                        <wpg:cNvGrpSpPr>
                          <a:grpSpLocks/>
                        </wpg:cNvGrpSpPr>
                        <wpg:grpSpPr bwMode="auto">
                          <a:xfrm>
                            <a:off x="6610" y="-226"/>
                            <a:ext cx="101" cy="869"/>
                            <a:chOff x="6610" y="-226"/>
                            <a:chExt cx="101" cy="869"/>
                          </a:xfrm>
                        </wpg:grpSpPr>
                        <wps:wsp>
                          <wps:cNvPr id="766" name="Freeform 698"/>
                          <wps:cNvSpPr>
                            <a:spLocks/>
                          </wps:cNvSpPr>
                          <wps:spPr bwMode="auto">
                            <a:xfrm>
                              <a:off x="6610" y="-226"/>
                              <a:ext cx="101" cy="869"/>
                            </a:xfrm>
                            <a:custGeom>
                              <a:avLst/>
                              <a:gdLst>
                                <a:gd name="T0" fmla="+- 0 6658 6610"/>
                                <a:gd name="T1" fmla="*/ T0 w 101"/>
                                <a:gd name="T2" fmla="+- 0 -226 -226"/>
                                <a:gd name="T3" fmla="*/ -226 h 869"/>
                                <a:gd name="T4" fmla="+- 0 6610 6610"/>
                                <a:gd name="T5" fmla="*/ T4 w 101"/>
                                <a:gd name="T6" fmla="+- 0 211 -226"/>
                                <a:gd name="T7" fmla="*/ 211 h 869"/>
                                <a:gd name="T8" fmla="+- 0 6658 6610"/>
                                <a:gd name="T9" fmla="*/ T8 w 101"/>
                                <a:gd name="T10" fmla="+- 0 643 -226"/>
                                <a:gd name="T11" fmla="*/ 643 h 869"/>
                                <a:gd name="T12" fmla="+- 0 6710 6610"/>
                                <a:gd name="T13" fmla="*/ T12 w 101"/>
                                <a:gd name="T14" fmla="+- 0 211 -226"/>
                                <a:gd name="T15" fmla="*/ 211 h 869"/>
                                <a:gd name="T16" fmla="+- 0 6658 6610"/>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0"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699"/>
                        <wpg:cNvGrpSpPr>
                          <a:grpSpLocks/>
                        </wpg:cNvGrpSpPr>
                        <wpg:grpSpPr bwMode="auto">
                          <a:xfrm>
                            <a:off x="6610" y="-226"/>
                            <a:ext cx="101" cy="869"/>
                            <a:chOff x="6610" y="-226"/>
                            <a:chExt cx="101" cy="869"/>
                          </a:xfrm>
                        </wpg:grpSpPr>
                        <wps:wsp>
                          <wps:cNvPr id="768" name="Freeform 700"/>
                          <wps:cNvSpPr>
                            <a:spLocks/>
                          </wps:cNvSpPr>
                          <wps:spPr bwMode="auto">
                            <a:xfrm>
                              <a:off x="6610" y="-226"/>
                              <a:ext cx="101" cy="869"/>
                            </a:xfrm>
                            <a:custGeom>
                              <a:avLst/>
                              <a:gdLst>
                                <a:gd name="T0" fmla="+- 0 6610 6610"/>
                                <a:gd name="T1" fmla="*/ T0 w 101"/>
                                <a:gd name="T2" fmla="+- 0 211 -226"/>
                                <a:gd name="T3" fmla="*/ 211 h 869"/>
                                <a:gd name="T4" fmla="+- 0 6658 6610"/>
                                <a:gd name="T5" fmla="*/ T4 w 101"/>
                                <a:gd name="T6" fmla="+- 0 643 -226"/>
                                <a:gd name="T7" fmla="*/ 643 h 869"/>
                                <a:gd name="T8" fmla="+- 0 6710 6610"/>
                                <a:gd name="T9" fmla="*/ T8 w 101"/>
                                <a:gd name="T10" fmla="+- 0 211 -226"/>
                                <a:gd name="T11" fmla="*/ 211 h 869"/>
                                <a:gd name="T12" fmla="+- 0 6658 6610"/>
                                <a:gd name="T13" fmla="*/ T12 w 101"/>
                                <a:gd name="T14" fmla="+- 0 -226 -226"/>
                                <a:gd name="T15" fmla="*/ -226 h 869"/>
                                <a:gd name="T16" fmla="+- 0 6610 6610"/>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0"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01"/>
                        <wpg:cNvGrpSpPr>
                          <a:grpSpLocks/>
                        </wpg:cNvGrpSpPr>
                        <wpg:grpSpPr bwMode="auto">
                          <a:xfrm>
                            <a:off x="6370" y="-303"/>
                            <a:ext cx="264" cy="1022"/>
                            <a:chOff x="6370" y="-303"/>
                            <a:chExt cx="264" cy="1022"/>
                          </a:xfrm>
                        </wpg:grpSpPr>
                        <wps:wsp>
                          <wps:cNvPr id="770" name="Freeform 702"/>
                          <wps:cNvSpPr>
                            <a:spLocks/>
                          </wps:cNvSpPr>
                          <wps:spPr bwMode="auto">
                            <a:xfrm>
                              <a:off x="6370" y="-303"/>
                              <a:ext cx="264" cy="1022"/>
                            </a:xfrm>
                            <a:custGeom>
                              <a:avLst/>
                              <a:gdLst>
                                <a:gd name="T0" fmla="+- 0 6370 6370"/>
                                <a:gd name="T1" fmla="*/ T0 w 264"/>
                                <a:gd name="T2" fmla="+- 0 -303 -303"/>
                                <a:gd name="T3" fmla="*/ -303 h 1022"/>
                                <a:gd name="T4" fmla="+- 0 6370 6370"/>
                                <a:gd name="T5" fmla="*/ T4 w 264"/>
                                <a:gd name="T6" fmla="+- 0 719 -303"/>
                                <a:gd name="T7" fmla="*/ 719 h 1022"/>
                                <a:gd name="T8" fmla="+- 0 6634 6370"/>
                                <a:gd name="T9" fmla="*/ T8 w 264"/>
                                <a:gd name="T10" fmla="+- 0 211 -303"/>
                                <a:gd name="T11" fmla="*/ 211 h 1022"/>
                                <a:gd name="T12" fmla="+- 0 6370 6370"/>
                                <a:gd name="T13" fmla="*/ T12 w 264"/>
                                <a:gd name="T14" fmla="+- 0 -303 -303"/>
                                <a:gd name="T15" fmla="*/ -303 h 1022"/>
                              </a:gdLst>
                              <a:ahLst/>
                              <a:cxnLst>
                                <a:cxn ang="0">
                                  <a:pos x="T1" y="T3"/>
                                </a:cxn>
                                <a:cxn ang="0">
                                  <a:pos x="T5" y="T7"/>
                                </a:cxn>
                                <a:cxn ang="0">
                                  <a:pos x="T9" y="T11"/>
                                </a:cxn>
                                <a:cxn ang="0">
                                  <a:pos x="T13" y="T15"/>
                                </a:cxn>
                              </a:cxnLst>
                              <a:rect l="0" t="0" r="r" b="b"/>
                              <a:pathLst>
                                <a:path w="264" h="1022">
                                  <a:moveTo>
                                    <a:pt x="0" y="0"/>
                                  </a:moveTo>
                                  <a:lnTo>
                                    <a:pt x="0" y="1022"/>
                                  </a:lnTo>
                                  <a:lnTo>
                                    <a:pt x="264"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03"/>
                        <wpg:cNvGrpSpPr>
                          <a:grpSpLocks/>
                        </wpg:cNvGrpSpPr>
                        <wpg:grpSpPr bwMode="auto">
                          <a:xfrm>
                            <a:off x="6370" y="-303"/>
                            <a:ext cx="264" cy="1022"/>
                            <a:chOff x="6370" y="-303"/>
                            <a:chExt cx="264" cy="1022"/>
                          </a:xfrm>
                        </wpg:grpSpPr>
                        <wps:wsp>
                          <wps:cNvPr id="772" name="Freeform 704"/>
                          <wps:cNvSpPr>
                            <a:spLocks/>
                          </wps:cNvSpPr>
                          <wps:spPr bwMode="auto">
                            <a:xfrm>
                              <a:off x="6370" y="-303"/>
                              <a:ext cx="264" cy="1022"/>
                            </a:xfrm>
                            <a:custGeom>
                              <a:avLst/>
                              <a:gdLst>
                                <a:gd name="T0" fmla="+- 0 6634 6370"/>
                                <a:gd name="T1" fmla="*/ T0 w 264"/>
                                <a:gd name="T2" fmla="+- 0 211 -303"/>
                                <a:gd name="T3" fmla="*/ 211 h 1022"/>
                                <a:gd name="T4" fmla="+- 0 6370 6370"/>
                                <a:gd name="T5" fmla="*/ T4 w 264"/>
                                <a:gd name="T6" fmla="+- 0 -303 -303"/>
                                <a:gd name="T7" fmla="*/ -303 h 1022"/>
                                <a:gd name="T8" fmla="+- 0 6370 6370"/>
                                <a:gd name="T9" fmla="*/ T8 w 264"/>
                                <a:gd name="T10" fmla="+- 0 719 -303"/>
                                <a:gd name="T11" fmla="*/ 719 h 1022"/>
                                <a:gd name="T12" fmla="+- 0 6634 6370"/>
                                <a:gd name="T13" fmla="*/ T12 w 264"/>
                                <a:gd name="T14" fmla="+- 0 211 -303"/>
                                <a:gd name="T15" fmla="*/ 211 h 1022"/>
                              </a:gdLst>
                              <a:ahLst/>
                              <a:cxnLst>
                                <a:cxn ang="0">
                                  <a:pos x="T1" y="T3"/>
                                </a:cxn>
                                <a:cxn ang="0">
                                  <a:pos x="T5" y="T7"/>
                                </a:cxn>
                                <a:cxn ang="0">
                                  <a:pos x="T9" y="T11"/>
                                </a:cxn>
                                <a:cxn ang="0">
                                  <a:pos x="T13" y="T15"/>
                                </a:cxn>
                              </a:cxnLst>
                              <a:rect l="0" t="0" r="r" b="b"/>
                              <a:pathLst>
                                <a:path w="264" h="1022">
                                  <a:moveTo>
                                    <a:pt x="264" y="514"/>
                                  </a:moveTo>
                                  <a:lnTo>
                                    <a:pt x="0" y="0"/>
                                  </a:lnTo>
                                  <a:lnTo>
                                    <a:pt x="0" y="1022"/>
                                  </a:lnTo>
                                  <a:lnTo>
                                    <a:pt x="264"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05"/>
                        <wpg:cNvGrpSpPr>
                          <a:grpSpLocks/>
                        </wpg:cNvGrpSpPr>
                        <wpg:grpSpPr bwMode="auto">
                          <a:xfrm>
                            <a:off x="6350" y="-351"/>
                            <a:ext cx="302" cy="1099"/>
                            <a:chOff x="6350" y="-351"/>
                            <a:chExt cx="302" cy="1099"/>
                          </a:xfrm>
                        </wpg:grpSpPr>
                        <wps:wsp>
                          <wps:cNvPr id="774" name="Freeform 706"/>
                          <wps:cNvSpPr>
                            <a:spLocks/>
                          </wps:cNvSpPr>
                          <wps:spPr bwMode="auto">
                            <a:xfrm>
                              <a:off x="6350" y="-351"/>
                              <a:ext cx="302" cy="1099"/>
                            </a:xfrm>
                            <a:custGeom>
                              <a:avLst/>
                              <a:gdLst>
                                <a:gd name="T0" fmla="+- 0 6653 6350"/>
                                <a:gd name="T1" fmla="*/ T0 w 302"/>
                                <a:gd name="T2" fmla="+- 0 748 -351"/>
                                <a:gd name="T3" fmla="*/ 748 h 1099"/>
                                <a:gd name="T4" fmla="+- 0 6653 6350"/>
                                <a:gd name="T5" fmla="*/ T4 w 302"/>
                                <a:gd name="T6" fmla="+- 0 -351 -351"/>
                                <a:gd name="T7" fmla="*/ -351 h 1099"/>
                                <a:gd name="T8" fmla="+- 0 6350 6350"/>
                                <a:gd name="T9" fmla="*/ T8 w 302"/>
                                <a:gd name="T10" fmla="+- 0 -351 -351"/>
                                <a:gd name="T11" fmla="*/ -351 h 1099"/>
                                <a:gd name="T12" fmla="+- 0 6350 6350"/>
                                <a:gd name="T13" fmla="*/ T12 w 302"/>
                                <a:gd name="T14" fmla="+- 0 748 -351"/>
                                <a:gd name="T15" fmla="*/ 748 h 1099"/>
                                <a:gd name="T16" fmla="+- 0 6653 6350"/>
                                <a:gd name="T17" fmla="*/ T16 w 302"/>
                                <a:gd name="T18" fmla="+- 0 748 -351"/>
                                <a:gd name="T19" fmla="*/ 748 h 1099"/>
                              </a:gdLst>
                              <a:ahLst/>
                              <a:cxnLst>
                                <a:cxn ang="0">
                                  <a:pos x="T1" y="T3"/>
                                </a:cxn>
                                <a:cxn ang="0">
                                  <a:pos x="T5" y="T7"/>
                                </a:cxn>
                                <a:cxn ang="0">
                                  <a:pos x="T9" y="T11"/>
                                </a:cxn>
                                <a:cxn ang="0">
                                  <a:pos x="T13" y="T15"/>
                                </a:cxn>
                                <a:cxn ang="0">
                                  <a:pos x="T17" y="T19"/>
                                </a:cxn>
                              </a:cxnLst>
                              <a:rect l="0" t="0" r="r" b="b"/>
                              <a:pathLst>
                                <a:path w="302" h="1099">
                                  <a:moveTo>
                                    <a:pt x="303" y="1099"/>
                                  </a:moveTo>
                                  <a:lnTo>
                                    <a:pt x="303" y="0"/>
                                  </a:lnTo>
                                  <a:lnTo>
                                    <a:pt x="0" y="0"/>
                                  </a:lnTo>
                                  <a:lnTo>
                                    <a:pt x="0" y="1099"/>
                                  </a:lnTo>
                                  <a:lnTo>
                                    <a:pt x="303"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07"/>
                        <wpg:cNvGrpSpPr>
                          <a:grpSpLocks/>
                        </wpg:cNvGrpSpPr>
                        <wpg:grpSpPr bwMode="auto">
                          <a:xfrm>
                            <a:off x="6326" y="-226"/>
                            <a:ext cx="101" cy="869"/>
                            <a:chOff x="6326" y="-226"/>
                            <a:chExt cx="101" cy="869"/>
                          </a:xfrm>
                        </wpg:grpSpPr>
                        <wps:wsp>
                          <wps:cNvPr id="776" name="Freeform 708"/>
                          <wps:cNvSpPr>
                            <a:spLocks/>
                          </wps:cNvSpPr>
                          <wps:spPr bwMode="auto">
                            <a:xfrm>
                              <a:off x="6326" y="-226"/>
                              <a:ext cx="101" cy="869"/>
                            </a:xfrm>
                            <a:custGeom>
                              <a:avLst/>
                              <a:gdLst>
                                <a:gd name="T0" fmla="+- 0 6379 6326"/>
                                <a:gd name="T1" fmla="*/ T0 w 101"/>
                                <a:gd name="T2" fmla="+- 0 -226 -226"/>
                                <a:gd name="T3" fmla="*/ -226 h 869"/>
                                <a:gd name="T4" fmla="+- 0 6326 6326"/>
                                <a:gd name="T5" fmla="*/ T4 w 101"/>
                                <a:gd name="T6" fmla="+- 0 211 -226"/>
                                <a:gd name="T7" fmla="*/ 211 h 869"/>
                                <a:gd name="T8" fmla="+- 0 6379 6326"/>
                                <a:gd name="T9" fmla="*/ T8 w 101"/>
                                <a:gd name="T10" fmla="+- 0 643 -226"/>
                                <a:gd name="T11" fmla="*/ 643 h 869"/>
                                <a:gd name="T12" fmla="+- 0 6427 6326"/>
                                <a:gd name="T13" fmla="*/ T12 w 101"/>
                                <a:gd name="T14" fmla="+- 0 211 -226"/>
                                <a:gd name="T15" fmla="*/ 211 h 869"/>
                                <a:gd name="T16" fmla="+- 0 6379 6326"/>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09"/>
                        <wpg:cNvGrpSpPr>
                          <a:grpSpLocks/>
                        </wpg:cNvGrpSpPr>
                        <wpg:grpSpPr bwMode="auto">
                          <a:xfrm>
                            <a:off x="6326" y="-226"/>
                            <a:ext cx="101" cy="869"/>
                            <a:chOff x="6326" y="-226"/>
                            <a:chExt cx="101" cy="869"/>
                          </a:xfrm>
                        </wpg:grpSpPr>
                        <wps:wsp>
                          <wps:cNvPr id="778" name="Freeform 710"/>
                          <wps:cNvSpPr>
                            <a:spLocks/>
                          </wps:cNvSpPr>
                          <wps:spPr bwMode="auto">
                            <a:xfrm>
                              <a:off x="6326" y="-226"/>
                              <a:ext cx="101" cy="869"/>
                            </a:xfrm>
                            <a:custGeom>
                              <a:avLst/>
                              <a:gdLst>
                                <a:gd name="T0" fmla="+- 0 6326 6326"/>
                                <a:gd name="T1" fmla="*/ T0 w 101"/>
                                <a:gd name="T2" fmla="+- 0 211 -226"/>
                                <a:gd name="T3" fmla="*/ 211 h 869"/>
                                <a:gd name="T4" fmla="+- 0 6379 6326"/>
                                <a:gd name="T5" fmla="*/ T4 w 101"/>
                                <a:gd name="T6" fmla="+- 0 643 -226"/>
                                <a:gd name="T7" fmla="*/ 643 h 869"/>
                                <a:gd name="T8" fmla="+- 0 6427 6326"/>
                                <a:gd name="T9" fmla="*/ T8 w 101"/>
                                <a:gd name="T10" fmla="+- 0 211 -226"/>
                                <a:gd name="T11" fmla="*/ 211 h 869"/>
                                <a:gd name="T12" fmla="+- 0 6379 6326"/>
                                <a:gd name="T13" fmla="*/ T12 w 101"/>
                                <a:gd name="T14" fmla="+- 0 -226 -226"/>
                                <a:gd name="T15" fmla="*/ -226 h 869"/>
                                <a:gd name="T16" fmla="+- 0 6326 6326"/>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11"/>
                        <wpg:cNvGrpSpPr>
                          <a:grpSpLocks/>
                        </wpg:cNvGrpSpPr>
                        <wpg:grpSpPr bwMode="auto">
                          <a:xfrm>
                            <a:off x="8021" y="-303"/>
                            <a:ext cx="259" cy="1022"/>
                            <a:chOff x="8021" y="-303"/>
                            <a:chExt cx="259" cy="1022"/>
                          </a:xfrm>
                        </wpg:grpSpPr>
                        <wps:wsp>
                          <wps:cNvPr id="780" name="Freeform 712"/>
                          <wps:cNvSpPr>
                            <a:spLocks/>
                          </wps:cNvSpPr>
                          <wps:spPr bwMode="auto">
                            <a:xfrm>
                              <a:off x="8021" y="-303"/>
                              <a:ext cx="259" cy="1022"/>
                            </a:xfrm>
                            <a:custGeom>
                              <a:avLst/>
                              <a:gdLst>
                                <a:gd name="T0" fmla="+- 0 8021 8021"/>
                                <a:gd name="T1" fmla="*/ T0 w 259"/>
                                <a:gd name="T2" fmla="+- 0 -303 -303"/>
                                <a:gd name="T3" fmla="*/ -303 h 1022"/>
                                <a:gd name="T4" fmla="+- 0 8021 8021"/>
                                <a:gd name="T5" fmla="*/ T4 w 259"/>
                                <a:gd name="T6" fmla="+- 0 719 -303"/>
                                <a:gd name="T7" fmla="*/ 719 h 1022"/>
                                <a:gd name="T8" fmla="+- 0 8280 8021"/>
                                <a:gd name="T9" fmla="*/ T8 w 259"/>
                                <a:gd name="T10" fmla="+- 0 211 -303"/>
                                <a:gd name="T11" fmla="*/ 211 h 1022"/>
                                <a:gd name="T12" fmla="+- 0 8021 8021"/>
                                <a:gd name="T13" fmla="*/ T12 w 259"/>
                                <a:gd name="T14" fmla="+- 0 -303 -303"/>
                                <a:gd name="T15" fmla="*/ -303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13"/>
                        <wpg:cNvGrpSpPr>
                          <a:grpSpLocks/>
                        </wpg:cNvGrpSpPr>
                        <wpg:grpSpPr bwMode="auto">
                          <a:xfrm>
                            <a:off x="7978" y="-226"/>
                            <a:ext cx="101" cy="869"/>
                            <a:chOff x="7978" y="-226"/>
                            <a:chExt cx="101" cy="869"/>
                          </a:xfrm>
                        </wpg:grpSpPr>
                        <wps:wsp>
                          <wps:cNvPr id="782" name="Freeform 714"/>
                          <wps:cNvSpPr>
                            <a:spLocks/>
                          </wps:cNvSpPr>
                          <wps:spPr bwMode="auto">
                            <a:xfrm>
                              <a:off x="7978" y="-226"/>
                              <a:ext cx="101" cy="869"/>
                            </a:xfrm>
                            <a:custGeom>
                              <a:avLst/>
                              <a:gdLst>
                                <a:gd name="T0" fmla="+- 0 8026 7978"/>
                                <a:gd name="T1" fmla="*/ T0 w 101"/>
                                <a:gd name="T2" fmla="+- 0 -226 -226"/>
                                <a:gd name="T3" fmla="*/ -226 h 869"/>
                                <a:gd name="T4" fmla="+- 0 7978 7978"/>
                                <a:gd name="T5" fmla="*/ T4 w 101"/>
                                <a:gd name="T6" fmla="+- 0 211 -226"/>
                                <a:gd name="T7" fmla="*/ 211 h 869"/>
                                <a:gd name="T8" fmla="+- 0 8026 7978"/>
                                <a:gd name="T9" fmla="*/ T8 w 101"/>
                                <a:gd name="T10" fmla="+- 0 643 -226"/>
                                <a:gd name="T11" fmla="*/ 643 h 869"/>
                                <a:gd name="T12" fmla="+- 0 8078 7978"/>
                                <a:gd name="T13" fmla="*/ T12 w 101"/>
                                <a:gd name="T14" fmla="+- 0 211 -226"/>
                                <a:gd name="T15" fmla="*/ 211 h 869"/>
                                <a:gd name="T16" fmla="+- 0 8026 7978"/>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0"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15"/>
                        <wpg:cNvGrpSpPr>
                          <a:grpSpLocks/>
                        </wpg:cNvGrpSpPr>
                        <wpg:grpSpPr bwMode="auto">
                          <a:xfrm>
                            <a:off x="7978" y="-226"/>
                            <a:ext cx="101" cy="869"/>
                            <a:chOff x="7978" y="-226"/>
                            <a:chExt cx="101" cy="869"/>
                          </a:xfrm>
                        </wpg:grpSpPr>
                        <wps:wsp>
                          <wps:cNvPr id="784" name="Freeform 716"/>
                          <wps:cNvSpPr>
                            <a:spLocks/>
                          </wps:cNvSpPr>
                          <wps:spPr bwMode="auto">
                            <a:xfrm>
                              <a:off x="7978" y="-226"/>
                              <a:ext cx="101" cy="869"/>
                            </a:xfrm>
                            <a:custGeom>
                              <a:avLst/>
                              <a:gdLst>
                                <a:gd name="T0" fmla="+- 0 7978 7978"/>
                                <a:gd name="T1" fmla="*/ T0 w 101"/>
                                <a:gd name="T2" fmla="+- 0 211 -226"/>
                                <a:gd name="T3" fmla="*/ 211 h 869"/>
                                <a:gd name="T4" fmla="+- 0 8026 7978"/>
                                <a:gd name="T5" fmla="*/ T4 w 101"/>
                                <a:gd name="T6" fmla="+- 0 643 -226"/>
                                <a:gd name="T7" fmla="*/ 643 h 869"/>
                                <a:gd name="T8" fmla="+- 0 8078 7978"/>
                                <a:gd name="T9" fmla="*/ T8 w 101"/>
                                <a:gd name="T10" fmla="+- 0 211 -226"/>
                                <a:gd name="T11" fmla="*/ 211 h 869"/>
                                <a:gd name="T12" fmla="+- 0 8026 7978"/>
                                <a:gd name="T13" fmla="*/ T12 w 101"/>
                                <a:gd name="T14" fmla="+- 0 -226 -226"/>
                                <a:gd name="T15" fmla="*/ -226 h 869"/>
                                <a:gd name="T16" fmla="+- 0 7978 7978"/>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0"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17"/>
                        <wpg:cNvGrpSpPr>
                          <a:grpSpLocks/>
                        </wpg:cNvGrpSpPr>
                        <wpg:grpSpPr bwMode="auto">
                          <a:xfrm>
                            <a:off x="7752" y="-303"/>
                            <a:ext cx="259" cy="1022"/>
                            <a:chOff x="7752" y="-303"/>
                            <a:chExt cx="259" cy="1022"/>
                          </a:xfrm>
                        </wpg:grpSpPr>
                        <wps:wsp>
                          <wps:cNvPr id="786" name="Freeform 718"/>
                          <wps:cNvSpPr>
                            <a:spLocks/>
                          </wps:cNvSpPr>
                          <wps:spPr bwMode="auto">
                            <a:xfrm>
                              <a:off x="7752" y="-303"/>
                              <a:ext cx="259" cy="1022"/>
                            </a:xfrm>
                            <a:custGeom>
                              <a:avLst/>
                              <a:gdLst>
                                <a:gd name="T0" fmla="+- 0 7752 7752"/>
                                <a:gd name="T1" fmla="*/ T0 w 259"/>
                                <a:gd name="T2" fmla="+- 0 -303 -303"/>
                                <a:gd name="T3" fmla="*/ -303 h 1022"/>
                                <a:gd name="T4" fmla="+- 0 7752 7752"/>
                                <a:gd name="T5" fmla="*/ T4 w 259"/>
                                <a:gd name="T6" fmla="+- 0 719 -303"/>
                                <a:gd name="T7" fmla="*/ 719 h 1022"/>
                                <a:gd name="T8" fmla="+- 0 8011 7752"/>
                                <a:gd name="T9" fmla="*/ T8 w 259"/>
                                <a:gd name="T10" fmla="+- 0 211 -303"/>
                                <a:gd name="T11" fmla="*/ 211 h 1022"/>
                                <a:gd name="T12" fmla="+- 0 7752 7752"/>
                                <a:gd name="T13" fmla="*/ T12 w 259"/>
                                <a:gd name="T14" fmla="+- 0 -303 -303"/>
                                <a:gd name="T15" fmla="*/ -303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19"/>
                        <wpg:cNvGrpSpPr>
                          <a:grpSpLocks/>
                        </wpg:cNvGrpSpPr>
                        <wpg:grpSpPr bwMode="auto">
                          <a:xfrm>
                            <a:off x="7752" y="-303"/>
                            <a:ext cx="259" cy="1022"/>
                            <a:chOff x="7752" y="-303"/>
                            <a:chExt cx="259" cy="1022"/>
                          </a:xfrm>
                        </wpg:grpSpPr>
                        <wps:wsp>
                          <wps:cNvPr id="788" name="Freeform 720"/>
                          <wps:cNvSpPr>
                            <a:spLocks/>
                          </wps:cNvSpPr>
                          <wps:spPr bwMode="auto">
                            <a:xfrm>
                              <a:off x="7752" y="-303"/>
                              <a:ext cx="259" cy="1022"/>
                            </a:xfrm>
                            <a:custGeom>
                              <a:avLst/>
                              <a:gdLst>
                                <a:gd name="T0" fmla="+- 0 8011 7752"/>
                                <a:gd name="T1" fmla="*/ T0 w 259"/>
                                <a:gd name="T2" fmla="+- 0 211 -303"/>
                                <a:gd name="T3" fmla="*/ 211 h 1022"/>
                                <a:gd name="T4" fmla="+- 0 7752 7752"/>
                                <a:gd name="T5" fmla="*/ T4 w 259"/>
                                <a:gd name="T6" fmla="+- 0 -303 -303"/>
                                <a:gd name="T7" fmla="*/ -303 h 1022"/>
                                <a:gd name="T8" fmla="+- 0 7752 7752"/>
                                <a:gd name="T9" fmla="*/ T8 w 259"/>
                                <a:gd name="T10" fmla="+- 0 719 -303"/>
                                <a:gd name="T11" fmla="*/ 719 h 1022"/>
                                <a:gd name="T12" fmla="+- 0 8011 7752"/>
                                <a:gd name="T13" fmla="*/ T12 w 259"/>
                                <a:gd name="T14" fmla="+- 0 211 -303"/>
                                <a:gd name="T15" fmla="*/ 211 h 1022"/>
                              </a:gdLst>
                              <a:ahLst/>
                              <a:cxnLst>
                                <a:cxn ang="0">
                                  <a:pos x="T1" y="T3"/>
                                </a:cxn>
                                <a:cxn ang="0">
                                  <a:pos x="T5" y="T7"/>
                                </a:cxn>
                                <a:cxn ang="0">
                                  <a:pos x="T9" y="T11"/>
                                </a:cxn>
                                <a:cxn ang="0">
                                  <a:pos x="T13" y="T15"/>
                                </a:cxn>
                              </a:cxnLst>
                              <a:rect l="0" t="0" r="r" b="b"/>
                              <a:pathLst>
                                <a:path w="259" h="1022">
                                  <a:moveTo>
                                    <a:pt x="259" y="514"/>
                                  </a:moveTo>
                                  <a:lnTo>
                                    <a:pt x="0" y="0"/>
                                  </a:lnTo>
                                  <a:lnTo>
                                    <a:pt x="0" y="1022"/>
                                  </a:lnTo>
                                  <a:lnTo>
                                    <a:pt x="259"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21"/>
                        <wpg:cNvGrpSpPr>
                          <a:grpSpLocks/>
                        </wpg:cNvGrpSpPr>
                        <wpg:grpSpPr bwMode="auto">
                          <a:xfrm>
                            <a:off x="7728" y="-351"/>
                            <a:ext cx="302" cy="1099"/>
                            <a:chOff x="7728" y="-351"/>
                            <a:chExt cx="302" cy="1099"/>
                          </a:xfrm>
                        </wpg:grpSpPr>
                        <wps:wsp>
                          <wps:cNvPr id="790" name="Freeform 722"/>
                          <wps:cNvSpPr>
                            <a:spLocks/>
                          </wps:cNvSpPr>
                          <wps:spPr bwMode="auto">
                            <a:xfrm>
                              <a:off x="7728" y="-351"/>
                              <a:ext cx="302" cy="1099"/>
                            </a:xfrm>
                            <a:custGeom>
                              <a:avLst/>
                              <a:gdLst>
                                <a:gd name="T0" fmla="+- 0 8030 7728"/>
                                <a:gd name="T1" fmla="*/ T0 w 302"/>
                                <a:gd name="T2" fmla="+- 0 748 -351"/>
                                <a:gd name="T3" fmla="*/ 748 h 1099"/>
                                <a:gd name="T4" fmla="+- 0 8030 7728"/>
                                <a:gd name="T5" fmla="*/ T4 w 302"/>
                                <a:gd name="T6" fmla="+- 0 -351 -351"/>
                                <a:gd name="T7" fmla="*/ -351 h 1099"/>
                                <a:gd name="T8" fmla="+- 0 7728 7728"/>
                                <a:gd name="T9" fmla="*/ T8 w 302"/>
                                <a:gd name="T10" fmla="+- 0 -351 -351"/>
                                <a:gd name="T11" fmla="*/ -351 h 1099"/>
                                <a:gd name="T12" fmla="+- 0 7728 7728"/>
                                <a:gd name="T13" fmla="*/ T12 w 302"/>
                                <a:gd name="T14" fmla="+- 0 748 -351"/>
                                <a:gd name="T15" fmla="*/ 748 h 1099"/>
                                <a:gd name="T16" fmla="+- 0 8030 7728"/>
                                <a:gd name="T17" fmla="*/ T16 w 302"/>
                                <a:gd name="T18" fmla="+- 0 748 -351"/>
                                <a:gd name="T19" fmla="*/ 748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23"/>
                        <wpg:cNvGrpSpPr>
                          <a:grpSpLocks/>
                        </wpg:cNvGrpSpPr>
                        <wpg:grpSpPr bwMode="auto">
                          <a:xfrm>
                            <a:off x="7704" y="-226"/>
                            <a:ext cx="101" cy="869"/>
                            <a:chOff x="7704" y="-226"/>
                            <a:chExt cx="101" cy="869"/>
                          </a:xfrm>
                        </wpg:grpSpPr>
                        <wps:wsp>
                          <wps:cNvPr id="792" name="Freeform 724"/>
                          <wps:cNvSpPr>
                            <a:spLocks/>
                          </wps:cNvSpPr>
                          <wps:spPr bwMode="auto">
                            <a:xfrm>
                              <a:off x="7704" y="-226"/>
                              <a:ext cx="101" cy="869"/>
                            </a:xfrm>
                            <a:custGeom>
                              <a:avLst/>
                              <a:gdLst>
                                <a:gd name="T0" fmla="+- 0 7757 7704"/>
                                <a:gd name="T1" fmla="*/ T0 w 101"/>
                                <a:gd name="T2" fmla="+- 0 -226 -226"/>
                                <a:gd name="T3" fmla="*/ -226 h 869"/>
                                <a:gd name="T4" fmla="+- 0 7704 7704"/>
                                <a:gd name="T5" fmla="*/ T4 w 101"/>
                                <a:gd name="T6" fmla="+- 0 211 -226"/>
                                <a:gd name="T7" fmla="*/ 211 h 869"/>
                                <a:gd name="T8" fmla="+- 0 7757 7704"/>
                                <a:gd name="T9" fmla="*/ T8 w 101"/>
                                <a:gd name="T10" fmla="+- 0 643 -226"/>
                                <a:gd name="T11" fmla="*/ 643 h 869"/>
                                <a:gd name="T12" fmla="+- 0 7805 7704"/>
                                <a:gd name="T13" fmla="*/ T12 w 101"/>
                                <a:gd name="T14" fmla="+- 0 211 -226"/>
                                <a:gd name="T15" fmla="*/ 211 h 869"/>
                                <a:gd name="T16" fmla="+- 0 7757 7704"/>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25"/>
                        <wpg:cNvGrpSpPr>
                          <a:grpSpLocks/>
                        </wpg:cNvGrpSpPr>
                        <wpg:grpSpPr bwMode="auto">
                          <a:xfrm>
                            <a:off x="7704" y="-226"/>
                            <a:ext cx="101" cy="869"/>
                            <a:chOff x="7704" y="-226"/>
                            <a:chExt cx="101" cy="869"/>
                          </a:xfrm>
                        </wpg:grpSpPr>
                        <wps:wsp>
                          <wps:cNvPr id="794" name="Freeform 726"/>
                          <wps:cNvSpPr>
                            <a:spLocks/>
                          </wps:cNvSpPr>
                          <wps:spPr bwMode="auto">
                            <a:xfrm>
                              <a:off x="7704" y="-226"/>
                              <a:ext cx="101" cy="869"/>
                            </a:xfrm>
                            <a:custGeom>
                              <a:avLst/>
                              <a:gdLst>
                                <a:gd name="T0" fmla="+- 0 7704 7704"/>
                                <a:gd name="T1" fmla="*/ T0 w 101"/>
                                <a:gd name="T2" fmla="+- 0 211 -226"/>
                                <a:gd name="T3" fmla="*/ 211 h 869"/>
                                <a:gd name="T4" fmla="+- 0 7757 7704"/>
                                <a:gd name="T5" fmla="*/ T4 w 101"/>
                                <a:gd name="T6" fmla="+- 0 643 -226"/>
                                <a:gd name="T7" fmla="*/ 643 h 869"/>
                                <a:gd name="T8" fmla="+- 0 7805 7704"/>
                                <a:gd name="T9" fmla="*/ T8 w 101"/>
                                <a:gd name="T10" fmla="+- 0 211 -226"/>
                                <a:gd name="T11" fmla="*/ 211 h 869"/>
                                <a:gd name="T12" fmla="+- 0 7757 7704"/>
                                <a:gd name="T13" fmla="*/ T12 w 101"/>
                                <a:gd name="T14" fmla="+- 0 -226 -226"/>
                                <a:gd name="T15" fmla="*/ -226 h 869"/>
                                <a:gd name="T16" fmla="+- 0 7704 7704"/>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27"/>
                        <wpg:cNvGrpSpPr>
                          <a:grpSpLocks/>
                        </wpg:cNvGrpSpPr>
                        <wpg:grpSpPr bwMode="auto">
                          <a:xfrm>
                            <a:off x="7469" y="-303"/>
                            <a:ext cx="259" cy="1022"/>
                            <a:chOff x="7469" y="-303"/>
                            <a:chExt cx="259" cy="1022"/>
                          </a:xfrm>
                        </wpg:grpSpPr>
                        <wps:wsp>
                          <wps:cNvPr id="796" name="Freeform 728"/>
                          <wps:cNvSpPr>
                            <a:spLocks/>
                          </wps:cNvSpPr>
                          <wps:spPr bwMode="auto">
                            <a:xfrm>
                              <a:off x="7469" y="-303"/>
                              <a:ext cx="259" cy="1022"/>
                            </a:xfrm>
                            <a:custGeom>
                              <a:avLst/>
                              <a:gdLst>
                                <a:gd name="T0" fmla="+- 0 7469 7469"/>
                                <a:gd name="T1" fmla="*/ T0 w 259"/>
                                <a:gd name="T2" fmla="+- 0 -303 -303"/>
                                <a:gd name="T3" fmla="*/ -303 h 1022"/>
                                <a:gd name="T4" fmla="+- 0 7469 7469"/>
                                <a:gd name="T5" fmla="*/ T4 w 259"/>
                                <a:gd name="T6" fmla="+- 0 719 -303"/>
                                <a:gd name="T7" fmla="*/ 719 h 1022"/>
                                <a:gd name="T8" fmla="+- 0 7728 7469"/>
                                <a:gd name="T9" fmla="*/ T8 w 259"/>
                                <a:gd name="T10" fmla="+- 0 211 -303"/>
                                <a:gd name="T11" fmla="*/ 211 h 1022"/>
                                <a:gd name="T12" fmla="+- 0 7469 7469"/>
                                <a:gd name="T13" fmla="*/ T12 w 259"/>
                                <a:gd name="T14" fmla="+- 0 -303 -303"/>
                                <a:gd name="T15" fmla="*/ -303 h 1022"/>
                              </a:gdLst>
                              <a:ahLst/>
                              <a:cxnLst>
                                <a:cxn ang="0">
                                  <a:pos x="T1" y="T3"/>
                                </a:cxn>
                                <a:cxn ang="0">
                                  <a:pos x="T5" y="T7"/>
                                </a:cxn>
                                <a:cxn ang="0">
                                  <a:pos x="T9" y="T11"/>
                                </a:cxn>
                                <a:cxn ang="0">
                                  <a:pos x="T13" y="T15"/>
                                </a:cxn>
                              </a:cxnLst>
                              <a:rect l="0" t="0" r="r" b="b"/>
                              <a:pathLst>
                                <a:path w="259" h="1022">
                                  <a:moveTo>
                                    <a:pt x="0" y="0"/>
                                  </a:moveTo>
                                  <a:lnTo>
                                    <a:pt x="0" y="1022"/>
                                  </a:lnTo>
                                  <a:lnTo>
                                    <a:pt x="259"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29"/>
                        <wpg:cNvGrpSpPr>
                          <a:grpSpLocks/>
                        </wpg:cNvGrpSpPr>
                        <wpg:grpSpPr bwMode="auto">
                          <a:xfrm>
                            <a:off x="7469" y="-303"/>
                            <a:ext cx="259" cy="1022"/>
                            <a:chOff x="7469" y="-303"/>
                            <a:chExt cx="259" cy="1022"/>
                          </a:xfrm>
                        </wpg:grpSpPr>
                        <wps:wsp>
                          <wps:cNvPr id="798" name="Freeform 730"/>
                          <wps:cNvSpPr>
                            <a:spLocks/>
                          </wps:cNvSpPr>
                          <wps:spPr bwMode="auto">
                            <a:xfrm>
                              <a:off x="7469" y="-303"/>
                              <a:ext cx="259" cy="1022"/>
                            </a:xfrm>
                            <a:custGeom>
                              <a:avLst/>
                              <a:gdLst>
                                <a:gd name="T0" fmla="+- 0 7728 7469"/>
                                <a:gd name="T1" fmla="*/ T0 w 259"/>
                                <a:gd name="T2" fmla="+- 0 211 -303"/>
                                <a:gd name="T3" fmla="*/ 211 h 1022"/>
                                <a:gd name="T4" fmla="+- 0 7469 7469"/>
                                <a:gd name="T5" fmla="*/ T4 w 259"/>
                                <a:gd name="T6" fmla="+- 0 -303 -303"/>
                                <a:gd name="T7" fmla="*/ -303 h 1022"/>
                                <a:gd name="T8" fmla="+- 0 7469 7469"/>
                                <a:gd name="T9" fmla="*/ T8 w 259"/>
                                <a:gd name="T10" fmla="+- 0 719 -303"/>
                                <a:gd name="T11" fmla="*/ 719 h 1022"/>
                                <a:gd name="T12" fmla="+- 0 7728 7469"/>
                                <a:gd name="T13" fmla="*/ T12 w 259"/>
                                <a:gd name="T14" fmla="+- 0 211 -303"/>
                                <a:gd name="T15" fmla="*/ 211 h 1022"/>
                              </a:gdLst>
                              <a:ahLst/>
                              <a:cxnLst>
                                <a:cxn ang="0">
                                  <a:pos x="T1" y="T3"/>
                                </a:cxn>
                                <a:cxn ang="0">
                                  <a:pos x="T5" y="T7"/>
                                </a:cxn>
                                <a:cxn ang="0">
                                  <a:pos x="T9" y="T11"/>
                                </a:cxn>
                                <a:cxn ang="0">
                                  <a:pos x="T13" y="T15"/>
                                </a:cxn>
                              </a:cxnLst>
                              <a:rect l="0" t="0" r="r" b="b"/>
                              <a:pathLst>
                                <a:path w="259" h="1022">
                                  <a:moveTo>
                                    <a:pt x="259" y="514"/>
                                  </a:moveTo>
                                  <a:lnTo>
                                    <a:pt x="0" y="0"/>
                                  </a:lnTo>
                                  <a:lnTo>
                                    <a:pt x="0" y="1022"/>
                                  </a:lnTo>
                                  <a:lnTo>
                                    <a:pt x="259"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31"/>
                        <wpg:cNvGrpSpPr>
                          <a:grpSpLocks/>
                        </wpg:cNvGrpSpPr>
                        <wpg:grpSpPr bwMode="auto">
                          <a:xfrm>
                            <a:off x="7450" y="-351"/>
                            <a:ext cx="302" cy="1099"/>
                            <a:chOff x="7450" y="-351"/>
                            <a:chExt cx="302" cy="1099"/>
                          </a:xfrm>
                        </wpg:grpSpPr>
                        <wps:wsp>
                          <wps:cNvPr id="800" name="Freeform 732"/>
                          <wps:cNvSpPr>
                            <a:spLocks/>
                          </wps:cNvSpPr>
                          <wps:spPr bwMode="auto">
                            <a:xfrm>
                              <a:off x="7450" y="-351"/>
                              <a:ext cx="302" cy="1099"/>
                            </a:xfrm>
                            <a:custGeom>
                              <a:avLst/>
                              <a:gdLst>
                                <a:gd name="T0" fmla="+- 0 7752 7450"/>
                                <a:gd name="T1" fmla="*/ T0 w 302"/>
                                <a:gd name="T2" fmla="+- 0 748 -351"/>
                                <a:gd name="T3" fmla="*/ 748 h 1099"/>
                                <a:gd name="T4" fmla="+- 0 7752 7450"/>
                                <a:gd name="T5" fmla="*/ T4 w 302"/>
                                <a:gd name="T6" fmla="+- 0 -351 -351"/>
                                <a:gd name="T7" fmla="*/ -351 h 1099"/>
                                <a:gd name="T8" fmla="+- 0 7450 7450"/>
                                <a:gd name="T9" fmla="*/ T8 w 302"/>
                                <a:gd name="T10" fmla="+- 0 -351 -351"/>
                                <a:gd name="T11" fmla="*/ -351 h 1099"/>
                                <a:gd name="T12" fmla="+- 0 7450 7450"/>
                                <a:gd name="T13" fmla="*/ T12 w 302"/>
                                <a:gd name="T14" fmla="+- 0 748 -351"/>
                                <a:gd name="T15" fmla="*/ 748 h 1099"/>
                                <a:gd name="T16" fmla="+- 0 7752 7450"/>
                                <a:gd name="T17" fmla="*/ T16 w 302"/>
                                <a:gd name="T18" fmla="+- 0 748 -351"/>
                                <a:gd name="T19" fmla="*/ 748 h 1099"/>
                              </a:gdLst>
                              <a:ahLst/>
                              <a:cxnLst>
                                <a:cxn ang="0">
                                  <a:pos x="T1" y="T3"/>
                                </a:cxn>
                                <a:cxn ang="0">
                                  <a:pos x="T5" y="T7"/>
                                </a:cxn>
                                <a:cxn ang="0">
                                  <a:pos x="T9" y="T11"/>
                                </a:cxn>
                                <a:cxn ang="0">
                                  <a:pos x="T13" y="T15"/>
                                </a:cxn>
                                <a:cxn ang="0">
                                  <a:pos x="T17" y="T19"/>
                                </a:cxn>
                              </a:cxnLst>
                              <a:rect l="0" t="0" r="r" b="b"/>
                              <a:pathLst>
                                <a:path w="302" h="1099">
                                  <a:moveTo>
                                    <a:pt x="302" y="1099"/>
                                  </a:moveTo>
                                  <a:lnTo>
                                    <a:pt x="302" y="0"/>
                                  </a:lnTo>
                                  <a:lnTo>
                                    <a:pt x="0" y="0"/>
                                  </a:lnTo>
                                  <a:lnTo>
                                    <a:pt x="0" y="1099"/>
                                  </a:lnTo>
                                  <a:lnTo>
                                    <a:pt x="302" y="1099"/>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33"/>
                        <wpg:cNvGrpSpPr>
                          <a:grpSpLocks/>
                        </wpg:cNvGrpSpPr>
                        <wpg:grpSpPr bwMode="auto">
                          <a:xfrm>
                            <a:off x="7426" y="-226"/>
                            <a:ext cx="101" cy="869"/>
                            <a:chOff x="7426" y="-226"/>
                            <a:chExt cx="101" cy="869"/>
                          </a:xfrm>
                        </wpg:grpSpPr>
                        <wps:wsp>
                          <wps:cNvPr id="802" name="Freeform 734"/>
                          <wps:cNvSpPr>
                            <a:spLocks/>
                          </wps:cNvSpPr>
                          <wps:spPr bwMode="auto">
                            <a:xfrm>
                              <a:off x="7426" y="-226"/>
                              <a:ext cx="101" cy="869"/>
                            </a:xfrm>
                            <a:custGeom>
                              <a:avLst/>
                              <a:gdLst>
                                <a:gd name="T0" fmla="+- 0 7474 7426"/>
                                <a:gd name="T1" fmla="*/ T0 w 101"/>
                                <a:gd name="T2" fmla="+- 0 -226 -226"/>
                                <a:gd name="T3" fmla="*/ -226 h 869"/>
                                <a:gd name="T4" fmla="+- 0 7426 7426"/>
                                <a:gd name="T5" fmla="*/ T4 w 101"/>
                                <a:gd name="T6" fmla="+- 0 211 -226"/>
                                <a:gd name="T7" fmla="*/ 211 h 869"/>
                                <a:gd name="T8" fmla="+- 0 7474 7426"/>
                                <a:gd name="T9" fmla="*/ T8 w 101"/>
                                <a:gd name="T10" fmla="+- 0 643 -226"/>
                                <a:gd name="T11" fmla="*/ 643 h 869"/>
                                <a:gd name="T12" fmla="+- 0 7526 7426"/>
                                <a:gd name="T13" fmla="*/ T12 w 101"/>
                                <a:gd name="T14" fmla="+- 0 211 -226"/>
                                <a:gd name="T15" fmla="*/ 211 h 869"/>
                                <a:gd name="T16" fmla="+- 0 7474 7426"/>
                                <a:gd name="T17" fmla="*/ T16 w 101"/>
                                <a:gd name="T18" fmla="+- 0 -226 -226"/>
                                <a:gd name="T19" fmla="*/ -226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0"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735"/>
                        <wpg:cNvGrpSpPr>
                          <a:grpSpLocks/>
                        </wpg:cNvGrpSpPr>
                        <wpg:grpSpPr bwMode="auto">
                          <a:xfrm>
                            <a:off x="7426" y="-226"/>
                            <a:ext cx="101" cy="869"/>
                            <a:chOff x="7426" y="-226"/>
                            <a:chExt cx="101" cy="869"/>
                          </a:xfrm>
                        </wpg:grpSpPr>
                        <wps:wsp>
                          <wps:cNvPr id="804" name="Freeform 736"/>
                          <wps:cNvSpPr>
                            <a:spLocks/>
                          </wps:cNvSpPr>
                          <wps:spPr bwMode="auto">
                            <a:xfrm>
                              <a:off x="7426" y="-226"/>
                              <a:ext cx="101" cy="869"/>
                            </a:xfrm>
                            <a:custGeom>
                              <a:avLst/>
                              <a:gdLst>
                                <a:gd name="T0" fmla="+- 0 7426 7426"/>
                                <a:gd name="T1" fmla="*/ T0 w 101"/>
                                <a:gd name="T2" fmla="+- 0 211 -226"/>
                                <a:gd name="T3" fmla="*/ 211 h 869"/>
                                <a:gd name="T4" fmla="+- 0 7474 7426"/>
                                <a:gd name="T5" fmla="*/ T4 w 101"/>
                                <a:gd name="T6" fmla="+- 0 643 -226"/>
                                <a:gd name="T7" fmla="*/ 643 h 869"/>
                                <a:gd name="T8" fmla="+- 0 7526 7426"/>
                                <a:gd name="T9" fmla="*/ T8 w 101"/>
                                <a:gd name="T10" fmla="+- 0 211 -226"/>
                                <a:gd name="T11" fmla="*/ 211 h 869"/>
                                <a:gd name="T12" fmla="+- 0 7474 7426"/>
                                <a:gd name="T13" fmla="*/ T12 w 101"/>
                                <a:gd name="T14" fmla="+- 0 -226 -226"/>
                                <a:gd name="T15" fmla="*/ -226 h 869"/>
                                <a:gd name="T16" fmla="+- 0 7426 7426"/>
                                <a:gd name="T17" fmla="*/ T16 w 101"/>
                                <a:gd name="T18" fmla="+- 0 211 -226"/>
                                <a:gd name="T19" fmla="*/ 211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0"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37"/>
                        <wpg:cNvGrpSpPr>
                          <a:grpSpLocks/>
                        </wpg:cNvGrpSpPr>
                        <wpg:grpSpPr bwMode="auto">
                          <a:xfrm>
                            <a:off x="9158" y="-284"/>
                            <a:ext cx="259" cy="1022"/>
                            <a:chOff x="9158" y="-284"/>
                            <a:chExt cx="259" cy="1022"/>
                          </a:xfrm>
                        </wpg:grpSpPr>
                        <wps:wsp>
                          <wps:cNvPr id="806" name="Freeform 738"/>
                          <wps:cNvSpPr>
                            <a:spLocks/>
                          </wps:cNvSpPr>
                          <wps:spPr bwMode="auto">
                            <a:xfrm>
                              <a:off x="9158" y="-284"/>
                              <a:ext cx="259" cy="1022"/>
                            </a:xfrm>
                            <a:custGeom>
                              <a:avLst/>
                              <a:gdLst>
                                <a:gd name="T0" fmla="+- 0 9158 9158"/>
                                <a:gd name="T1" fmla="*/ T0 w 259"/>
                                <a:gd name="T2" fmla="+- 0 -284 -284"/>
                                <a:gd name="T3" fmla="*/ -284 h 1022"/>
                                <a:gd name="T4" fmla="+- 0 9158 9158"/>
                                <a:gd name="T5" fmla="*/ T4 w 259"/>
                                <a:gd name="T6" fmla="+- 0 739 -284"/>
                                <a:gd name="T7" fmla="*/ 739 h 1022"/>
                                <a:gd name="T8" fmla="+- 0 9418 9158"/>
                                <a:gd name="T9" fmla="*/ T8 w 259"/>
                                <a:gd name="T10" fmla="+- 0 230 -284"/>
                                <a:gd name="T11" fmla="*/ 230 h 1022"/>
                                <a:gd name="T12" fmla="+- 0 9158 9158"/>
                                <a:gd name="T13" fmla="*/ T12 w 259"/>
                                <a:gd name="T14" fmla="+- 0 -284 -284"/>
                                <a:gd name="T15" fmla="*/ -284 h 1022"/>
                              </a:gdLst>
                              <a:ahLst/>
                              <a:cxnLst>
                                <a:cxn ang="0">
                                  <a:pos x="T1" y="T3"/>
                                </a:cxn>
                                <a:cxn ang="0">
                                  <a:pos x="T5" y="T7"/>
                                </a:cxn>
                                <a:cxn ang="0">
                                  <a:pos x="T9" y="T11"/>
                                </a:cxn>
                                <a:cxn ang="0">
                                  <a:pos x="T13" y="T15"/>
                                </a:cxn>
                              </a:cxnLst>
                              <a:rect l="0" t="0" r="r" b="b"/>
                              <a:pathLst>
                                <a:path w="259" h="1022">
                                  <a:moveTo>
                                    <a:pt x="0" y="0"/>
                                  </a:moveTo>
                                  <a:lnTo>
                                    <a:pt x="0" y="1023"/>
                                  </a:lnTo>
                                  <a:lnTo>
                                    <a:pt x="260"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739"/>
                        <wpg:cNvGrpSpPr>
                          <a:grpSpLocks/>
                        </wpg:cNvGrpSpPr>
                        <wpg:grpSpPr bwMode="auto">
                          <a:xfrm>
                            <a:off x="9110" y="-207"/>
                            <a:ext cx="101" cy="869"/>
                            <a:chOff x="9110" y="-207"/>
                            <a:chExt cx="101" cy="869"/>
                          </a:xfrm>
                        </wpg:grpSpPr>
                        <wps:wsp>
                          <wps:cNvPr id="808" name="Freeform 740"/>
                          <wps:cNvSpPr>
                            <a:spLocks/>
                          </wps:cNvSpPr>
                          <wps:spPr bwMode="auto">
                            <a:xfrm>
                              <a:off x="9110" y="-207"/>
                              <a:ext cx="101" cy="869"/>
                            </a:xfrm>
                            <a:custGeom>
                              <a:avLst/>
                              <a:gdLst>
                                <a:gd name="T0" fmla="+- 0 9163 9110"/>
                                <a:gd name="T1" fmla="*/ T0 w 101"/>
                                <a:gd name="T2" fmla="+- 0 -207 -207"/>
                                <a:gd name="T3" fmla="*/ -207 h 869"/>
                                <a:gd name="T4" fmla="+- 0 9110 9110"/>
                                <a:gd name="T5" fmla="*/ T4 w 101"/>
                                <a:gd name="T6" fmla="+- 0 230 -207"/>
                                <a:gd name="T7" fmla="*/ 230 h 869"/>
                                <a:gd name="T8" fmla="+- 0 9163 9110"/>
                                <a:gd name="T9" fmla="*/ T8 w 101"/>
                                <a:gd name="T10" fmla="+- 0 662 -207"/>
                                <a:gd name="T11" fmla="*/ 662 h 869"/>
                                <a:gd name="T12" fmla="+- 0 9211 9110"/>
                                <a:gd name="T13" fmla="*/ T12 w 101"/>
                                <a:gd name="T14" fmla="+- 0 230 -207"/>
                                <a:gd name="T15" fmla="*/ 230 h 869"/>
                                <a:gd name="T16" fmla="+- 0 9163 9110"/>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741"/>
                        <wpg:cNvGrpSpPr>
                          <a:grpSpLocks/>
                        </wpg:cNvGrpSpPr>
                        <wpg:grpSpPr bwMode="auto">
                          <a:xfrm>
                            <a:off x="9110" y="-207"/>
                            <a:ext cx="101" cy="869"/>
                            <a:chOff x="9110" y="-207"/>
                            <a:chExt cx="101" cy="869"/>
                          </a:xfrm>
                        </wpg:grpSpPr>
                        <wps:wsp>
                          <wps:cNvPr id="810" name="Freeform 742"/>
                          <wps:cNvSpPr>
                            <a:spLocks/>
                          </wps:cNvSpPr>
                          <wps:spPr bwMode="auto">
                            <a:xfrm>
                              <a:off x="9110" y="-207"/>
                              <a:ext cx="101" cy="869"/>
                            </a:xfrm>
                            <a:custGeom>
                              <a:avLst/>
                              <a:gdLst>
                                <a:gd name="T0" fmla="+- 0 9110 9110"/>
                                <a:gd name="T1" fmla="*/ T0 w 101"/>
                                <a:gd name="T2" fmla="+- 0 230 -207"/>
                                <a:gd name="T3" fmla="*/ 230 h 869"/>
                                <a:gd name="T4" fmla="+- 0 9163 9110"/>
                                <a:gd name="T5" fmla="*/ T4 w 101"/>
                                <a:gd name="T6" fmla="+- 0 662 -207"/>
                                <a:gd name="T7" fmla="*/ 662 h 869"/>
                                <a:gd name="T8" fmla="+- 0 9211 9110"/>
                                <a:gd name="T9" fmla="*/ T8 w 101"/>
                                <a:gd name="T10" fmla="+- 0 230 -207"/>
                                <a:gd name="T11" fmla="*/ 230 h 869"/>
                                <a:gd name="T12" fmla="+- 0 9163 9110"/>
                                <a:gd name="T13" fmla="*/ T12 w 101"/>
                                <a:gd name="T14" fmla="+- 0 -207 -207"/>
                                <a:gd name="T15" fmla="*/ -207 h 869"/>
                                <a:gd name="T16" fmla="+- 0 9110 9110"/>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43"/>
                        <wpg:cNvGrpSpPr>
                          <a:grpSpLocks/>
                        </wpg:cNvGrpSpPr>
                        <wpg:grpSpPr bwMode="auto">
                          <a:xfrm>
                            <a:off x="8885" y="-284"/>
                            <a:ext cx="264" cy="1022"/>
                            <a:chOff x="8885" y="-284"/>
                            <a:chExt cx="264" cy="1022"/>
                          </a:xfrm>
                        </wpg:grpSpPr>
                        <wps:wsp>
                          <wps:cNvPr id="812" name="Freeform 744"/>
                          <wps:cNvSpPr>
                            <a:spLocks/>
                          </wps:cNvSpPr>
                          <wps:spPr bwMode="auto">
                            <a:xfrm>
                              <a:off x="8885" y="-284"/>
                              <a:ext cx="264" cy="1022"/>
                            </a:xfrm>
                            <a:custGeom>
                              <a:avLst/>
                              <a:gdLst>
                                <a:gd name="T0" fmla="+- 0 8885 8885"/>
                                <a:gd name="T1" fmla="*/ T0 w 264"/>
                                <a:gd name="T2" fmla="+- 0 -284 -284"/>
                                <a:gd name="T3" fmla="*/ -284 h 1022"/>
                                <a:gd name="T4" fmla="+- 0 8885 8885"/>
                                <a:gd name="T5" fmla="*/ T4 w 264"/>
                                <a:gd name="T6" fmla="+- 0 739 -284"/>
                                <a:gd name="T7" fmla="*/ 739 h 1022"/>
                                <a:gd name="T8" fmla="+- 0 9149 8885"/>
                                <a:gd name="T9" fmla="*/ T8 w 264"/>
                                <a:gd name="T10" fmla="+- 0 230 -284"/>
                                <a:gd name="T11" fmla="*/ 230 h 1022"/>
                                <a:gd name="T12" fmla="+- 0 8885 8885"/>
                                <a:gd name="T13" fmla="*/ T12 w 264"/>
                                <a:gd name="T14" fmla="+- 0 -284 -284"/>
                                <a:gd name="T15" fmla="*/ -284 h 1022"/>
                              </a:gdLst>
                              <a:ahLst/>
                              <a:cxnLst>
                                <a:cxn ang="0">
                                  <a:pos x="T1" y="T3"/>
                                </a:cxn>
                                <a:cxn ang="0">
                                  <a:pos x="T5" y="T7"/>
                                </a:cxn>
                                <a:cxn ang="0">
                                  <a:pos x="T9" y="T11"/>
                                </a:cxn>
                                <a:cxn ang="0">
                                  <a:pos x="T13" y="T15"/>
                                </a:cxn>
                              </a:cxnLst>
                              <a:rect l="0" t="0" r="r" b="b"/>
                              <a:pathLst>
                                <a:path w="264" h="1022">
                                  <a:moveTo>
                                    <a:pt x="0" y="0"/>
                                  </a:moveTo>
                                  <a:lnTo>
                                    <a:pt x="0" y="1023"/>
                                  </a:lnTo>
                                  <a:lnTo>
                                    <a:pt x="264"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745"/>
                        <wpg:cNvGrpSpPr>
                          <a:grpSpLocks/>
                        </wpg:cNvGrpSpPr>
                        <wpg:grpSpPr bwMode="auto">
                          <a:xfrm>
                            <a:off x="8885" y="-284"/>
                            <a:ext cx="264" cy="1022"/>
                            <a:chOff x="8885" y="-284"/>
                            <a:chExt cx="264" cy="1022"/>
                          </a:xfrm>
                        </wpg:grpSpPr>
                        <wps:wsp>
                          <wps:cNvPr id="814" name="Freeform 746"/>
                          <wps:cNvSpPr>
                            <a:spLocks/>
                          </wps:cNvSpPr>
                          <wps:spPr bwMode="auto">
                            <a:xfrm>
                              <a:off x="8885" y="-284"/>
                              <a:ext cx="264" cy="1022"/>
                            </a:xfrm>
                            <a:custGeom>
                              <a:avLst/>
                              <a:gdLst>
                                <a:gd name="T0" fmla="+- 0 9149 8885"/>
                                <a:gd name="T1" fmla="*/ T0 w 264"/>
                                <a:gd name="T2" fmla="+- 0 230 -284"/>
                                <a:gd name="T3" fmla="*/ 230 h 1022"/>
                                <a:gd name="T4" fmla="+- 0 8885 8885"/>
                                <a:gd name="T5" fmla="*/ T4 w 264"/>
                                <a:gd name="T6" fmla="+- 0 -284 -284"/>
                                <a:gd name="T7" fmla="*/ -284 h 1022"/>
                                <a:gd name="T8" fmla="+- 0 8885 8885"/>
                                <a:gd name="T9" fmla="*/ T8 w 264"/>
                                <a:gd name="T10" fmla="+- 0 739 -284"/>
                                <a:gd name="T11" fmla="*/ 739 h 1022"/>
                                <a:gd name="T12" fmla="+- 0 9149 8885"/>
                                <a:gd name="T13" fmla="*/ T12 w 264"/>
                                <a:gd name="T14" fmla="+- 0 230 -284"/>
                                <a:gd name="T15" fmla="*/ 230 h 1022"/>
                              </a:gdLst>
                              <a:ahLst/>
                              <a:cxnLst>
                                <a:cxn ang="0">
                                  <a:pos x="T1" y="T3"/>
                                </a:cxn>
                                <a:cxn ang="0">
                                  <a:pos x="T5" y="T7"/>
                                </a:cxn>
                                <a:cxn ang="0">
                                  <a:pos x="T9" y="T11"/>
                                </a:cxn>
                                <a:cxn ang="0">
                                  <a:pos x="T13" y="T15"/>
                                </a:cxn>
                              </a:cxnLst>
                              <a:rect l="0" t="0" r="r" b="b"/>
                              <a:pathLst>
                                <a:path w="264" h="1022">
                                  <a:moveTo>
                                    <a:pt x="264" y="514"/>
                                  </a:moveTo>
                                  <a:lnTo>
                                    <a:pt x="0" y="0"/>
                                  </a:lnTo>
                                  <a:lnTo>
                                    <a:pt x="0" y="1023"/>
                                  </a:lnTo>
                                  <a:lnTo>
                                    <a:pt x="264"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747"/>
                        <wpg:cNvGrpSpPr>
                          <a:grpSpLocks/>
                        </wpg:cNvGrpSpPr>
                        <wpg:grpSpPr bwMode="auto">
                          <a:xfrm>
                            <a:off x="8866" y="-327"/>
                            <a:ext cx="302" cy="1094"/>
                            <a:chOff x="8866" y="-327"/>
                            <a:chExt cx="302" cy="1094"/>
                          </a:xfrm>
                        </wpg:grpSpPr>
                        <wps:wsp>
                          <wps:cNvPr id="816" name="Freeform 748"/>
                          <wps:cNvSpPr>
                            <a:spLocks/>
                          </wps:cNvSpPr>
                          <wps:spPr bwMode="auto">
                            <a:xfrm>
                              <a:off x="8866" y="-327"/>
                              <a:ext cx="302" cy="1094"/>
                            </a:xfrm>
                            <a:custGeom>
                              <a:avLst/>
                              <a:gdLst>
                                <a:gd name="T0" fmla="+- 0 9168 8866"/>
                                <a:gd name="T1" fmla="*/ T0 w 302"/>
                                <a:gd name="T2" fmla="+- 0 767 -327"/>
                                <a:gd name="T3" fmla="*/ 767 h 1094"/>
                                <a:gd name="T4" fmla="+- 0 9168 8866"/>
                                <a:gd name="T5" fmla="*/ T4 w 302"/>
                                <a:gd name="T6" fmla="+- 0 -327 -327"/>
                                <a:gd name="T7" fmla="*/ -327 h 1094"/>
                                <a:gd name="T8" fmla="+- 0 8866 8866"/>
                                <a:gd name="T9" fmla="*/ T8 w 302"/>
                                <a:gd name="T10" fmla="+- 0 -327 -327"/>
                                <a:gd name="T11" fmla="*/ -327 h 1094"/>
                                <a:gd name="T12" fmla="+- 0 8866 8866"/>
                                <a:gd name="T13" fmla="*/ T12 w 302"/>
                                <a:gd name="T14" fmla="+- 0 767 -327"/>
                                <a:gd name="T15" fmla="*/ 767 h 1094"/>
                                <a:gd name="T16" fmla="+- 0 9168 8866"/>
                                <a:gd name="T17" fmla="*/ T16 w 302"/>
                                <a:gd name="T18" fmla="+- 0 767 -327"/>
                                <a:gd name="T19" fmla="*/ 767 h 1094"/>
                              </a:gdLst>
                              <a:ahLst/>
                              <a:cxnLst>
                                <a:cxn ang="0">
                                  <a:pos x="T1" y="T3"/>
                                </a:cxn>
                                <a:cxn ang="0">
                                  <a:pos x="T5" y="T7"/>
                                </a:cxn>
                                <a:cxn ang="0">
                                  <a:pos x="T9" y="T11"/>
                                </a:cxn>
                                <a:cxn ang="0">
                                  <a:pos x="T13" y="T15"/>
                                </a:cxn>
                                <a:cxn ang="0">
                                  <a:pos x="T17" y="T19"/>
                                </a:cxn>
                              </a:cxnLst>
                              <a:rect l="0" t="0" r="r" b="b"/>
                              <a:pathLst>
                                <a:path w="302" h="1094">
                                  <a:moveTo>
                                    <a:pt x="302" y="1094"/>
                                  </a:moveTo>
                                  <a:lnTo>
                                    <a:pt x="302" y="0"/>
                                  </a:lnTo>
                                  <a:lnTo>
                                    <a:pt x="0" y="0"/>
                                  </a:lnTo>
                                  <a:lnTo>
                                    <a:pt x="0" y="1094"/>
                                  </a:lnTo>
                                  <a:lnTo>
                                    <a:pt x="302" y="1094"/>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749"/>
                        <wpg:cNvGrpSpPr>
                          <a:grpSpLocks/>
                        </wpg:cNvGrpSpPr>
                        <wpg:grpSpPr bwMode="auto">
                          <a:xfrm>
                            <a:off x="8842" y="-207"/>
                            <a:ext cx="101" cy="869"/>
                            <a:chOff x="8842" y="-207"/>
                            <a:chExt cx="101" cy="869"/>
                          </a:xfrm>
                        </wpg:grpSpPr>
                        <wps:wsp>
                          <wps:cNvPr id="818" name="Freeform 750"/>
                          <wps:cNvSpPr>
                            <a:spLocks/>
                          </wps:cNvSpPr>
                          <wps:spPr bwMode="auto">
                            <a:xfrm>
                              <a:off x="8842" y="-207"/>
                              <a:ext cx="101" cy="869"/>
                            </a:xfrm>
                            <a:custGeom>
                              <a:avLst/>
                              <a:gdLst>
                                <a:gd name="T0" fmla="+- 0 8890 8842"/>
                                <a:gd name="T1" fmla="*/ T0 w 101"/>
                                <a:gd name="T2" fmla="+- 0 -207 -207"/>
                                <a:gd name="T3" fmla="*/ -207 h 869"/>
                                <a:gd name="T4" fmla="+- 0 8842 8842"/>
                                <a:gd name="T5" fmla="*/ T4 w 101"/>
                                <a:gd name="T6" fmla="+- 0 230 -207"/>
                                <a:gd name="T7" fmla="*/ 230 h 869"/>
                                <a:gd name="T8" fmla="+- 0 8890 8842"/>
                                <a:gd name="T9" fmla="*/ T8 w 101"/>
                                <a:gd name="T10" fmla="+- 0 662 -207"/>
                                <a:gd name="T11" fmla="*/ 662 h 869"/>
                                <a:gd name="T12" fmla="+- 0 8942 8842"/>
                                <a:gd name="T13" fmla="*/ T12 w 101"/>
                                <a:gd name="T14" fmla="+- 0 230 -207"/>
                                <a:gd name="T15" fmla="*/ 230 h 869"/>
                                <a:gd name="T16" fmla="+- 0 8890 8842"/>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0"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751"/>
                        <wpg:cNvGrpSpPr>
                          <a:grpSpLocks/>
                        </wpg:cNvGrpSpPr>
                        <wpg:grpSpPr bwMode="auto">
                          <a:xfrm>
                            <a:off x="8842" y="-207"/>
                            <a:ext cx="101" cy="869"/>
                            <a:chOff x="8842" y="-207"/>
                            <a:chExt cx="101" cy="869"/>
                          </a:xfrm>
                        </wpg:grpSpPr>
                        <wps:wsp>
                          <wps:cNvPr id="820" name="Freeform 752"/>
                          <wps:cNvSpPr>
                            <a:spLocks/>
                          </wps:cNvSpPr>
                          <wps:spPr bwMode="auto">
                            <a:xfrm>
                              <a:off x="8842" y="-207"/>
                              <a:ext cx="101" cy="869"/>
                            </a:xfrm>
                            <a:custGeom>
                              <a:avLst/>
                              <a:gdLst>
                                <a:gd name="T0" fmla="+- 0 8842 8842"/>
                                <a:gd name="T1" fmla="*/ T0 w 101"/>
                                <a:gd name="T2" fmla="+- 0 230 -207"/>
                                <a:gd name="T3" fmla="*/ 230 h 869"/>
                                <a:gd name="T4" fmla="+- 0 8890 8842"/>
                                <a:gd name="T5" fmla="*/ T4 w 101"/>
                                <a:gd name="T6" fmla="+- 0 662 -207"/>
                                <a:gd name="T7" fmla="*/ 662 h 869"/>
                                <a:gd name="T8" fmla="+- 0 8942 8842"/>
                                <a:gd name="T9" fmla="*/ T8 w 101"/>
                                <a:gd name="T10" fmla="+- 0 230 -207"/>
                                <a:gd name="T11" fmla="*/ 230 h 869"/>
                                <a:gd name="T12" fmla="+- 0 8890 8842"/>
                                <a:gd name="T13" fmla="*/ T12 w 101"/>
                                <a:gd name="T14" fmla="+- 0 -207 -207"/>
                                <a:gd name="T15" fmla="*/ -207 h 869"/>
                                <a:gd name="T16" fmla="+- 0 8842 8842"/>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0"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53"/>
                        <wpg:cNvGrpSpPr>
                          <a:grpSpLocks/>
                        </wpg:cNvGrpSpPr>
                        <wpg:grpSpPr bwMode="auto">
                          <a:xfrm>
                            <a:off x="8606" y="-284"/>
                            <a:ext cx="259" cy="1022"/>
                            <a:chOff x="8606" y="-284"/>
                            <a:chExt cx="259" cy="1022"/>
                          </a:xfrm>
                        </wpg:grpSpPr>
                        <wps:wsp>
                          <wps:cNvPr id="822" name="Freeform 754"/>
                          <wps:cNvSpPr>
                            <a:spLocks/>
                          </wps:cNvSpPr>
                          <wps:spPr bwMode="auto">
                            <a:xfrm>
                              <a:off x="8606" y="-284"/>
                              <a:ext cx="259" cy="1022"/>
                            </a:xfrm>
                            <a:custGeom>
                              <a:avLst/>
                              <a:gdLst>
                                <a:gd name="T0" fmla="+- 0 8606 8606"/>
                                <a:gd name="T1" fmla="*/ T0 w 259"/>
                                <a:gd name="T2" fmla="+- 0 -284 -284"/>
                                <a:gd name="T3" fmla="*/ -284 h 1022"/>
                                <a:gd name="T4" fmla="+- 0 8606 8606"/>
                                <a:gd name="T5" fmla="*/ T4 w 259"/>
                                <a:gd name="T6" fmla="+- 0 739 -284"/>
                                <a:gd name="T7" fmla="*/ 739 h 1022"/>
                                <a:gd name="T8" fmla="+- 0 8866 8606"/>
                                <a:gd name="T9" fmla="*/ T8 w 259"/>
                                <a:gd name="T10" fmla="+- 0 230 -284"/>
                                <a:gd name="T11" fmla="*/ 230 h 1022"/>
                                <a:gd name="T12" fmla="+- 0 8606 8606"/>
                                <a:gd name="T13" fmla="*/ T12 w 259"/>
                                <a:gd name="T14" fmla="+- 0 -284 -284"/>
                                <a:gd name="T15" fmla="*/ -284 h 1022"/>
                              </a:gdLst>
                              <a:ahLst/>
                              <a:cxnLst>
                                <a:cxn ang="0">
                                  <a:pos x="T1" y="T3"/>
                                </a:cxn>
                                <a:cxn ang="0">
                                  <a:pos x="T5" y="T7"/>
                                </a:cxn>
                                <a:cxn ang="0">
                                  <a:pos x="T9" y="T11"/>
                                </a:cxn>
                                <a:cxn ang="0">
                                  <a:pos x="T13" y="T15"/>
                                </a:cxn>
                              </a:cxnLst>
                              <a:rect l="0" t="0" r="r" b="b"/>
                              <a:pathLst>
                                <a:path w="259" h="1022">
                                  <a:moveTo>
                                    <a:pt x="0" y="0"/>
                                  </a:moveTo>
                                  <a:lnTo>
                                    <a:pt x="0" y="1023"/>
                                  </a:lnTo>
                                  <a:lnTo>
                                    <a:pt x="260"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755"/>
                        <wpg:cNvGrpSpPr>
                          <a:grpSpLocks/>
                        </wpg:cNvGrpSpPr>
                        <wpg:grpSpPr bwMode="auto">
                          <a:xfrm>
                            <a:off x="8606" y="-284"/>
                            <a:ext cx="259" cy="1022"/>
                            <a:chOff x="8606" y="-284"/>
                            <a:chExt cx="259" cy="1022"/>
                          </a:xfrm>
                        </wpg:grpSpPr>
                        <wps:wsp>
                          <wps:cNvPr id="824" name="Freeform 756"/>
                          <wps:cNvSpPr>
                            <a:spLocks/>
                          </wps:cNvSpPr>
                          <wps:spPr bwMode="auto">
                            <a:xfrm>
                              <a:off x="8606" y="-284"/>
                              <a:ext cx="259" cy="1022"/>
                            </a:xfrm>
                            <a:custGeom>
                              <a:avLst/>
                              <a:gdLst>
                                <a:gd name="T0" fmla="+- 0 8866 8606"/>
                                <a:gd name="T1" fmla="*/ T0 w 259"/>
                                <a:gd name="T2" fmla="+- 0 230 -284"/>
                                <a:gd name="T3" fmla="*/ 230 h 1022"/>
                                <a:gd name="T4" fmla="+- 0 8606 8606"/>
                                <a:gd name="T5" fmla="*/ T4 w 259"/>
                                <a:gd name="T6" fmla="+- 0 -284 -284"/>
                                <a:gd name="T7" fmla="*/ -284 h 1022"/>
                                <a:gd name="T8" fmla="+- 0 8606 8606"/>
                                <a:gd name="T9" fmla="*/ T8 w 259"/>
                                <a:gd name="T10" fmla="+- 0 739 -284"/>
                                <a:gd name="T11" fmla="*/ 739 h 1022"/>
                                <a:gd name="T12" fmla="+- 0 8866 8606"/>
                                <a:gd name="T13" fmla="*/ T12 w 259"/>
                                <a:gd name="T14" fmla="+- 0 230 -284"/>
                                <a:gd name="T15" fmla="*/ 230 h 1022"/>
                              </a:gdLst>
                              <a:ahLst/>
                              <a:cxnLst>
                                <a:cxn ang="0">
                                  <a:pos x="T1" y="T3"/>
                                </a:cxn>
                                <a:cxn ang="0">
                                  <a:pos x="T5" y="T7"/>
                                </a:cxn>
                                <a:cxn ang="0">
                                  <a:pos x="T9" y="T11"/>
                                </a:cxn>
                                <a:cxn ang="0">
                                  <a:pos x="T13" y="T15"/>
                                </a:cxn>
                              </a:cxnLst>
                              <a:rect l="0" t="0" r="r" b="b"/>
                              <a:pathLst>
                                <a:path w="259" h="1022">
                                  <a:moveTo>
                                    <a:pt x="260" y="514"/>
                                  </a:moveTo>
                                  <a:lnTo>
                                    <a:pt x="0" y="0"/>
                                  </a:lnTo>
                                  <a:lnTo>
                                    <a:pt x="0" y="1023"/>
                                  </a:lnTo>
                                  <a:lnTo>
                                    <a:pt x="260"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757"/>
                        <wpg:cNvGrpSpPr>
                          <a:grpSpLocks/>
                        </wpg:cNvGrpSpPr>
                        <wpg:grpSpPr bwMode="auto">
                          <a:xfrm>
                            <a:off x="8582" y="-327"/>
                            <a:ext cx="302" cy="1094"/>
                            <a:chOff x="8582" y="-327"/>
                            <a:chExt cx="302" cy="1094"/>
                          </a:xfrm>
                        </wpg:grpSpPr>
                        <wps:wsp>
                          <wps:cNvPr id="826" name="Freeform 758"/>
                          <wps:cNvSpPr>
                            <a:spLocks/>
                          </wps:cNvSpPr>
                          <wps:spPr bwMode="auto">
                            <a:xfrm>
                              <a:off x="8582" y="-327"/>
                              <a:ext cx="302" cy="1094"/>
                            </a:xfrm>
                            <a:custGeom>
                              <a:avLst/>
                              <a:gdLst>
                                <a:gd name="T0" fmla="+- 0 8885 8582"/>
                                <a:gd name="T1" fmla="*/ T0 w 302"/>
                                <a:gd name="T2" fmla="+- 0 767 -327"/>
                                <a:gd name="T3" fmla="*/ 767 h 1094"/>
                                <a:gd name="T4" fmla="+- 0 8885 8582"/>
                                <a:gd name="T5" fmla="*/ T4 w 302"/>
                                <a:gd name="T6" fmla="+- 0 -327 -327"/>
                                <a:gd name="T7" fmla="*/ -327 h 1094"/>
                                <a:gd name="T8" fmla="+- 0 8582 8582"/>
                                <a:gd name="T9" fmla="*/ T8 w 302"/>
                                <a:gd name="T10" fmla="+- 0 -327 -327"/>
                                <a:gd name="T11" fmla="*/ -327 h 1094"/>
                                <a:gd name="T12" fmla="+- 0 8582 8582"/>
                                <a:gd name="T13" fmla="*/ T12 w 302"/>
                                <a:gd name="T14" fmla="+- 0 767 -327"/>
                                <a:gd name="T15" fmla="*/ 767 h 1094"/>
                                <a:gd name="T16" fmla="+- 0 8885 8582"/>
                                <a:gd name="T17" fmla="*/ T16 w 302"/>
                                <a:gd name="T18" fmla="+- 0 767 -327"/>
                                <a:gd name="T19" fmla="*/ 767 h 1094"/>
                              </a:gdLst>
                              <a:ahLst/>
                              <a:cxnLst>
                                <a:cxn ang="0">
                                  <a:pos x="T1" y="T3"/>
                                </a:cxn>
                                <a:cxn ang="0">
                                  <a:pos x="T5" y="T7"/>
                                </a:cxn>
                                <a:cxn ang="0">
                                  <a:pos x="T9" y="T11"/>
                                </a:cxn>
                                <a:cxn ang="0">
                                  <a:pos x="T13" y="T15"/>
                                </a:cxn>
                                <a:cxn ang="0">
                                  <a:pos x="T17" y="T19"/>
                                </a:cxn>
                              </a:cxnLst>
                              <a:rect l="0" t="0" r="r" b="b"/>
                              <a:pathLst>
                                <a:path w="302" h="1094">
                                  <a:moveTo>
                                    <a:pt x="303" y="1094"/>
                                  </a:moveTo>
                                  <a:lnTo>
                                    <a:pt x="303" y="0"/>
                                  </a:lnTo>
                                  <a:lnTo>
                                    <a:pt x="0" y="0"/>
                                  </a:lnTo>
                                  <a:lnTo>
                                    <a:pt x="0" y="1094"/>
                                  </a:lnTo>
                                  <a:lnTo>
                                    <a:pt x="303" y="1094"/>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759"/>
                        <wpg:cNvGrpSpPr>
                          <a:grpSpLocks/>
                        </wpg:cNvGrpSpPr>
                        <wpg:grpSpPr bwMode="auto">
                          <a:xfrm>
                            <a:off x="8558" y="-207"/>
                            <a:ext cx="101" cy="869"/>
                            <a:chOff x="8558" y="-207"/>
                            <a:chExt cx="101" cy="869"/>
                          </a:xfrm>
                        </wpg:grpSpPr>
                        <wps:wsp>
                          <wps:cNvPr id="828" name="Freeform 760"/>
                          <wps:cNvSpPr>
                            <a:spLocks/>
                          </wps:cNvSpPr>
                          <wps:spPr bwMode="auto">
                            <a:xfrm>
                              <a:off x="8558" y="-207"/>
                              <a:ext cx="101" cy="869"/>
                            </a:xfrm>
                            <a:custGeom>
                              <a:avLst/>
                              <a:gdLst>
                                <a:gd name="T0" fmla="+- 0 8611 8558"/>
                                <a:gd name="T1" fmla="*/ T0 w 101"/>
                                <a:gd name="T2" fmla="+- 0 -207 -207"/>
                                <a:gd name="T3" fmla="*/ -207 h 869"/>
                                <a:gd name="T4" fmla="+- 0 8558 8558"/>
                                <a:gd name="T5" fmla="*/ T4 w 101"/>
                                <a:gd name="T6" fmla="+- 0 230 -207"/>
                                <a:gd name="T7" fmla="*/ 230 h 869"/>
                                <a:gd name="T8" fmla="+- 0 8611 8558"/>
                                <a:gd name="T9" fmla="*/ T8 w 101"/>
                                <a:gd name="T10" fmla="+- 0 662 -207"/>
                                <a:gd name="T11" fmla="*/ 662 h 869"/>
                                <a:gd name="T12" fmla="+- 0 8659 8558"/>
                                <a:gd name="T13" fmla="*/ T12 w 101"/>
                                <a:gd name="T14" fmla="+- 0 230 -207"/>
                                <a:gd name="T15" fmla="*/ 230 h 869"/>
                                <a:gd name="T16" fmla="+- 0 8611 8558"/>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53" y="0"/>
                                  </a:moveTo>
                                  <a:lnTo>
                                    <a:pt x="0" y="437"/>
                                  </a:lnTo>
                                  <a:lnTo>
                                    <a:pt x="53" y="869"/>
                                  </a:lnTo>
                                  <a:lnTo>
                                    <a:pt x="101" y="437"/>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761"/>
                        <wpg:cNvGrpSpPr>
                          <a:grpSpLocks/>
                        </wpg:cNvGrpSpPr>
                        <wpg:grpSpPr bwMode="auto">
                          <a:xfrm>
                            <a:off x="8558" y="-207"/>
                            <a:ext cx="101" cy="869"/>
                            <a:chOff x="8558" y="-207"/>
                            <a:chExt cx="101" cy="869"/>
                          </a:xfrm>
                        </wpg:grpSpPr>
                        <wps:wsp>
                          <wps:cNvPr id="830" name="Freeform 762"/>
                          <wps:cNvSpPr>
                            <a:spLocks/>
                          </wps:cNvSpPr>
                          <wps:spPr bwMode="auto">
                            <a:xfrm>
                              <a:off x="8558" y="-207"/>
                              <a:ext cx="101" cy="869"/>
                            </a:xfrm>
                            <a:custGeom>
                              <a:avLst/>
                              <a:gdLst>
                                <a:gd name="T0" fmla="+- 0 8558 8558"/>
                                <a:gd name="T1" fmla="*/ T0 w 101"/>
                                <a:gd name="T2" fmla="+- 0 230 -207"/>
                                <a:gd name="T3" fmla="*/ 230 h 869"/>
                                <a:gd name="T4" fmla="+- 0 8611 8558"/>
                                <a:gd name="T5" fmla="*/ T4 w 101"/>
                                <a:gd name="T6" fmla="+- 0 662 -207"/>
                                <a:gd name="T7" fmla="*/ 662 h 869"/>
                                <a:gd name="T8" fmla="+- 0 8659 8558"/>
                                <a:gd name="T9" fmla="*/ T8 w 101"/>
                                <a:gd name="T10" fmla="+- 0 230 -207"/>
                                <a:gd name="T11" fmla="*/ 230 h 869"/>
                                <a:gd name="T12" fmla="+- 0 8611 8558"/>
                                <a:gd name="T13" fmla="*/ T12 w 101"/>
                                <a:gd name="T14" fmla="+- 0 -207 -207"/>
                                <a:gd name="T15" fmla="*/ -207 h 869"/>
                                <a:gd name="T16" fmla="+- 0 8558 8558"/>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53" y="869"/>
                                  </a:lnTo>
                                  <a:lnTo>
                                    <a:pt x="101" y="437"/>
                                  </a:lnTo>
                                  <a:lnTo>
                                    <a:pt x="53"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763"/>
                        <wpg:cNvGrpSpPr>
                          <a:grpSpLocks/>
                        </wpg:cNvGrpSpPr>
                        <wpg:grpSpPr bwMode="auto">
                          <a:xfrm>
                            <a:off x="10253" y="-284"/>
                            <a:ext cx="264" cy="1022"/>
                            <a:chOff x="10253" y="-284"/>
                            <a:chExt cx="264" cy="1022"/>
                          </a:xfrm>
                        </wpg:grpSpPr>
                        <wps:wsp>
                          <wps:cNvPr id="832" name="Freeform 764"/>
                          <wps:cNvSpPr>
                            <a:spLocks/>
                          </wps:cNvSpPr>
                          <wps:spPr bwMode="auto">
                            <a:xfrm>
                              <a:off x="10253" y="-284"/>
                              <a:ext cx="264" cy="1022"/>
                            </a:xfrm>
                            <a:custGeom>
                              <a:avLst/>
                              <a:gdLst>
                                <a:gd name="T0" fmla="+- 0 10253 10253"/>
                                <a:gd name="T1" fmla="*/ T0 w 264"/>
                                <a:gd name="T2" fmla="+- 0 -284 -284"/>
                                <a:gd name="T3" fmla="*/ -284 h 1022"/>
                                <a:gd name="T4" fmla="+- 0 10253 10253"/>
                                <a:gd name="T5" fmla="*/ T4 w 264"/>
                                <a:gd name="T6" fmla="+- 0 739 -284"/>
                                <a:gd name="T7" fmla="*/ 739 h 1022"/>
                                <a:gd name="T8" fmla="+- 0 10517 10253"/>
                                <a:gd name="T9" fmla="*/ T8 w 264"/>
                                <a:gd name="T10" fmla="+- 0 230 -284"/>
                                <a:gd name="T11" fmla="*/ 230 h 1022"/>
                                <a:gd name="T12" fmla="+- 0 10253 10253"/>
                                <a:gd name="T13" fmla="*/ T12 w 264"/>
                                <a:gd name="T14" fmla="+- 0 -284 -284"/>
                                <a:gd name="T15" fmla="*/ -284 h 1022"/>
                              </a:gdLst>
                              <a:ahLst/>
                              <a:cxnLst>
                                <a:cxn ang="0">
                                  <a:pos x="T1" y="T3"/>
                                </a:cxn>
                                <a:cxn ang="0">
                                  <a:pos x="T5" y="T7"/>
                                </a:cxn>
                                <a:cxn ang="0">
                                  <a:pos x="T9" y="T11"/>
                                </a:cxn>
                                <a:cxn ang="0">
                                  <a:pos x="T13" y="T15"/>
                                </a:cxn>
                              </a:cxnLst>
                              <a:rect l="0" t="0" r="r" b="b"/>
                              <a:pathLst>
                                <a:path w="264" h="1022">
                                  <a:moveTo>
                                    <a:pt x="0" y="0"/>
                                  </a:moveTo>
                                  <a:lnTo>
                                    <a:pt x="0" y="1023"/>
                                  </a:lnTo>
                                  <a:lnTo>
                                    <a:pt x="264" y="514"/>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765"/>
                        <wpg:cNvGrpSpPr>
                          <a:grpSpLocks/>
                        </wpg:cNvGrpSpPr>
                        <wpg:grpSpPr bwMode="auto">
                          <a:xfrm>
                            <a:off x="10210" y="-207"/>
                            <a:ext cx="101" cy="869"/>
                            <a:chOff x="10210" y="-207"/>
                            <a:chExt cx="101" cy="869"/>
                          </a:xfrm>
                        </wpg:grpSpPr>
                        <wps:wsp>
                          <wps:cNvPr id="834" name="Freeform 766"/>
                          <wps:cNvSpPr>
                            <a:spLocks/>
                          </wps:cNvSpPr>
                          <wps:spPr bwMode="auto">
                            <a:xfrm>
                              <a:off x="10210" y="-207"/>
                              <a:ext cx="101" cy="869"/>
                            </a:xfrm>
                            <a:custGeom>
                              <a:avLst/>
                              <a:gdLst>
                                <a:gd name="T0" fmla="+- 0 10258 10210"/>
                                <a:gd name="T1" fmla="*/ T0 w 101"/>
                                <a:gd name="T2" fmla="+- 0 -207 -207"/>
                                <a:gd name="T3" fmla="*/ -207 h 869"/>
                                <a:gd name="T4" fmla="+- 0 10210 10210"/>
                                <a:gd name="T5" fmla="*/ T4 w 101"/>
                                <a:gd name="T6" fmla="+- 0 230 -207"/>
                                <a:gd name="T7" fmla="*/ 230 h 869"/>
                                <a:gd name="T8" fmla="+- 0 10258 10210"/>
                                <a:gd name="T9" fmla="*/ T8 w 101"/>
                                <a:gd name="T10" fmla="+- 0 662 -207"/>
                                <a:gd name="T11" fmla="*/ 662 h 869"/>
                                <a:gd name="T12" fmla="+- 0 10310 10210"/>
                                <a:gd name="T13" fmla="*/ T12 w 101"/>
                                <a:gd name="T14" fmla="+- 0 230 -207"/>
                                <a:gd name="T15" fmla="*/ 230 h 869"/>
                                <a:gd name="T16" fmla="+- 0 10258 10210"/>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0"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767"/>
                        <wpg:cNvGrpSpPr>
                          <a:grpSpLocks/>
                        </wpg:cNvGrpSpPr>
                        <wpg:grpSpPr bwMode="auto">
                          <a:xfrm>
                            <a:off x="10210" y="-207"/>
                            <a:ext cx="101" cy="869"/>
                            <a:chOff x="10210" y="-207"/>
                            <a:chExt cx="101" cy="869"/>
                          </a:xfrm>
                        </wpg:grpSpPr>
                        <wps:wsp>
                          <wps:cNvPr id="836" name="Freeform 768"/>
                          <wps:cNvSpPr>
                            <a:spLocks/>
                          </wps:cNvSpPr>
                          <wps:spPr bwMode="auto">
                            <a:xfrm>
                              <a:off x="10210" y="-207"/>
                              <a:ext cx="101" cy="869"/>
                            </a:xfrm>
                            <a:custGeom>
                              <a:avLst/>
                              <a:gdLst>
                                <a:gd name="T0" fmla="+- 0 10210 10210"/>
                                <a:gd name="T1" fmla="*/ T0 w 101"/>
                                <a:gd name="T2" fmla="+- 0 230 -207"/>
                                <a:gd name="T3" fmla="*/ 230 h 869"/>
                                <a:gd name="T4" fmla="+- 0 10258 10210"/>
                                <a:gd name="T5" fmla="*/ T4 w 101"/>
                                <a:gd name="T6" fmla="+- 0 662 -207"/>
                                <a:gd name="T7" fmla="*/ 662 h 869"/>
                                <a:gd name="T8" fmla="+- 0 10310 10210"/>
                                <a:gd name="T9" fmla="*/ T8 w 101"/>
                                <a:gd name="T10" fmla="+- 0 230 -207"/>
                                <a:gd name="T11" fmla="*/ 230 h 869"/>
                                <a:gd name="T12" fmla="+- 0 10258 10210"/>
                                <a:gd name="T13" fmla="*/ T12 w 101"/>
                                <a:gd name="T14" fmla="+- 0 -207 -207"/>
                                <a:gd name="T15" fmla="*/ -207 h 869"/>
                                <a:gd name="T16" fmla="+- 0 10210 10210"/>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0"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769"/>
                        <wpg:cNvGrpSpPr>
                          <a:grpSpLocks/>
                        </wpg:cNvGrpSpPr>
                        <wpg:grpSpPr bwMode="auto">
                          <a:xfrm>
                            <a:off x="9984" y="-284"/>
                            <a:ext cx="259" cy="1022"/>
                            <a:chOff x="9984" y="-284"/>
                            <a:chExt cx="259" cy="1022"/>
                          </a:xfrm>
                        </wpg:grpSpPr>
                        <wps:wsp>
                          <wps:cNvPr id="838" name="Freeform 770"/>
                          <wps:cNvSpPr>
                            <a:spLocks/>
                          </wps:cNvSpPr>
                          <wps:spPr bwMode="auto">
                            <a:xfrm>
                              <a:off x="9984" y="-284"/>
                              <a:ext cx="259" cy="1022"/>
                            </a:xfrm>
                            <a:custGeom>
                              <a:avLst/>
                              <a:gdLst>
                                <a:gd name="T0" fmla="+- 0 9984 9984"/>
                                <a:gd name="T1" fmla="*/ T0 w 259"/>
                                <a:gd name="T2" fmla="+- 0 -284 -284"/>
                                <a:gd name="T3" fmla="*/ -284 h 1022"/>
                                <a:gd name="T4" fmla="+- 0 9984 9984"/>
                                <a:gd name="T5" fmla="*/ T4 w 259"/>
                                <a:gd name="T6" fmla="+- 0 739 -284"/>
                                <a:gd name="T7" fmla="*/ 739 h 1022"/>
                                <a:gd name="T8" fmla="+- 0 10243 9984"/>
                                <a:gd name="T9" fmla="*/ T8 w 259"/>
                                <a:gd name="T10" fmla="+- 0 230 -284"/>
                                <a:gd name="T11" fmla="*/ 230 h 1022"/>
                                <a:gd name="T12" fmla="+- 0 9984 9984"/>
                                <a:gd name="T13" fmla="*/ T12 w 259"/>
                                <a:gd name="T14" fmla="+- 0 -284 -284"/>
                                <a:gd name="T15" fmla="*/ -284 h 1022"/>
                              </a:gdLst>
                              <a:ahLst/>
                              <a:cxnLst>
                                <a:cxn ang="0">
                                  <a:pos x="T1" y="T3"/>
                                </a:cxn>
                                <a:cxn ang="0">
                                  <a:pos x="T5" y="T7"/>
                                </a:cxn>
                                <a:cxn ang="0">
                                  <a:pos x="T9" y="T11"/>
                                </a:cxn>
                                <a:cxn ang="0">
                                  <a:pos x="T13" y="T15"/>
                                </a:cxn>
                              </a:cxnLst>
                              <a:rect l="0" t="0" r="r" b="b"/>
                              <a:pathLst>
                                <a:path w="259" h="1022">
                                  <a:moveTo>
                                    <a:pt x="0" y="0"/>
                                  </a:moveTo>
                                  <a:lnTo>
                                    <a:pt x="0" y="1023"/>
                                  </a:lnTo>
                                  <a:lnTo>
                                    <a:pt x="259" y="514"/>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771"/>
                        <wpg:cNvGrpSpPr>
                          <a:grpSpLocks/>
                        </wpg:cNvGrpSpPr>
                        <wpg:grpSpPr bwMode="auto">
                          <a:xfrm>
                            <a:off x="9984" y="-284"/>
                            <a:ext cx="259" cy="1022"/>
                            <a:chOff x="9984" y="-284"/>
                            <a:chExt cx="259" cy="1022"/>
                          </a:xfrm>
                        </wpg:grpSpPr>
                        <wps:wsp>
                          <wps:cNvPr id="840" name="Freeform 772"/>
                          <wps:cNvSpPr>
                            <a:spLocks/>
                          </wps:cNvSpPr>
                          <wps:spPr bwMode="auto">
                            <a:xfrm>
                              <a:off x="9984" y="-284"/>
                              <a:ext cx="259" cy="1022"/>
                            </a:xfrm>
                            <a:custGeom>
                              <a:avLst/>
                              <a:gdLst>
                                <a:gd name="T0" fmla="+- 0 10243 9984"/>
                                <a:gd name="T1" fmla="*/ T0 w 259"/>
                                <a:gd name="T2" fmla="+- 0 230 -284"/>
                                <a:gd name="T3" fmla="*/ 230 h 1022"/>
                                <a:gd name="T4" fmla="+- 0 9984 9984"/>
                                <a:gd name="T5" fmla="*/ T4 w 259"/>
                                <a:gd name="T6" fmla="+- 0 -284 -284"/>
                                <a:gd name="T7" fmla="*/ -284 h 1022"/>
                                <a:gd name="T8" fmla="+- 0 9984 9984"/>
                                <a:gd name="T9" fmla="*/ T8 w 259"/>
                                <a:gd name="T10" fmla="+- 0 739 -284"/>
                                <a:gd name="T11" fmla="*/ 739 h 1022"/>
                                <a:gd name="T12" fmla="+- 0 10243 9984"/>
                                <a:gd name="T13" fmla="*/ T12 w 259"/>
                                <a:gd name="T14" fmla="+- 0 230 -284"/>
                                <a:gd name="T15" fmla="*/ 230 h 1022"/>
                              </a:gdLst>
                              <a:ahLst/>
                              <a:cxnLst>
                                <a:cxn ang="0">
                                  <a:pos x="T1" y="T3"/>
                                </a:cxn>
                                <a:cxn ang="0">
                                  <a:pos x="T5" y="T7"/>
                                </a:cxn>
                                <a:cxn ang="0">
                                  <a:pos x="T9" y="T11"/>
                                </a:cxn>
                                <a:cxn ang="0">
                                  <a:pos x="T13" y="T15"/>
                                </a:cxn>
                              </a:cxnLst>
                              <a:rect l="0" t="0" r="r" b="b"/>
                              <a:pathLst>
                                <a:path w="259" h="1022">
                                  <a:moveTo>
                                    <a:pt x="259" y="514"/>
                                  </a:moveTo>
                                  <a:lnTo>
                                    <a:pt x="0" y="0"/>
                                  </a:lnTo>
                                  <a:lnTo>
                                    <a:pt x="0" y="1023"/>
                                  </a:lnTo>
                                  <a:lnTo>
                                    <a:pt x="259"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773"/>
                        <wpg:cNvGrpSpPr>
                          <a:grpSpLocks/>
                        </wpg:cNvGrpSpPr>
                        <wpg:grpSpPr bwMode="auto">
                          <a:xfrm>
                            <a:off x="9960" y="-327"/>
                            <a:ext cx="302" cy="1094"/>
                            <a:chOff x="9960" y="-327"/>
                            <a:chExt cx="302" cy="1094"/>
                          </a:xfrm>
                        </wpg:grpSpPr>
                        <wps:wsp>
                          <wps:cNvPr id="842" name="Freeform 774"/>
                          <wps:cNvSpPr>
                            <a:spLocks/>
                          </wps:cNvSpPr>
                          <wps:spPr bwMode="auto">
                            <a:xfrm>
                              <a:off x="9960" y="-327"/>
                              <a:ext cx="302" cy="1094"/>
                            </a:xfrm>
                            <a:custGeom>
                              <a:avLst/>
                              <a:gdLst>
                                <a:gd name="T0" fmla="+- 0 10262 9960"/>
                                <a:gd name="T1" fmla="*/ T0 w 302"/>
                                <a:gd name="T2" fmla="+- 0 767 -327"/>
                                <a:gd name="T3" fmla="*/ 767 h 1094"/>
                                <a:gd name="T4" fmla="+- 0 10262 9960"/>
                                <a:gd name="T5" fmla="*/ T4 w 302"/>
                                <a:gd name="T6" fmla="+- 0 -327 -327"/>
                                <a:gd name="T7" fmla="*/ -327 h 1094"/>
                                <a:gd name="T8" fmla="+- 0 9960 9960"/>
                                <a:gd name="T9" fmla="*/ T8 w 302"/>
                                <a:gd name="T10" fmla="+- 0 -327 -327"/>
                                <a:gd name="T11" fmla="*/ -327 h 1094"/>
                                <a:gd name="T12" fmla="+- 0 9960 9960"/>
                                <a:gd name="T13" fmla="*/ T12 w 302"/>
                                <a:gd name="T14" fmla="+- 0 767 -327"/>
                                <a:gd name="T15" fmla="*/ 767 h 1094"/>
                                <a:gd name="T16" fmla="+- 0 10262 9960"/>
                                <a:gd name="T17" fmla="*/ T16 w 302"/>
                                <a:gd name="T18" fmla="+- 0 767 -327"/>
                                <a:gd name="T19" fmla="*/ 767 h 1094"/>
                              </a:gdLst>
                              <a:ahLst/>
                              <a:cxnLst>
                                <a:cxn ang="0">
                                  <a:pos x="T1" y="T3"/>
                                </a:cxn>
                                <a:cxn ang="0">
                                  <a:pos x="T5" y="T7"/>
                                </a:cxn>
                                <a:cxn ang="0">
                                  <a:pos x="T9" y="T11"/>
                                </a:cxn>
                                <a:cxn ang="0">
                                  <a:pos x="T13" y="T15"/>
                                </a:cxn>
                                <a:cxn ang="0">
                                  <a:pos x="T17" y="T19"/>
                                </a:cxn>
                              </a:cxnLst>
                              <a:rect l="0" t="0" r="r" b="b"/>
                              <a:pathLst>
                                <a:path w="302" h="1094">
                                  <a:moveTo>
                                    <a:pt x="302" y="1094"/>
                                  </a:moveTo>
                                  <a:lnTo>
                                    <a:pt x="302" y="0"/>
                                  </a:lnTo>
                                  <a:lnTo>
                                    <a:pt x="0" y="0"/>
                                  </a:lnTo>
                                  <a:lnTo>
                                    <a:pt x="0" y="1094"/>
                                  </a:lnTo>
                                  <a:lnTo>
                                    <a:pt x="302" y="1094"/>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775"/>
                        <wpg:cNvGrpSpPr>
                          <a:grpSpLocks/>
                        </wpg:cNvGrpSpPr>
                        <wpg:grpSpPr bwMode="auto">
                          <a:xfrm>
                            <a:off x="9941" y="-207"/>
                            <a:ext cx="101" cy="869"/>
                            <a:chOff x="9941" y="-207"/>
                            <a:chExt cx="101" cy="869"/>
                          </a:xfrm>
                        </wpg:grpSpPr>
                        <wps:wsp>
                          <wps:cNvPr id="844" name="Freeform 776"/>
                          <wps:cNvSpPr>
                            <a:spLocks/>
                          </wps:cNvSpPr>
                          <wps:spPr bwMode="auto">
                            <a:xfrm>
                              <a:off x="9941" y="-207"/>
                              <a:ext cx="101" cy="869"/>
                            </a:xfrm>
                            <a:custGeom>
                              <a:avLst/>
                              <a:gdLst>
                                <a:gd name="T0" fmla="+- 0 9989 9941"/>
                                <a:gd name="T1" fmla="*/ T0 w 101"/>
                                <a:gd name="T2" fmla="+- 0 -207 -207"/>
                                <a:gd name="T3" fmla="*/ -207 h 869"/>
                                <a:gd name="T4" fmla="+- 0 9941 9941"/>
                                <a:gd name="T5" fmla="*/ T4 w 101"/>
                                <a:gd name="T6" fmla="+- 0 230 -207"/>
                                <a:gd name="T7" fmla="*/ 230 h 869"/>
                                <a:gd name="T8" fmla="+- 0 9989 9941"/>
                                <a:gd name="T9" fmla="*/ T8 w 101"/>
                                <a:gd name="T10" fmla="+- 0 662 -207"/>
                                <a:gd name="T11" fmla="*/ 662 h 869"/>
                                <a:gd name="T12" fmla="+- 0 10042 9941"/>
                                <a:gd name="T13" fmla="*/ T12 w 101"/>
                                <a:gd name="T14" fmla="+- 0 230 -207"/>
                                <a:gd name="T15" fmla="*/ 230 h 869"/>
                                <a:gd name="T16" fmla="+- 0 9989 9941"/>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48" y="0"/>
                                  </a:moveTo>
                                  <a:lnTo>
                                    <a:pt x="0" y="437"/>
                                  </a:lnTo>
                                  <a:lnTo>
                                    <a:pt x="48" y="869"/>
                                  </a:lnTo>
                                  <a:lnTo>
                                    <a:pt x="101" y="43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777"/>
                        <wpg:cNvGrpSpPr>
                          <a:grpSpLocks/>
                        </wpg:cNvGrpSpPr>
                        <wpg:grpSpPr bwMode="auto">
                          <a:xfrm>
                            <a:off x="9941" y="-207"/>
                            <a:ext cx="101" cy="869"/>
                            <a:chOff x="9941" y="-207"/>
                            <a:chExt cx="101" cy="869"/>
                          </a:xfrm>
                        </wpg:grpSpPr>
                        <wps:wsp>
                          <wps:cNvPr id="846" name="Freeform 778"/>
                          <wps:cNvSpPr>
                            <a:spLocks/>
                          </wps:cNvSpPr>
                          <wps:spPr bwMode="auto">
                            <a:xfrm>
                              <a:off x="9941" y="-207"/>
                              <a:ext cx="101" cy="869"/>
                            </a:xfrm>
                            <a:custGeom>
                              <a:avLst/>
                              <a:gdLst>
                                <a:gd name="T0" fmla="+- 0 9941 9941"/>
                                <a:gd name="T1" fmla="*/ T0 w 101"/>
                                <a:gd name="T2" fmla="+- 0 230 -207"/>
                                <a:gd name="T3" fmla="*/ 230 h 869"/>
                                <a:gd name="T4" fmla="+- 0 9989 9941"/>
                                <a:gd name="T5" fmla="*/ T4 w 101"/>
                                <a:gd name="T6" fmla="+- 0 662 -207"/>
                                <a:gd name="T7" fmla="*/ 662 h 869"/>
                                <a:gd name="T8" fmla="+- 0 10042 9941"/>
                                <a:gd name="T9" fmla="*/ T8 w 101"/>
                                <a:gd name="T10" fmla="+- 0 230 -207"/>
                                <a:gd name="T11" fmla="*/ 230 h 869"/>
                                <a:gd name="T12" fmla="+- 0 9989 9941"/>
                                <a:gd name="T13" fmla="*/ T12 w 101"/>
                                <a:gd name="T14" fmla="+- 0 -207 -207"/>
                                <a:gd name="T15" fmla="*/ -207 h 869"/>
                                <a:gd name="T16" fmla="+- 0 9941 9941"/>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48" y="869"/>
                                  </a:lnTo>
                                  <a:lnTo>
                                    <a:pt x="101" y="437"/>
                                  </a:lnTo>
                                  <a:lnTo>
                                    <a:pt x="48"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779"/>
                        <wpg:cNvGrpSpPr>
                          <a:grpSpLocks/>
                        </wpg:cNvGrpSpPr>
                        <wpg:grpSpPr bwMode="auto">
                          <a:xfrm>
                            <a:off x="9701" y="-284"/>
                            <a:ext cx="264" cy="1022"/>
                            <a:chOff x="9701" y="-284"/>
                            <a:chExt cx="264" cy="1022"/>
                          </a:xfrm>
                        </wpg:grpSpPr>
                        <wps:wsp>
                          <wps:cNvPr id="848" name="Freeform 780"/>
                          <wps:cNvSpPr>
                            <a:spLocks/>
                          </wps:cNvSpPr>
                          <wps:spPr bwMode="auto">
                            <a:xfrm>
                              <a:off x="9701" y="-284"/>
                              <a:ext cx="264" cy="1022"/>
                            </a:xfrm>
                            <a:custGeom>
                              <a:avLst/>
                              <a:gdLst>
                                <a:gd name="T0" fmla="+- 0 9701 9701"/>
                                <a:gd name="T1" fmla="*/ T0 w 264"/>
                                <a:gd name="T2" fmla="+- 0 -284 -284"/>
                                <a:gd name="T3" fmla="*/ -284 h 1022"/>
                                <a:gd name="T4" fmla="+- 0 9701 9701"/>
                                <a:gd name="T5" fmla="*/ T4 w 264"/>
                                <a:gd name="T6" fmla="+- 0 739 -284"/>
                                <a:gd name="T7" fmla="*/ 739 h 1022"/>
                                <a:gd name="T8" fmla="+- 0 9965 9701"/>
                                <a:gd name="T9" fmla="*/ T8 w 264"/>
                                <a:gd name="T10" fmla="+- 0 230 -284"/>
                                <a:gd name="T11" fmla="*/ 230 h 1022"/>
                                <a:gd name="T12" fmla="+- 0 9701 9701"/>
                                <a:gd name="T13" fmla="*/ T12 w 264"/>
                                <a:gd name="T14" fmla="+- 0 -284 -284"/>
                                <a:gd name="T15" fmla="*/ -284 h 1022"/>
                              </a:gdLst>
                              <a:ahLst/>
                              <a:cxnLst>
                                <a:cxn ang="0">
                                  <a:pos x="T1" y="T3"/>
                                </a:cxn>
                                <a:cxn ang="0">
                                  <a:pos x="T5" y="T7"/>
                                </a:cxn>
                                <a:cxn ang="0">
                                  <a:pos x="T9" y="T11"/>
                                </a:cxn>
                                <a:cxn ang="0">
                                  <a:pos x="T13" y="T15"/>
                                </a:cxn>
                              </a:cxnLst>
                              <a:rect l="0" t="0" r="r" b="b"/>
                              <a:pathLst>
                                <a:path w="264" h="1022">
                                  <a:moveTo>
                                    <a:pt x="0" y="0"/>
                                  </a:moveTo>
                                  <a:lnTo>
                                    <a:pt x="0" y="1023"/>
                                  </a:lnTo>
                                  <a:lnTo>
                                    <a:pt x="264" y="514"/>
                                  </a:lnTo>
                                  <a:lnTo>
                                    <a:pt x="0" y="0"/>
                                  </a:lnTo>
                                  <a:close/>
                                </a:path>
                              </a:pathLst>
                            </a:custGeom>
                            <a:solidFill>
                              <a:srgbClr val="F681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781"/>
                        <wpg:cNvGrpSpPr>
                          <a:grpSpLocks/>
                        </wpg:cNvGrpSpPr>
                        <wpg:grpSpPr bwMode="auto">
                          <a:xfrm>
                            <a:off x="9701" y="-284"/>
                            <a:ext cx="264" cy="1022"/>
                            <a:chOff x="9701" y="-284"/>
                            <a:chExt cx="264" cy="1022"/>
                          </a:xfrm>
                        </wpg:grpSpPr>
                        <wps:wsp>
                          <wps:cNvPr id="850" name="Freeform 782"/>
                          <wps:cNvSpPr>
                            <a:spLocks/>
                          </wps:cNvSpPr>
                          <wps:spPr bwMode="auto">
                            <a:xfrm>
                              <a:off x="9701" y="-284"/>
                              <a:ext cx="264" cy="1022"/>
                            </a:xfrm>
                            <a:custGeom>
                              <a:avLst/>
                              <a:gdLst>
                                <a:gd name="T0" fmla="+- 0 9965 9701"/>
                                <a:gd name="T1" fmla="*/ T0 w 264"/>
                                <a:gd name="T2" fmla="+- 0 230 -284"/>
                                <a:gd name="T3" fmla="*/ 230 h 1022"/>
                                <a:gd name="T4" fmla="+- 0 9701 9701"/>
                                <a:gd name="T5" fmla="*/ T4 w 264"/>
                                <a:gd name="T6" fmla="+- 0 -284 -284"/>
                                <a:gd name="T7" fmla="*/ -284 h 1022"/>
                                <a:gd name="T8" fmla="+- 0 9701 9701"/>
                                <a:gd name="T9" fmla="*/ T8 w 264"/>
                                <a:gd name="T10" fmla="+- 0 739 -284"/>
                                <a:gd name="T11" fmla="*/ 739 h 1022"/>
                                <a:gd name="T12" fmla="+- 0 9965 9701"/>
                                <a:gd name="T13" fmla="*/ T12 w 264"/>
                                <a:gd name="T14" fmla="+- 0 230 -284"/>
                                <a:gd name="T15" fmla="*/ 230 h 1022"/>
                              </a:gdLst>
                              <a:ahLst/>
                              <a:cxnLst>
                                <a:cxn ang="0">
                                  <a:pos x="T1" y="T3"/>
                                </a:cxn>
                                <a:cxn ang="0">
                                  <a:pos x="T5" y="T7"/>
                                </a:cxn>
                                <a:cxn ang="0">
                                  <a:pos x="T9" y="T11"/>
                                </a:cxn>
                                <a:cxn ang="0">
                                  <a:pos x="T13" y="T15"/>
                                </a:cxn>
                              </a:cxnLst>
                              <a:rect l="0" t="0" r="r" b="b"/>
                              <a:pathLst>
                                <a:path w="264" h="1022">
                                  <a:moveTo>
                                    <a:pt x="264" y="514"/>
                                  </a:moveTo>
                                  <a:lnTo>
                                    <a:pt x="0" y="0"/>
                                  </a:lnTo>
                                  <a:lnTo>
                                    <a:pt x="0" y="1023"/>
                                  </a:lnTo>
                                  <a:lnTo>
                                    <a:pt x="264" y="5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83"/>
                        <wpg:cNvGrpSpPr>
                          <a:grpSpLocks/>
                        </wpg:cNvGrpSpPr>
                        <wpg:grpSpPr bwMode="auto">
                          <a:xfrm>
                            <a:off x="9682" y="-327"/>
                            <a:ext cx="302" cy="1094"/>
                            <a:chOff x="9682" y="-327"/>
                            <a:chExt cx="302" cy="1094"/>
                          </a:xfrm>
                        </wpg:grpSpPr>
                        <wps:wsp>
                          <wps:cNvPr id="852" name="Freeform 784"/>
                          <wps:cNvSpPr>
                            <a:spLocks/>
                          </wps:cNvSpPr>
                          <wps:spPr bwMode="auto">
                            <a:xfrm>
                              <a:off x="9682" y="-327"/>
                              <a:ext cx="302" cy="1094"/>
                            </a:xfrm>
                            <a:custGeom>
                              <a:avLst/>
                              <a:gdLst>
                                <a:gd name="T0" fmla="+- 0 9984 9682"/>
                                <a:gd name="T1" fmla="*/ T0 w 302"/>
                                <a:gd name="T2" fmla="+- 0 767 -327"/>
                                <a:gd name="T3" fmla="*/ 767 h 1094"/>
                                <a:gd name="T4" fmla="+- 0 9984 9682"/>
                                <a:gd name="T5" fmla="*/ T4 w 302"/>
                                <a:gd name="T6" fmla="+- 0 -327 -327"/>
                                <a:gd name="T7" fmla="*/ -327 h 1094"/>
                                <a:gd name="T8" fmla="+- 0 9682 9682"/>
                                <a:gd name="T9" fmla="*/ T8 w 302"/>
                                <a:gd name="T10" fmla="+- 0 -327 -327"/>
                                <a:gd name="T11" fmla="*/ -327 h 1094"/>
                                <a:gd name="T12" fmla="+- 0 9682 9682"/>
                                <a:gd name="T13" fmla="*/ T12 w 302"/>
                                <a:gd name="T14" fmla="+- 0 767 -327"/>
                                <a:gd name="T15" fmla="*/ 767 h 1094"/>
                                <a:gd name="T16" fmla="+- 0 9984 9682"/>
                                <a:gd name="T17" fmla="*/ T16 w 302"/>
                                <a:gd name="T18" fmla="+- 0 767 -327"/>
                                <a:gd name="T19" fmla="*/ 767 h 1094"/>
                              </a:gdLst>
                              <a:ahLst/>
                              <a:cxnLst>
                                <a:cxn ang="0">
                                  <a:pos x="T1" y="T3"/>
                                </a:cxn>
                                <a:cxn ang="0">
                                  <a:pos x="T5" y="T7"/>
                                </a:cxn>
                                <a:cxn ang="0">
                                  <a:pos x="T9" y="T11"/>
                                </a:cxn>
                                <a:cxn ang="0">
                                  <a:pos x="T13" y="T15"/>
                                </a:cxn>
                                <a:cxn ang="0">
                                  <a:pos x="T17" y="T19"/>
                                </a:cxn>
                              </a:cxnLst>
                              <a:rect l="0" t="0" r="r" b="b"/>
                              <a:pathLst>
                                <a:path w="302" h="1094">
                                  <a:moveTo>
                                    <a:pt x="302" y="1094"/>
                                  </a:moveTo>
                                  <a:lnTo>
                                    <a:pt x="302" y="0"/>
                                  </a:lnTo>
                                  <a:lnTo>
                                    <a:pt x="0" y="0"/>
                                  </a:lnTo>
                                  <a:lnTo>
                                    <a:pt x="0" y="1094"/>
                                  </a:lnTo>
                                  <a:lnTo>
                                    <a:pt x="302" y="1094"/>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85"/>
                        <wpg:cNvGrpSpPr>
                          <a:grpSpLocks/>
                        </wpg:cNvGrpSpPr>
                        <wpg:grpSpPr bwMode="auto">
                          <a:xfrm>
                            <a:off x="9658" y="-207"/>
                            <a:ext cx="101" cy="869"/>
                            <a:chOff x="9658" y="-207"/>
                            <a:chExt cx="101" cy="869"/>
                          </a:xfrm>
                        </wpg:grpSpPr>
                        <wps:wsp>
                          <wps:cNvPr id="854" name="Freeform 786"/>
                          <wps:cNvSpPr>
                            <a:spLocks/>
                          </wps:cNvSpPr>
                          <wps:spPr bwMode="auto">
                            <a:xfrm>
                              <a:off x="9658" y="-207"/>
                              <a:ext cx="101" cy="869"/>
                            </a:xfrm>
                            <a:custGeom>
                              <a:avLst/>
                              <a:gdLst>
                                <a:gd name="T0" fmla="+- 0 9710 9658"/>
                                <a:gd name="T1" fmla="*/ T0 w 101"/>
                                <a:gd name="T2" fmla="+- 0 -207 -207"/>
                                <a:gd name="T3" fmla="*/ -207 h 869"/>
                                <a:gd name="T4" fmla="+- 0 9658 9658"/>
                                <a:gd name="T5" fmla="*/ T4 w 101"/>
                                <a:gd name="T6" fmla="+- 0 230 -207"/>
                                <a:gd name="T7" fmla="*/ 230 h 869"/>
                                <a:gd name="T8" fmla="+- 0 9710 9658"/>
                                <a:gd name="T9" fmla="*/ T8 w 101"/>
                                <a:gd name="T10" fmla="+- 0 662 -207"/>
                                <a:gd name="T11" fmla="*/ 662 h 869"/>
                                <a:gd name="T12" fmla="+- 0 9758 9658"/>
                                <a:gd name="T13" fmla="*/ T12 w 101"/>
                                <a:gd name="T14" fmla="+- 0 230 -207"/>
                                <a:gd name="T15" fmla="*/ 230 h 869"/>
                                <a:gd name="T16" fmla="+- 0 9710 9658"/>
                                <a:gd name="T17" fmla="*/ T16 w 101"/>
                                <a:gd name="T18" fmla="+- 0 -207 -207"/>
                                <a:gd name="T19" fmla="*/ -207 h 869"/>
                              </a:gdLst>
                              <a:ahLst/>
                              <a:cxnLst>
                                <a:cxn ang="0">
                                  <a:pos x="T1" y="T3"/>
                                </a:cxn>
                                <a:cxn ang="0">
                                  <a:pos x="T5" y="T7"/>
                                </a:cxn>
                                <a:cxn ang="0">
                                  <a:pos x="T9" y="T11"/>
                                </a:cxn>
                                <a:cxn ang="0">
                                  <a:pos x="T13" y="T15"/>
                                </a:cxn>
                                <a:cxn ang="0">
                                  <a:pos x="T17" y="T19"/>
                                </a:cxn>
                              </a:cxnLst>
                              <a:rect l="0" t="0" r="r" b="b"/>
                              <a:pathLst>
                                <a:path w="101" h="869">
                                  <a:moveTo>
                                    <a:pt x="52" y="0"/>
                                  </a:moveTo>
                                  <a:lnTo>
                                    <a:pt x="0" y="437"/>
                                  </a:lnTo>
                                  <a:lnTo>
                                    <a:pt x="52" y="869"/>
                                  </a:lnTo>
                                  <a:lnTo>
                                    <a:pt x="100" y="437"/>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787"/>
                        <wpg:cNvGrpSpPr>
                          <a:grpSpLocks/>
                        </wpg:cNvGrpSpPr>
                        <wpg:grpSpPr bwMode="auto">
                          <a:xfrm>
                            <a:off x="9658" y="-207"/>
                            <a:ext cx="101" cy="869"/>
                            <a:chOff x="9658" y="-207"/>
                            <a:chExt cx="101" cy="869"/>
                          </a:xfrm>
                        </wpg:grpSpPr>
                        <wps:wsp>
                          <wps:cNvPr id="856" name="Freeform 788"/>
                          <wps:cNvSpPr>
                            <a:spLocks/>
                          </wps:cNvSpPr>
                          <wps:spPr bwMode="auto">
                            <a:xfrm>
                              <a:off x="9658" y="-207"/>
                              <a:ext cx="101" cy="869"/>
                            </a:xfrm>
                            <a:custGeom>
                              <a:avLst/>
                              <a:gdLst>
                                <a:gd name="T0" fmla="+- 0 9658 9658"/>
                                <a:gd name="T1" fmla="*/ T0 w 101"/>
                                <a:gd name="T2" fmla="+- 0 230 -207"/>
                                <a:gd name="T3" fmla="*/ 230 h 869"/>
                                <a:gd name="T4" fmla="+- 0 9710 9658"/>
                                <a:gd name="T5" fmla="*/ T4 w 101"/>
                                <a:gd name="T6" fmla="+- 0 662 -207"/>
                                <a:gd name="T7" fmla="*/ 662 h 869"/>
                                <a:gd name="T8" fmla="+- 0 9758 9658"/>
                                <a:gd name="T9" fmla="*/ T8 w 101"/>
                                <a:gd name="T10" fmla="+- 0 230 -207"/>
                                <a:gd name="T11" fmla="*/ 230 h 869"/>
                                <a:gd name="T12" fmla="+- 0 9710 9658"/>
                                <a:gd name="T13" fmla="*/ T12 w 101"/>
                                <a:gd name="T14" fmla="+- 0 -207 -207"/>
                                <a:gd name="T15" fmla="*/ -207 h 869"/>
                                <a:gd name="T16" fmla="+- 0 9658 9658"/>
                                <a:gd name="T17" fmla="*/ T16 w 101"/>
                                <a:gd name="T18" fmla="+- 0 230 -207"/>
                                <a:gd name="T19" fmla="*/ 230 h 869"/>
                              </a:gdLst>
                              <a:ahLst/>
                              <a:cxnLst>
                                <a:cxn ang="0">
                                  <a:pos x="T1" y="T3"/>
                                </a:cxn>
                                <a:cxn ang="0">
                                  <a:pos x="T5" y="T7"/>
                                </a:cxn>
                                <a:cxn ang="0">
                                  <a:pos x="T9" y="T11"/>
                                </a:cxn>
                                <a:cxn ang="0">
                                  <a:pos x="T13" y="T15"/>
                                </a:cxn>
                                <a:cxn ang="0">
                                  <a:pos x="T17" y="T19"/>
                                </a:cxn>
                              </a:cxnLst>
                              <a:rect l="0" t="0" r="r" b="b"/>
                              <a:pathLst>
                                <a:path w="101" h="869">
                                  <a:moveTo>
                                    <a:pt x="0" y="437"/>
                                  </a:moveTo>
                                  <a:lnTo>
                                    <a:pt x="52" y="869"/>
                                  </a:lnTo>
                                  <a:lnTo>
                                    <a:pt x="100" y="437"/>
                                  </a:lnTo>
                                  <a:lnTo>
                                    <a:pt x="52" y="0"/>
                                  </a:lnTo>
                                  <a:lnTo>
                                    <a:pt x="0" y="437"/>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7" name="Picture 789"/>
                            <pic:cNvPicPr>
                              <a:picLocks noChangeAspect="1" noChangeArrowheads="1"/>
                            </pic:cNvPicPr>
                          </pic:nvPicPr>
                          <pic:blipFill>
                            <a:blip r:embed="rId52">
                              <a:lum bright="70000" contrast="-70000"/>
                              <a:extLst>
                                <a:ext uri="{28A0092B-C50C-407E-A947-70E740481C1C}">
                                  <a14:useLocalDpi xmlns:a14="http://schemas.microsoft.com/office/drawing/2010/main" val="0"/>
                                </a:ext>
                              </a:extLst>
                            </a:blip>
                            <a:srcRect/>
                            <a:stretch>
                              <a:fillRect/>
                            </a:stretch>
                          </pic:blipFill>
                          <pic:spPr bwMode="auto">
                            <a:xfrm>
                              <a:off x="7166" y="-250"/>
                              <a:ext cx="2534" cy="9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59C7BD" id="Group 752" o:spid="_x0000_s1026" style="position:absolute;margin-left:297.05pt;margin-top:12.8pt;width:210pt;height:56.65pt;z-index:-251651072;mso-position-horizontal-relative:page" coordorigin="6319,-358" coordsize="4200,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">
                <v:group id="Group 685" o:spid="_x0000_s1027" style="position:absolute;left:6922;top:-303;width:259;height:1022" coordorigin="6922,-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686" o:spid="_x0000_s1028" style="position:absolute;left:6922;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" path="m,l,1022,259,514,,xe" fillcolor="#cdcdcd" stroked="f">
                    <v:path arrowok="t" o:connecttype="custom" o:connectlocs="0,-303;0,719;259,211;0,-303" o:connectangles="0,0,0,0"/>
                  </v:shape>
                </v:group>
                <v:group id="Group 687" o:spid="_x0000_s1029" style="position:absolute;left:6878;top:-226;width:101;height:869" coordorigin="6878,-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688" o:spid="_x0000_s1030" style="position:absolute;left:6878;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" path="m48,l,437,48,869,101,437,48,xe" stroked="f">
                    <v:path arrowok="t" o:connecttype="custom" o:connectlocs="48,-226;0,211;48,643;101,211;48,-226" o:connectangles="0,0,0,0,0"/>
                  </v:shape>
                </v:group>
                <v:group id="Group 689" o:spid="_x0000_s1031" style="position:absolute;left:6878;top:-226;width:101;height:869" coordorigin="6878,-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690" o:spid="_x0000_s1032" style="position:absolute;left:6878;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" path="m,437l48,869,101,437,48,,,437xe" filled="f" strokecolor="white" strokeweight=".24pt">
                    <v:path arrowok="t" o:connecttype="custom" o:connectlocs="0,211;48,643;101,211;48,-226;0,211" o:connectangles="0,0,0,0,0"/>
                  </v:shape>
                </v:group>
                <v:group id="Group 691" o:spid="_x0000_s1033" style="position:absolute;left:6653;top:-303;width:259;height:1022" coordorigin="6653,-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692" o:spid="_x0000_s1034" style="position:absolute;left:6653;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" path="m,l,1022,259,514,,xe" fillcolor="#7f7f7f" stroked="f">
                    <v:path arrowok="t" o:connecttype="custom" o:connectlocs="0,-303;0,719;259,211;0,-303" o:connectangles="0,0,0,0"/>
                  </v:shape>
                </v:group>
                <v:group id="Group 693" o:spid="_x0000_s1035" style="position:absolute;left:6653;top:-303;width:259;height:1022" coordorigin="6653,-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694" o:spid="_x0000_s1036" style="position:absolute;left:6653;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" path="m259,514l,,,1022,259,514xe" filled="f" strokecolor="white" strokeweight=".72pt">
                    <v:path arrowok="t" o:connecttype="custom" o:connectlocs="259,211;0,-303;0,719;259,211" o:connectangles="0,0,0,0"/>
                  </v:shape>
                </v:group>
                <v:group id="Group 695" o:spid="_x0000_s1037" style="position:absolute;left:6629;top:-351;width:307;height:1099" coordorigin="6629,-351" coordsize="307,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696" o:spid="_x0000_s1038" style="position:absolute;left:6629;top:-351;width:307;height:1099;visibility:visible;mso-wrap-style:square;v-text-anchor:top" coordsize="307,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" path="m307,1099l307,,,,,1099r307,e" filled="f" strokecolor="white" strokeweight=".72pt">
                    <v:path arrowok="t" o:connecttype="custom" o:connectlocs="307,748;307,-351;0,-351;0,748;307,748" o:connectangles="0,0,0,0,0"/>
                  </v:shape>
                </v:group>
                <v:group id="Group 697" o:spid="_x0000_s1039" style="position:absolute;left:6610;top:-226;width:101;height:869" coordorigin="6610,-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698" o:spid="_x0000_s1040" style="position:absolute;left:6610;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" path="m48,l,437,48,869,100,437,48,xe" stroked="f">
                    <v:path arrowok="t" o:connecttype="custom" o:connectlocs="48,-226;0,211;48,643;100,211;48,-226" o:connectangles="0,0,0,0,0"/>
                  </v:shape>
                </v:group>
                <v:group id="Group 699" o:spid="_x0000_s1041" style="position:absolute;left:6610;top:-226;width:101;height:869" coordorigin="6610,-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00" o:spid="_x0000_s1042" style="position:absolute;left:6610;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" path="m,437l48,869,100,437,48,,,437xe" filled="f" strokecolor="white" strokeweight=".24pt">
                    <v:path arrowok="t" o:connecttype="custom" o:connectlocs="0,211;48,643;100,211;48,-226;0,211" o:connectangles="0,0,0,0,0"/>
                  </v:shape>
                </v:group>
                <v:group id="Group 701" o:spid="_x0000_s1043" style="position:absolute;left:6370;top:-303;width:264;height:1022" coordorigin="6370,-303"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02" o:spid="_x0000_s1044" style="position:absolute;left:6370;top:-303;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" path="m,l,1022,264,514,,xe" fillcolor="#f68120" stroked="f">
                    <v:path arrowok="t" o:connecttype="custom" o:connectlocs="0,-303;0,719;264,211;0,-303" o:connectangles="0,0,0,0"/>
                  </v:shape>
                </v:group>
                <v:group id="Group 703" o:spid="_x0000_s1045" style="position:absolute;left:6370;top:-303;width:264;height:1022" coordorigin="6370,-303"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04" o:spid="_x0000_s1046" style="position:absolute;left:6370;top:-303;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" path="m264,514l,,,1022,264,514xe" filled="f" strokecolor="white" strokeweight=".72pt">
                    <v:path arrowok="t" o:connecttype="custom" o:connectlocs="264,211;0,-303;0,719;264,211" o:connectangles="0,0,0,0"/>
                  </v:shape>
                </v:group>
                <v:group id="Group 705" o:spid="_x0000_s1047" style="position:absolute;left:6350;top:-351;width:302;height:1099" coordorigin="6350,-351"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06" o:spid="_x0000_s1048" style="position:absolute;left:6350;top:-351;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" path="m303,1099l303,,,,,1099r303,e" filled="f" strokecolor="white" strokeweight=".72pt">
                    <v:path arrowok="t" o:connecttype="custom" o:connectlocs="303,748;303,-351;0,-351;0,748;303,748" o:connectangles="0,0,0,0,0"/>
                  </v:shape>
                </v:group>
                <v:group id="Group 707" o:spid="_x0000_s1049" style="position:absolute;left:6326;top:-226;width:101;height:869" coordorigin="6326,-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08" o:spid="_x0000_s1050" style="position:absolute;left:6326;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" path="m53,l,437,53,869,101,437,53,xe" stroked="f">
                    <v:path arrowok="t" o:connecttype="custom" o:connectlocs="53,-226;0,211;53,643;101,211;53,-226" o:connectangles="0,0,0,0,0"/>
                  </v:shape>
                </v:group>
                <v:group id="Group 709" o:spid="_x0000_s1051" style="position:absolute;left:6326;top:-226;width:101;height:869" coordorigin="6326,-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10" o:spid="_x0000_s1052" style="position:absolute;left:6326;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" path="m,437l53,869,101,437,53,,,437xe" filled="f" strokecolor="white" strokeweight=".24pt">
                    <v:path arrowok="t" o:connecttype="custom" o:connectlocs="0,211;53,643;101,211;53,-226;0,211" o:connectangles="0,0,0,0,0"/>
                  </v:shape>
                </v:group>
                <v:group id="Group 711" o:spid="_x0000_s1053" style="position:absolute;left:8021;top:-303;width:259;height:1022" coordorigin="8021,-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12" o:spid="_x0000_s1054" style="position:absolute;left:8021;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" path="m,l,1022,259,514,,xe" fillcolor="#cdcdcd" stroked="f">
                    <v:path arrowok="t" o:connecttype="custom" o:connectlocs="0,-303;0,719;259,211;0,-303" o:connectangles="0,0,0,0"/>
                  </v:shape>
                </v:group>
                <v:group id="Group 713" o:spid="_x0000_s1055" style="position:absolute;left:7978;top:-226;width:101;height:869" coordorigin="7978,-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14" o:spid="_x0000_s1056" style="position:absolute;left:7978;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" path="m48,l,437,48,869,100,437,48,xe" stroked="f">
                    <v:path arrowok="t" o:connecttype="custom" o:connectlocs="48,-226;0,211;48,643;100,211;48,-226" o:connectangles="0,0,0,0,0"/>
                  </v:shape>
                </v:group>
                <v:group id="Group 715" o:spid="_x0000_s1057" style="position:absolute;left:7978;top:-226;width:101;height:869" coordorigin="7978,-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16" o:spid="_x0000_s1058" style="position:absolute;left:7978;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" path="m,437l48,869,100,437,48,,,437xe" filled="f" strokecolor="white" strokeweight=".24pt">
                    <v:path arrowok="t" o:connecttype="custom" o:connectlocs="0,211;48,643;100,211;48,-226;0,211" o:connectangles="0,0,0,0,0"/>
                  </v:shape>
                </v:group>
                <v:group id="Group 717" o:spid="_x0000_s1059" style="position:absolute;left:7752;top:-303;width:259;height:1022" coordorigin="7752,-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18" o:spid="_x0000_s1060" style="position:absolute;left:7752;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" path="m,l,1022,259,514,,xe" fillcolor="#7f7f7f" stroked="f">
                    <v:path arrowok="t" o:connecttype="custom" o:connectlocs="0,-303;0,719;259,211;0,-303" o:connectangles="0,0,0,0"/>
                  </v:shape>
                </v:group>
                <v:group id="Group 719" o:spid="_x0000_s1061" style="position:absolute;left:7752;top:-303;width:259;height:1022" coordorigin="7752,-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20" o:spid="_x0000_s1062" style="position:absolute;left:7752;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" path="m259,514l,,,1022,259,514xe" filled="f" strokecolor="white" strokeweight=".72pt">
                    <v:path arrowok="t" o:connecttype="custom" o:connectlocs="259,211;0,-303;0,719;259,211" o:connectangles="0,0,0,0"/>
                  </v:shape>
                </v:group>
                <v:group id="Group 721" o:spid="_x0000_s1063" style="position:absolute;left:7728;top:-351;width:302;height:1099" coordorigin="7728,-351"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22" o:spid="_x0000_s1064" style="position:absolute;left:7728;top:-351;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" path="m302,1099l302,,,,,1099r302,e" filled="f" strokecolor="white" strokeweight=".72pt">
                    <v:path arrowok="t" o:connecttype="custom" o:connectlocs="302,748;302,-351;0,-351;0,748;302,748" o:connectangles="0,0,0,0,0"/>
                  </v:shape>
                </v:group>
                <v:group id="Group 723" o:spid="_x0000_s1065" style="position:absolute;left:7704;top:-226;width:101;height:869" coordorigin="7704,-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24" o:spid="_x0000_s1066" style="position:absolute;left:7704;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" path="m53,l,437,53,869,101,437,53,xe" stroked="f">
                    <v:path arrowok="t" o:connecttype="custom" o:connectlocs="53,-226;0,211;53,643;101,211;53,-226" o:connectangles="0,0,0,0,0"/>
                  </v:shape>
                </v:group>
                <v:group id="Group 725" o:spid="_x0000_s1067" style="position:absolute;left:7704;top:-226;width:101;height:869" coordorigin="7704,-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26" o:spid="_x0000_s1068" style="position:absolute;left:7704;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" path="m,437l53,869,101,437,53,,,437xe" filled="f" strokecolor="white" strokeweight=".24pt">
                    <v:path arrowok="t" o:connecttype="custom" o:connectlocs="0,211;53,643;101,211;53,-226;0,211" o:connectangles="0,0,0,0,0"/>
                  </v:shape>
                </v:group>
                <v:group id="Group 727" o:spid="_x0000_s1069" style="position:absolute;left:7469;top:-303;width:259;height:1022" coordorigin="7469,-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28" o:spid="_x0000_s1070" style="position:absolute;left:7469;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" path="m,l,1022,259,514,,xe" fillcolor="#f68120" stroked="f">
                    <v:path arrowok="t" o:connecttype="custom" o:connectlocs="0,-303;0,719;259,211;0,-303" o:connectangles="0,0,0,0"/>
                  </v:shape>
                </v:group>
                <v:group id="Group 729" o:spid="_x0000_s1071" style="position:absolute;left:7469;top:-303;width:259;height:1022" coordorigin="7469,-303"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30" o:spid="_x0000_s1072" style="position:absolute;left:7469;top:-303;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" path="m259,514l,,,1022,259,514xe" filled="f" strokecolor="white" strokeweight=".72pt">
                    <v:path arrowok="t" o:connecttype="custom" o:connectlocs="259,211;0,-303;0,719;259,211" o:connectangles="0,0,0,0"/>
                  </v:shape>
                </v:group>
                <v:group id="Group 731" o:spid="_x0000_s1073" style="position:absolute;left:7450;top:-351;width:302;height:1099" coordorigin="7450,-351"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32" o:spid="_x0000_s1074" style="position:absolute;left:7450;top:-351;width:302;height:1099;visibility:visible;mso-wrap-style:square;v-text-anchor:top" coordsize="3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" path="m302,1099l302,,,,,1099r302,e" filled="f" strokecolor="white" strokeweight=".72pt">
                    <v:path arrowok="t" o:connecttype="custom" o:connectlocs="302,748;302,-351;0,-351;0,748;302,748" o:connectangles="0,0,0,0,0"/>
                  </v:shape>
                </v:group>
                <v:group id="Group 733" o:spid="_x0000_s1075" style="position:absolute;left:7426;top:-226;width:101;height:869" coordorigin="7426,-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34" o:spid="_x0000_s1076" style="position:absolute;left:7426;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" path="m48,l,437,48,869,100,437,48,xe" stroked="f">
                    <v:path arrowok="t" o:connecttype="custom" o:connectlocs="48,-226;0,211;48,643;100,211;48,-226" o:connectangles="0,0,0,0,0"/>
                  </v:shape>
                </v:group>
                <v:group id="Group 735" o:spid="_x0000_s1077" style="position:absolute;left:7426;top:-226;width:101;height:869" coordorigin="7426,-226"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36" o:spid="_x0000_s1078" style="position:absolute;left:7426;top:-226;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" path="m,437l48,869,100,437,48,,,437xe" filled="f" strokecolor="white" strokeweight=".24pt">
                    <v:path arrowok="t" o:connecttype="custom" o:connectlocs="0,211;48,643;100,211;48,-226;0,211" o:connectangles="0,0,0,0,0"/>
                  </v:shape>
                </v:group>
                <v:group id="Group 737" o:spid="_x0000_s1079" style="position:absolute;left:9158;top:-284;width:259;height:1022" coordorigin="9158,-284"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38" o:spid="_x0000_s1080" style="position:absolute;left:9158;top:-284;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" path="m,l,1023,260,514,,xe" fillcolor="#cdcdcd" stroked="f">
                    <v:path arrowok="t" o:connecttype="custom" o:connectlocs="0,-284;0,739;260,230;0,-284" o:connectangles="0,0,0,0"/>
                  </v:shape>
                </v:group>
                <v:group id="Group 739" o:spid="_x0000_s1081" style="position:absolute;left:9110;top:-207;width:101;height:869" coordorigin="9110,-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40" o:spid="_x0000_s1082" style="position:absolute;left:9110;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" path="m53,l,437,53,869,101,437,53,xe" stroked="f">
                    <v:path arrowok="t" o:connecttype="custom" o:connectlocs="53,-207;0,230;53,662;101,230;53,-207" o:connectangles="0,0,0,0,0"/>
                  </v:shape>
                </v:group>
                <v:group id="Group 741" o:spid="_x0000_s1083" style="position:absolute;left:9110;top:-207;width:101;height:869" coordorigin="9110,-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42" o:spid="_x0000_s1084" style="position:absolute;left:9110;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" path="m,437l53,869,101,437,53,,,437xe" filled="f" strokecolor="white" strokeweight=".24pt">
                    <v:path arrowok="t" o:connecttype="custom" o:connectlocs="0,230;53,662;101,230;53,-207;0,230" o:connectangles="0,0,0,0,0"/>
                  </v:shape>
                </v:group>
                <v:group id="Group 743" o:spid="_x0000_s1085" style="position:absolute;left:8885;top:-284;width:264;height:1022" coordorigin="8885,-284"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744" o:spid="_x0000_s1086" style="position:absolute;left:8885;top:-284;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" path="m,l,1023,264,514,,xe" fillcolor="#7f7f7f" stroked="f">
                    <v:path arrowok="t" o:connecttype="custom" o:connectlocs="0,-284;0,739;264,230;0,-284" o:connectangles="0,0,0,0"/>
                  </v:shape>
                </v:group>
                <v:group id="Group 745" o:spid="_x0000_s1087" style="position:absolute;left:8885;top:-284;width:264;height:1022" coordorigin="8885,-284"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746" o:spid="_x0000_s1088" style="position:absolute;left:8885;top:-284;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" path="m264,514l,,,1023,264,514xe" filled="f" strokecolor="white" strokeweight=".72pt">
                    <v:path arrowok="t" o:connecttype="custom" o:connectlocs="264,230;0,-284;0,739;264,230" o:connectangles="0,0,0,0"/>
                  </v:shape>
                </v:group>
                <v:group id="Group 747" o:spid="_x0000_s1089" style="position:absolute;left:8866;top:-327;width:302;height:1094" coordorigin="8866,-327"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748" o:spid="_x0000_s1090" style="position:absolute;left:8866;top:-327;width:302;height:1094;visibility:visible;mso-wrap-style:square;v-text-anchor:top"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" path="m302,1094l302,,,,,1094r302,e" filled="f" strokecolor="white" strokeweight=".72pt">
                    <v:path arrowok="t" o:connecttype="custom" o:connectlocs="302,767;302,-327;0,-327;0,767;302,767" o:connectangles="0,0,0,0,0"/>
                  </v:shape>
                </v:group>
                <v:group id="Group 749" o:spid="_x0000_s1091" style="position:absolute;left:8842;top:-207;width:101;height:869" coordorigin="8842,-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750" o:spid="_x0000_s1092" style="position:absolute;left:8842;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" path="m48,l,437,48,869,100,437,48,xe" stroked="f">
                    <v:path arrowok="t" o:connecttype="custom" o:connectlocs="48,-207;0,230;48,662;100,230;48,-207" o:connectangles="0,0,0,0,0"/>
                  </v:shape>
                </v:group>
                <v:group id="Group 751" o:spid="_x0000_s1093" style="position:absolute;left:8842;top:-207;width:101;height:869" coordorigin="8842,-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752" o:spid="_x0000_s1094" style="position:absolute;left:8842;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" path="m,437l48,869,100,437,48,,,437xe" filled="f" strokecolor="white" strokeweight=".24pt">
                    <v:path arrowok="t" o:connecttype="custom" o:connectlocs="0,230;48,662;100,230;48,-207;0,230" o:connectangles="0,0,0,0,0"/>
                  </v:shape>
                </v:group>
                <v:group id="Group 753" o:spid="_x0000_s1095" style="position:absolute;left:8606;top:-284;width:259;height:1022" coordorigin="8606,-284"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754" o:spid="_x0000_s1096" style="position:absolute;left:8606;top:-284;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" path="m,l,1023,260,514,,xe" fillcolor="#f68120" stroked="f">
                    <v:path arrowok="t" o:connecttype="custom" o:connectlocs="0,-284;0,739;260,230;0,-284" o:connectangles="0,0,0,0"/>
                  </v:shape>
                </v:group>
                <v:group id="Group 755" o:spid="_x0000_s1097" style="position:absolute;left:8606;top:-284;width:259;height:1022" coordorigin="8606,-284"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756" o:spid="_x0000_s1098" style="position:absolute;left:8606;top:-284;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" path="m260,514l,,,1023,260,514xe" filled="f" strokecolor="white" strokeweight=".72pt">
                    <v:path arrowok="t" o:connecttype="custom" o:connectlocs="260,230;0,-284;0,739;260,230" o:connectangles="0,0,0,0"/>
                  </v:shape>
                </v:group>
                <v:group id="Group 757" o:spid="_x0000_s1099" style="position:absolute;left:8582;top:-327;width:302;height:1094" coordorigin="8582,-327"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758" o:spid="_x0000_s1100" style="position:absolute;left:8582;top:-327;width:302;height:1094;visibility:visible;mso-wrap-style:square;v-text-anchor:top"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" path="m303,1094l303,,,,,1094r303,e" filled="f" strokecolor="white" strokeweight=".72pt">
                    <v:path arrowok="t" o:connecttype="custom" o:connectlocs="303,767;303,-327;0,-327;0,767;303,767" o:connectangles="0,0,0,0,0"/>
                  </v:shape>
                </v:group>
                <v:group id="Group 759" o:spid="_x0000_s1101" style="position:absolute;left:8558;top:-207;width:101;height:869" coordorigin="8558,-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760" o:spid="_x0000_s1102" style="position:absolute;left:8558;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" path="m53,l,437,53,869,101,437,53,xe" stroked="f">
                    <v:path arrowok="t" o:connecttype="custom" o:connectlocs="53,-207;0,230;53,662;101,230;53,-207" o:connectangles="0,0,0,0,0"/>
                  </v:shape>
                </v:group>
                <v:group id="Group 761" o:spid="_x0000_s1103" style="position:absolute;left:8558;top:-207;width:101;height:869" coordorigin="8558,-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762" o:spid="_x0000_s1104" style="position:absolute;left:8558;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" path="m,437l53,869,101,437,53,,,437xe" filled="f" strokecolor="white" strokeweight=".24pt">
                    <v:path arrowok="t" o:connecttype="custom" o:connectlocs="0,230;53,662;101,230;53,-207;0,230" o:connectangles="0,0,0,0,0"/>
                  </v:shape>
                </v:group>
                <v:group id="Group 763" o:spid="_x0000_s1105" style="position:absolute;left:10253;top:-284;width:264;height:1022" coordorigin="10253,-284"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764" o:spid="_x0000_s1106" style="position:absolute;left:10253;top:-284;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" path="m,l,1023,264,514,,xe" fillcolor="#cdcdcd" stroked="f">
                    <v:path arrowok="t" o:connecttype="custom" o:connectlocs="0,-284;0,739;264,230;0,-284" o:connectangles="0,0,0,0"/>
                  </v:shape>
                </v:group>
                <v:group id="Group 765" o:spid="_x0000_s1107" style="position:absolute;left:10210;top:-207;width:101;height:869" coordorigin="10210,-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766" o:spid="_x0000_s1108" style="position:absolute;left:10210;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" path="m48,l,437,48,869,100,437,48,xe" stroked="f">
                    <v:path arrowok="t" o:connecttype="custom" o:connectlocs="48,-207;0,230;48,662;100,230;48,-207" o:connectangles="0,0,0,0,0"/>
                  </v:shape>
                </v:group>
                <v:group id="Group 767" o:spid="_x0000_s1109" style="position:absolute;left:10210;top:-207;width:101;height:869" coordorigin="10210,-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768" o:spid="_x0000_s1110" style="position:absolute;left:10210;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" path="m,437l48,869,100,437,48,,,437xe" filled="f" strokecolor="white" strokeweight=".24pt">
                    <v:path arrowok="t" o:connecttype="custom" o:connectlocs="0,230;48,662;100,230;48,-207;0,230" o:connectangles="0,0,0,0,0"/>
                  </v:shape>
                </v:group>
                <v:group id="Group 769" o:spid="_x0000_s1111" style="position:absolute;left:9984;top:-284;width:259;height:1022" coordorigin="9984,-284"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770" o:spid="_x0000_s1112" style="position:absolute;left:9984;top:-284;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" path="m,l,1023,259,514,,xe" fillcolor="#7f7f7f" stroked="f">
                    <v:path arrowok="t" o:connecttype="custom" o:connectlocs="0,-284;0,739;259,230;0,-284" o:connectangles="0,0,0,0"/>
                  </v:shape>
                </v:group>
                <v:group id="Group 771" o:spid="_x0000_s1113" style="position:absolute;left:9984;top:-284;width:259;height:1022" coordorigin="9984,-284"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72" o:spid="_x0000_s1114" style="position:absolute;left:9984;top:-284;width:259;height:1022;visibility:visible;mso-wrap-style:square;v-text-anchor:top" coordsize="25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" path="m259,514l,,,1023,259,514xe" filled="f" strokecolor="white" strokeweight=".72pt">
                    <v:path arrowok="t" o:connecttype="custom" o:connectlocs="259,230;0,-284;0,739;259,230" o:connectangles="0,0,0,0"/>
                  </v:shape>
                </v:group>
                <v:group id="Group 773" o:spid="_x0000_s1115" style="position:absolute;left:9960;top:-327;width:302;height:1094" coordorigin="9960,-327"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774" o:spid="_x0000_s1116" style="position:absolute;left:9960;top:-327;width:302;height:1094;visibility:visible;mso-wrap-style:square;v-text-anchor:top"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" path="m302,1094l302,,,,,1094r302,e" filled="f" strokecolor="white" strokeweight=".72pt">
                    <v:path arrowok="t" o:connecttype="custom" o:connectlocs="302,767;302,-327;0,-327;0,767;302,767" o:connectangles="0,0,0,0,0"/>
                  </v:shape>
                </v:group>
                <v:group id="Group 775" o:spid="_x0000_s1117" style="position:absolute;left:9941;top:-207;width:101;height:869" coordorigin="9941,-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776" o:spid="_x0000_s1118" style="position:absolute;left:9941;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" path="m48,l,437,48,869,101,437,48,xe" stroked="f">
                    <v:path arrowok="t" o:connecttype="custom" o:connectlocs="48,-207;0,230;48,662;101,230;48,-207" o:connectangles="0,0,0,0,0"/>
                  </v:shape>
                </v:group>
                <v:group id="Group 777" o:spid="_x0000_s1119" style="position:absolute;left:9941;top:-207;width:101;height:869" coordorigin="9941,-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78" o:spid="_x0000_s1120" style="position:absolute;left:9941;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" path="m,437l48,869,101,437,48,,,437xe" filled="f" strokecolor="white" strokeweight=".24pt">
                    <v:path arrowok="t" o:connecttype="custom" o:connectlocs="0,230;48,662;101,230;48,-207;0,230" o:connectangles="0,0,0,0,0"/>
                  </v:shape>
                </v:group>
                <v:group id="Group 779" o:spid="_x0000_s1121" style="position:absolute;left:9701;top:-284;width:264;height:1022" coordorigin="9701,-284"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780" o:spid="_x0000_s1122" style="position:absolute;left:9701;top:-284;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" path="m,l,1023,264,514,,xe" fillcolor="#f68120" stroked="f">
                    <v:path arrowok="t" o:connecttype="custom" o:connectlocs="0,-284;0,739;264,230;0,-284" o:connectangles="0,0,0,0"/>
                  </v:shape>
                </v:group>
                <v:group id="Group 781" o:spid="_x0000_s1123" style="position:absolute;left:9701;top:-284;width:264;height:1022" coordorigin="9701,-284"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782" o:spid="_x0000_s1124" style="position:absolute;left:9701;top:-284;width:264;height:1022;visibility:visible;mso-wrap-style:square;v-text-anchor:top" coordsize="26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" path="m264,514l,,,1023,264,514xe" filled="f" strokecolor="white" strokeweight=".72pt">
                    <v:path arrowok="t" o:connecttype="custom" o:connectlocs="264,230;0,-284;0,739;264,230" o:connectangles="0,0,0,0"/>
                  </v:shape>
                </v:group>
                <v:group id="Group 783" o:spid="_x0000_s1125" style="position:absolute;left:9682;top:-327;width:302;height:1094" coordorigin="9682,-327"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784" o:spid="_x0000_s1126" style="position:absolute;left:9682;top:-327;width:302;height:1094;visibility:visible;mso-wrap-style:square;v-text-anchor:top" coordsize="3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" path="m302,1094l302,,,,,1094r302,e" filled="f" strokecolor="white" strokeweight=".72pt">
                    <v:path arrowok="t" o:connecttype="custom" o:connectlocs="302,767;302,-327;0,-327;0,767;302,767" o:connectangles="0,0,0,0,0"/>
                  </v:shape>
                </v:group>
                <v:group id="Group 785" o:spid="_x0000_s1127" style="position:absolute;left:9658;top:-207;width:101;height:869" coordorigin="9658,-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786" o:spid="_x0000_s1128" style="position:absolute;left:9658;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" path="m52,l,437,52,869,100,437,52,xe" stroked="f">
                    <v:path arrowok="t" o:connecttype="custom" o:connectlocs="52,-207;0,230;52,662;100,230;52,-207" o:connectangles="0,0,0,0,0"/>
                  </v:shape>
                </v:group>
                <v:group id="Group 787" o:spid="_x0000_s1129" style="position:absolute;left:9658;top:-207;width:101;height:869" coordorigin="9658,-207"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788" o:spid="_x0000_s1130" style="position:absolute;left:9658;top:-207;width:101;height:869;visibility:visible;mso-wrap-style:square;v-text-anchor:top" coordsize="1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" path="m,437l52,869,100,437,52,,,437xe" filled="f" strokecolor="white" strokeweight=".24pt">
                    <v:path arrowok="t" o:connecttype="custom" o:connectlocs="0,230;52,662;100,230;52,-207;0,230" o:connectangles="0,0,0,0,0"/>
                  </v:shape>
                  <v:shape id="Picture 789" o:spid="_x0000_s1131" type="#_x0000_t75" style="position:absolute;left:7166;top:-250;width:253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">
                    <v:imagedata r:id="rId53" o:title="" gain="19661f" blacklevel="22938f"/>
                  </v:shape>
                </v:group>
                <w10:wrap anchorx="page"/>
              </v:group>
            </w:pict>
          </mc:Fallback>
        </mc:AlternateContent>
      </w:r>
      <w:r w:rsidR="00CD2905">
        <w:rPr>
          <w:noProof/>
          <w:lang w:eastAsia="en-AU"/>
        </w:rPr>
        <mc:AlternateContent>
          <mc:Choice Requires="wps">
            <w:drawing>
              <wp:anchor distT="0" distB="0" distL="114300" distR="114300" simplePos="0" relativeHeight="251683840" behindDoc="0" locked="0" layoutInCell="1" allowOverlap="1" wp14:anchorId="2EE5F0E7" wp14:editId="4657952D">
                <wp:simplePos x="0" y="0"/>
                <wp:positionH relativeFrom="column">
                  <wp:posOffset>2904103</wp:posOffset>
                </wp:positionH>
                <wp:positionV relativeFrom="paragraph">
                  <wp:posOffset>552</wp:posOffset>
                </wp:positionV>
                <wp:extent cx="0" cy="1724660"/>
                <wp:effectExtent l="19050" t="0" r="38100" b="27940"/>
                <wp:wrapNone/>
                <wp:docPr id="85" name="Straight Connector 85"/>
                <wp:cNvGraphicFramePr/>
                <a:graphic xmlns:a="http://schemas.openxmlformats.org/drawingml/2006/main">
                  <a:graphicData uri="http://schemas.microsoft.com/office/word/2010/wordprocessingShape">
                    <wps:wsp>
                      <wps:cNvCnPr/>
                      <wps:spPr>
                        <a:xfrm flipV="1">
                          <a:off x="0" y="0"/>
                          <a:ext cx="0" cy="1724660"/>
                        </a:xfrm>
                        <a:prstGeom prst="line">
                          <a:avLst/>
                        </a:prstGeom>
                        <a:ln w="53086">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CF4AD" id="Straight Connector 85"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28.65pt,.05pt" to="228.6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" strokecolor="#7f7f7f [1612]" strokeweight="4.18pt">
                <v:stroke dashstyle="dash"/>
              </v:line>
            </w:pict>
          </mc:Fallback>
        </mc:AlternateContent>
      </w:r>
    </w:p>
    <w:p w14:paraId="0F70BE99" w14:textId="77777777" w:rsidR="00B940A6" w:rsidRDefault="00CD2905" w:rsidP="009D6FF7">
      <w:pPr>
        <w:pStyle w:val="DSEBody"/>
        <w:rPr>
          <w:noProof/>
          <w:lang w:eastAsia="en-AU"/>
        </w:rPr>
      </w:pPr>
      <w:r w:rsidRPr="00CD2905">
        <w:rPr>
          <w:noProof/>
          <w:lang w:eastAsia="en-AU"/>
        </w:rPr>
        <mc:AlternateContent>
          <mc:Choice Requires="wps">
            <w:drawing>
              <wp:anchor distT="0" distB="0" distL="114300" distR="114300" simplePos="0" relativeHeight="251686912" behindDoc="0" locked="0" layoutInCell="1" allowOverlap="1" wp14:anchorId="2902AF39" wp14:editId="6708E94F">
                <wp:simplePos x="0" y="0"/>
                <wp:positionH relativeFrom="column">
                  <wp:posOffset>537899</wp:posOffset>
                </wp:positionH>
                <wp:positionV relativeFrom="paragraph">
                  <wp:posOffset>156845</wp:posOffset>
                </wp:positionV>
                <wp:extent cx="1785620" cy="140398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403985"/>
                        </a:xfrm>
                        <a:prstGeom prst="rect">
                          <a:avLst/>
                        </a:prstGeom>
                        <a:noFill/>
                        <a:ln w="9525">
                          <a:noFill/>
                          <a:miter lim="800000"/>
                          <a:headEnd/>
                          <a:tailEnd/>
                        </a:ln>
                      </wps:spPr>
                      <wps:txbx>
                        <w:txbxContent>
                          <w:p w14:paraId="1F8939FA" w14:textId="77777777" w:rsidR="008319A5" w:rsidRPr="00E5540D" w:rsidRDefault="008319A5" w:rsidP="00CD2905">
                            <w:pPr>
                              <w:jc w:val="center"/>
                              <w:rPr>
                                <w:b/>
                                <w:sz w:val="23"/>
                                <w:szCs w:val="23"/>
                              </w:rPr>
                            </w:pPr>
                            <w:r w:rsidRPr="00E5540D">
                              <w:rPr>
                                <w:b/>
                                <w:sz w:val="23"/>
                                <w:szCs w:val="23"/>
                              </w:rPr>
                              <w:t>Safety Case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2AF39" id="Text Box 2" o:spid="_x0000_s1042" type="#_x0000_t202" style="position:absolute;margin-left:42.35pt;margin-top:12.35pt;width:140.6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" filled="f" stroked="f">
                <v:textbox style="mso-fit-shape-to-text:t">
                  <w:txbxContent>
                    <w:p w14:paraId="1F8939FA" w14:textId="77777777" w:rsidR="008319A5" w:rsidRPr="00E5540D" w:rsidRDefault="008319A5" w:rsidP="00CD2905">
                      <w:pPr>
                        <w:jc w:val="center"/>
                        <w:rPr>
                          <w:b/>
                          <w:sz w:val="23"/>
                          <w:szCs w:val="23"/>
                        </w:rPr>
                      </w:pPr>
                      <w:r w:rsidRPr="00E5540D">
                        <w:rPr>
                          <w:b/>
                          <w:sz w:val="23"/>
                          <w:szCs w:val="23"/>
                        </w:rPr>
                        <w:t>Safety Case Development</w:t>
                      </w:r>
                    </w:p>
                  </w:txbxContent>
                </v:textbox>
              </v:shape>
            </w:pict>
          </mc:Fallback>
        </mc:AlternateContent>
      </w:r>
      <w:r w:rsidRPr="00CD2905">
        <w:rPr>
          <w:noProof/>
          <w:lang w:eastAsia="en-AU"/>
        </w:rPr>
        <mc:AlternateContent>
          <mc:Choice Requires="wps">
            <w:drawing>
              <wp:anchor distT="0" distB="0" distL="114300" distR="114300" simplePos="0" relativeHeight="251688960" behindDoc="0" locked="0" layoutInCell="1" allowOverlap="1" wp14:anchorId="5BEB601A" wp14:editId="6FD2AE91">
                <wp:simplePos x="0" y="0"/>
                <wp:positionH relativeFrom="column">
                  <wp:posOffset>3503930</wp:posOffset>
                </wp:positionH>
                <wp:positionV relativeFrom="paragraph">
                  <wp:posOffset>156845</wp:posOffset>
                </wp:positionV>
                <wp:extent cx="1769745" cy="1403985"/>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403985"/>
                        </a:xfrm>
                        <a:prstGeom prst="rect">
                          <a:avLst/>
                        </a:prstGeom>
                        <a:noFill/>
                        <a:ln w="9525">
                          <a:noFill/>
                          <a:miter lim="800000"/>
                          <a:headEnd/>
                          <a:tailEnd/>
                        </a:ln>
                      </wps:spPr>
                      <wps:txbx>
                        <w:txbxContent>
                          <w:p w14:paraId="091AE45E" w14:textId="77777777" w:rsidR="008319A5" w:rsidRPr="00E5540D" w:rsidRDefault="008319A5" w:rsidP="00CD2905">
                            <w:pPr>
                              <w:jc w:val="center"/>
                              <w:rPr>
                                <w:b/>
                                <w:sz w:val="23"/>
                                <w:szCs w:val="23"/>
                              </w:rPr>
                            </w:pPr>
                            <w:r w:rsidRPr="00E5540D">
                              <w:rPr>
                                <w:b/>
                                <w:sz w:val="23"/>
                                <w:szCs w:val="23"/>
                              </w:rPr>
                              <w:t>Continuous Improvement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B601A" id="_x0000_s1043" type="#_x0000_t202" style="position:absolute;margin-left:275.9pt;margin-top:12.35pt;width:139.3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" filled="f" stroked="f">
                <v:textbox style="mso-fit-shape-to-text:t">
                  <w:txbxContent>
                    <w:p w14:paraId="091AE45E" w14:textId="77777777" w:rsidR="008319A5" w:rsidRPr="00E5540D" w:rsidRDefault="008319A5" w:rsidP="00CD2905">
                      <w:pPr>
                        <w:jc w:val="center"/>
                        <w:rPr>
                          <w:b/>
                          <w:sz w:val="23"/>
                          <w:szCs w:val="23"/>
                        </w:rPr>
                      </w:pPr>
                      <w:r w:rsidRPr="00E5540D">
                        <w:rPr>
                          <w:b/>
                          <w:sz w:val="23"/>
                          <w:szCs w:val="23"/>
                        </w:rPr>
                        <w:t>Continuous Improvement</w:t>
                      </w:r>
                    </w:p>
                  </w:txbxContent>
                </v:textbox>
              </v:shape>
            </w:pict>
          </mc:Fallback>
        </mc:AlternateContent>
      </w:r>
    </w:p>
    <w:p w14:paraId="734C9FF0" w14:textId="77777777" w:rsidR="00B940A6" w:rsidRDefault="008A4A36" w:rsidP="009D6FF7">
      <w:pPr>
        <w:pStyle w:val="DSEBody"/>
        <w:rPr>
          <w:noProof/>
          <w:lang w:eastAsia="en-AU"/>
        </w:rPr>
      </w:pPr>
      <w:r w:rsidRPr="008A4A36">
        <w:rPr>
          <w:rFonts w:asciiTheme="minorHAnsi" w:hAnsiTheme="minorHAnsi" w:cstheme="minorHAnsi"/>
          <w:noProof/>
          <w:sz w:val="16"/>
          <w:szCs w:val="16"/>
          <w:lang w:eastAsia="en-AU"/>
        </w:rPr>
        <mc:AlternateContent>
          <mc:Choice Requires="wps">
            <w:drawing>
              <wp:anchor distT="0" distB="0" distL="114300" distR="114300" simplePos="0" relativeHeight="251691008" behindDoc="0" locked="0" layoutInCell="1" allowOverlap="1" wp14:anchorId="007FEAD0" wp14:editId="465FE409">
                <wp:simplePos x="0" y="0"/>
                <wp:positionH relativeFrom="column">
                  <wp:posOffset>-471805</wp:posOffset>
                </wp:positionH>
                <wp:positionV relativeFrom="paragraph">
                  <wp:posOffset>136939</wp:posOffset>
                </wp:positionV>
                <wp:extent cx="340995" cy="810895"/>
                <wp:effectExtent l="0" t="0" r="1905" b="825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810895"/>
                        </a:xfrm>
                        <a:prstGeom prst="rect">
                          <a:avLst/>
                        </a:prstGeom>
                        <a:solidFill>
                          <a:srgbClr val="FFFFFF"/>
                        </a:solidFill>
                        <a:ln w="9525">
                          <a:noFill/>
                          <a:miter lim="800000"/>
                          <a:headEnd/>
                          <a:tailEnd/>
                        </a:ln>
                      </wps:spPr>
                      <wps:txbx>
                        <w:txbxContent>
                          <w:p w14:paraId="0CB63750" w14:textId="77777777" w:rsidR="008319A5" w:rsidRPr="008A4A36" w:rsidRDefault="008319A5" w:rsidP="008A4A36">
                            <w:pPr>
                              <w:jc w:val="right"/>
                              <w:rPr>
                                <w:b/>
                                <w:sz w:val="21"/>
                                <w:szCs w:val="21"/>
                              </w:rPr>
                            </w:pPr>
                            <w:r w:rsidRPr="008A4A36">
                              <w:rPr>
                                <w:b/>
                                <w:sz w:val="21"/>
                                <w:szCs w:val="21"/>
                              </w:rPr>
                              <w:t>Level of Risk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FEAD0" id="_x0000_s1044" type="#_x0000_t202" style="position:absolute;margin-left:-37.15pt;margin-top:10.8pt;width:26.85pt;height:6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" stroked="f">
                <v:textbox style="layout-flow:vertical;mso-layout-flow-alt:bottom-to-top">
                  <w:txbxContent>
                    <w:p w14:paraId="0CB63750" w14:textId="77777777" w:rsidR="008319A5" w:rsidRPr="008A4A36" w:rsidRDefault="008319A5" w:rsidP="008A4A36">
                      <w:pPr>
                        <w:jc w:val="right"/>
                        <w:rPr>
                          <w:b/>
                          <w:sz w:val="21"/>
                          <w:szCs w:val="21"/>
                        </w:rPr>
                      </w:pPr>
                      <w:r w:rsidRPr="008A4A36">
                        <w:rPr>
                          <w:b/>
                          <w:sz w:val="21"/>
                          <w:szCs w:val="21"/>
                        </w:rPr>
                        <w:t>Level of Risk</w:t>
                      </w:r>
                    </w:p>
                  </w:txbxContent>
                </v:textbox>
              </v:shape>
            </w:pict>
          </mc:Fallback>
        </mc:AlternateContent>
      </w:r>
    </w:p>
    <w:p w14:paraId="5DA0A868" w14:textId="77777777" w:rsidR="00B940A6" w:rsidRDefault="00B940A6" w:rsidP="009D6FF7">
      <w:pPr>
        <w:pStyle w:val="DSEBody"/>
        <w:rPr>
          <w:noProof/>
          <w:lang w:eastAsia="en-AU"/>
        </w:rPr>
      </w:pPr>
    </w:p>
    <w:p w14:paraId="77697F1C" w14:textId="77777777" w:rsidR="00B940A6" w:rsidRDefault="00B211B3" w:rsidP="009D6FF7">
      <w:pPr>
        <w:pStyle w:val="DSEBody"/>
      </w:pPr>
      <w:r>
        <w:rPr>
          <w:noProof/>
          <w:lang w:eastAsia="en-AU"/>
        </w:rPr>
        <mc:AlternateContent>
          <mc:Choice Requires="wps">
            <w:drawing>
              <wp:anchor distT="0" distB="0" distL="114300" distR="114300" simplePos="0" relativeHeight="251675648" behindDoc="0" locked="0" layoutInCell="1" allowOverlap="1" wp14:anchorId="67BC0921" wp14:editId="33B736D1">
                <wp:simplePos x="0" y="0"/>
                <wp:positionH relativeFrom="column">
                  <wp:posOffset>-21342</wp:posOffset>
                </wp:positionH>
                <wp:positionV relativeFrom="paragraph">
                  <wp:posOffset>77967</wp:posOffset>
                </wp:positionV>
                <wp:extent cx="627628" cy="1403985"/>
                <wp:effectExtent l="0" t="0" r="1270" b="508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28" cy="1403985"/>
                        </a:xfrm>
                        <a:prstGeom prst="rect">
                          <a:avLst/>
                        </a:prstGeom>
                        <a:solidFill>
                          <a:srgbClr val="FFFFFF"/>
                        </a:solidFill>
                        <a:ln w="9525">
                          <a:noFill/>
                          <a:miter lim="800000"/>
                          <a:headEnd/>
                          <a:tailEnd/>
                        </a:ln>
                      </wps:spPr>
                      <wps:txbx>
                        <w:txbxContent>
                          <w:p w14:paraId="2ABFBDF5" w14:textId="77777777" w:rsidR="008319A5" w:rsidRPr="00B211B3" w:rsidRDefault="008319A5" w:rsidP="00B211B3">
                            <w:pPr>
                              <w:jc w:val="right"/>
                              <w:rPr>
                                <w:b/>
                                <w:color w:val="0070C0"/>
                                <w:sz w:val="19"/>
                                <w:szCs w:val="19"/>
                              </w:rPr>
                            </w:pPr>
                            <w:r w:rsidRPr="00B211B3">
                              <w:rPr>
                                <w:b/>
                                <w:color w:val="0070C0"/>
                                <w:sz w:val="19"/>
                                <w:szCs w:val="19"/>
                              </w:rPr>
                              <w:t>Identify Hazards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C0921" id="_x0000_s1045" type="#_x0000_t202" style="position:absolute;margin-left:-1.7pt;margin-top:6.15pt;width:49.4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9VEgIAAP4DAAAOAAAAZHJzL2Uyb0RvYy54bWysU9uO2yAQfa/Uf0C8N3bcJJtYcVbbbFNV&#10;2l6kbT8AY2yjYoYCiZ1+/Q7Ym03bt6o8IIYZ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" stroked="f">
                <v:textbox style="mso-fit-shape-to-text:t">
                  <w:txbxContent>
                    <w:p w14:paraId="2ABFBDF5" w14:textId="77777777" w:rsidR="008319A5" w:rsidRPr="00B211B3" w:rsidRDefault="008319A5" w:rsidP="00B211B3">
                      <w:pPr>
                        <w:jc w:val="right"/>
                        <w:rPr>
                          <w:b/>
                          <w:color w:val="0070C0"/>
                          <w:sz w:val="19"/>
                          <w:szCs w:val="19"/>
                        </w:rPr>
                      </w:pPr>
                      <w:r w:rsidRPr="00B211B3">
                        <w:rPr>
                          <w:b/>
                          <w:color w:val="0070C0"/>
                          <w:sz w:val="19"/>
                          <w:szCs w:val="19"/>
                        </w:rPr>
                        <w:t>Identify Hazards</w:t>
                      </w:r>
                    </w:p>
                  </w:txbxContent>
                </v:textbox>
              </v:shape>
            </w:pict>
          </mc:Fallback>
        </mc:AlternateContent>
      </w:r>
    </w:p>
    <w:p w14:paraId="253E5381" w14:textId="77777777" w:rsidR="00B940A6" w:rsidRDefault="005C3250" w:rsidP="009D6FF7">
      <w:pPr>
        <w:pStyle w:val="DSECaption"/>
        <w:spacing w:before="240"/>
        <w:jc w:val="center"/>
        <w:rPr>
          <w:rFonts w:asciiTheme="minorHAnsi" w:hAnsiTheme="minorHAnsi" w:cstheme="minorHAnsi"/>
          <w:sz w:val="16"/>
          <w:szCs w:val="16"/>
        </w:rPr>
      </w:pPr>
      <w:r w:rsidRPr="005C3250">
        <w:rPr>
          <w:rFonts w:asciiTheme="minorHAnsi" w:hAnsiTheme="minorHAnsi" w:cstheme="minorHAnsi"/>
          <w:noProof/>
          <w:sz w:val="16"/>
          <w:szCs w:val="16"/>
          <w:lang w:eastAsia="en-AU"/>
        </w:rPr>
        <mc:AlternateContent>
          <mc:Choice Requires="wps">
            <w:drawing>
              <wp:anchor distT="0" distB="0" distL="114300" distR="114300" simplePos="0" relativeHeight="251653628" behindDoc="1" locked="0" layoutInCell="1" allowOverlap="1" wp14:anchorId="16BEC51F" wp14:editId="2F9CFDE5">
                <wp:simplePos x="0" y="0"/>
                <wp:positionH relativeFrom="column">
                  <wp:posOffset>3500755</wp:posOffset>
                </wp:positionH>
                <wp:positionV relativeFrom="paragraph">
                  <wp:posOffset>137160</wp:posOffset>
                </wp:positionV>
                <wp:extent cx="812800" cy="423545"/>
                <wp:effectExtent l="0" t="0" r="6350" b="0"/>
                <wp:wrapNone/>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23545"/>
                        </a:xfrm>
                        <a:prstGeom prst="rect">
                          <a:avLst/>
                        </a:prstGeom>
                        <a:solidFill>
                          <a:srgbClr val="FFFFFF"/>
                        </a:solidFill>
                        <a:ln w="9525">
                          <a:noFill/>
                          <a:miter lim="800000"/>
                          <a:headEnd/>
                          <a:tailEnd/>
                        </a:ln>
                      </wps:spPr>
                      <wps:txbx>
                        <w:txbxContent>
                          <w:p w14:paraId="77EDF8CC" w14:textId="77777777" w:rsidR="008319A5" w:rsidRPr="005C3250" w:rsidRDefault="008319A5">
                            <w:pPr>
                              <w:rPr>
                                <w:b/>
                                <w:color w:val="0070C0"/>
                                <w:sz w:val="19"/>
                                <w:szCs w:val="19"/>
                              </w:rPr>
                            </w:pPr>
                            <w:r w:rsidRPr="005C3250">
                              <w:rPr>
                                <w:b/>
                                <w:color w:val="0070C0"/>
                                <w:sz w:val="19"/>
                                <w:szCs w:val="19"/>
                              </w:rPr>
                              <w:t>Implement Controls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EC51F" id="_x0000_s1046" type="#_x0000_t202" style="position:absolute;left:0;text-align:left;margin-left:275.65pt;margin-top:10.8pt;width:64pt;height:33.35pt;z-index:-251662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" stroked="f">
                <v:textbox>
                  <w:txbxContent>
                    <w:p w14:paraId="77EDF8CC" w14:textId="77777777" w:rsidR="008319A5" w:rsidRPr="005C3250" w:rsidRDefault="008319A5">
                      <w:pPr>
                        <w:rPr>
                          <w:b/>
                          <w:color w:val="0070C0"/>
                          <w:sz w:val="19"/>
                          <w:szCs w:val="19"/>
                        </w:rPr>
                      </w:pPr>
                      <w:r w:rsidRPr="005C3250">
                        <w:rPr>
                          <w:b/>
                          <w:color w:val="0070C0"/>
                          <w:sz w:val="19"/>
                          <w:szCs w:val="19"/>
                        </w:rPr>
                        <w:t>Implement Controls</w:t>
                      </w:r>
                    </w:p>
                  </w:txbxContent>
                </v:textbox>
              </v:shape>
            </w:pict>
          </mc:Fallback>
        </mc:AlternateContent>
      </w:r>
      <w:r w:rsidR="004660CD" w:rsidRPr="004660CD">
        <w:rPr>
          <w:noProof/>
          <w:lang w:eastAsia="en-AU"/>
        </w:rPr>
        <mc:AlternateContent>
          <mc:Choice Requires="wps">
            <w:drawing>
              <wp:anchor distT="0" distB="0" distL="114300" distR="114300" simplePos="0" relativeHeight="251656703" behindDoc="1" locked="0" layoutInCell="1" allowOverlap="1" wp14:anchorId="34C5068B" wp14:editId="0598DFDC">
                <wp:simplePos x="0" y="0"/>
                <wp:positionH relativeFrom="column">
                  <wp:posOffset>4519295</wp:posOffset>
                </wp:positionH>
                <wp:positionV relativeFrom="paragraph">
                  <wp:posOffset>165735</wp:posOffset>
                </wp:positionV>
                <wp:extent cx="725170" cy="1403985"/>
                <wp:effectExtent l="0" t="0" r="1778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403985"/>
                        </a:xfrm>
                        <a:prstGeom prst="rect">
                          <a:avLst/>
                        </a:prstGeom>
                        <a:solidFill>
                          <a:srgbClr val="FFFFFF"/>
                        </a:solidFill>
                        <a:ln w="9525">
                          <a:solidFill>
                            <a:schemeClr val="bg1"/>
                          </a:solidFill>
                          <a:miter lim="800000"/>
                          <a:headEnd/>
                          <a:tailEnd/>
                        </a:ln>
                      </wps:spPr>
                      <wps:txbx>
                        <w:txbxContent>
                          <w:p w14:paraId="4F9A7E13" w14:textId="77777777" w:rsidR="008319A5" w:rsidRPr="004660CD" w:rsidRDefault="008319A5">
                            <w:pPr>
                              <w:rPr>
                                <w:b/>
                                <w:color w:val="0070C0"/>
                                <w:sz w:val="19"/>
                                <w:szCs w:val="19"/>
                              </w:rPr>
                            </w:pPr>
                            <w:r w:rsidRPr="004660CD">
                              <w:rPr>
                                <w:b/>
                                <w:color w:val="0070C0"/>
                                <w:sz w:val="19"/>
                                <w:szCs w:val="19"/>
                              </w:rPr>
                              <w:t>Identify Hazards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5068B" id="_x0000_s1047" type="#_x0000_t202" style="position:absolute;left:0;text-align:left;margin-left:355.85pt;margin-top:13.05pt;width:57.1pt;height:110.55pt;z-index:-2516597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" strokecolor="white [3212]">
                <v:textbox style="mso-fit-shape-to-text:t">
                  <w:txbxContent>
                    <w:p w14:paraId="4F9A7E13" w14:textId="77777777" w:rsidR="008319A5" w:rsidRPr="004660CD" w:rsidRDefault="008319A5">
                      <w:pPr>
                        <w:rPr>
                          <w:b/>
                          <w:color w:val="0070C0"/>
                          <w:sz w:val="19"/>
                          <w:szCs w:val="19"/>
                        </w:rPr>
                      </w:pPr>
                      <w:r w:rsidRPr="004660CD">
                        <w:rPr>
                          <w:b/>
                          <w:color w:val="0070C0"/>
                          <w:sz w:val="19"/>
                          <w:szCs w:val="19"/>
                        </w:rPr>
                        <w:t>Identify Hazards</w:t>
                      </w:r>
                    </w:p>
                  </w:txbxContent>
                </v:textbox>
              </v:shape>
            </w:pict>
          </mc:Fallback>
        </mc:AlternateContent>
      </w:r>
      <w:r w:rsidR="004660CD">
        <w:rPr>
          <w:rFonts w:asciiTheme="minorHAnsi" w:hAnsiTheme="minorHAnsi" w:cstheme="minorHAnsi"/>
          <w:noProof/>
          <w:sz w:val="16"/>
          <w:szCs w:val="16"/>
          <w:lang w:eastAsia="en-AU"/>
        </w:rPr>
        <mc:AlternateContent>
          <mc:Choice Requires="wpg">
            <w:drawing>
              <wp:anchor distT="0" distB="0" distL="114300" distR="114300" simplePos="0" relativeHeight="251666432" behindDoc="1" locked="0" layoutInCell="1" allowOverlap="1" wp14:anchorId="54D0BAD6" wp14:editId="669C7B42">
                <wp:simplePos x="0" y="0"/>
                <wp:positionH relativeFrom="page">
                  <wp:posOffset>1329055</wp:posOffset>
                </wp:positionH>
                <wp:positionV relativeFrom="paragraph">
                  <wp:posOffset>72390</wp:posOffset>
                </wp:positionV>
                <wp:extent cx="1758950" cy="97536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975360"/>
                          <a:chOff x="2419" y="253"/>
                          <a:chExt cx="2770" cy="1536"/>
                        </a:xfrm>
                      </wpg:grpSpPr>
                      <wpg:grpSp>
                        <wpg:cNvPr id="859" name="Group 791"/>
                        <wpg:cNvGrpSpPr>
                          <a:grpSpLocks/>
                        </wpg:cNvGrpSpPr>
                        <wpg:grpSpPr bwMode="auto">
                          <a:xfrm>
                            <a:off x="4877" y="1520"/>
                            <a:ext cx="307" cy="264"/>
                            <a:chOff x="4877" y="1520"/>
                            <a:chExt cx="307" cy="264"/>
                          </a:xfrm>
                        </wpg:grpSpPr>
                        <wps:wsp>
                          <wps:cNvPr id="860" name="Freeform 792"/>
                          <wps:cNvSpPr>
                            <a:spLocks/>
                          </wps:cNvSpPr>
                          <wps:spPr bwMode="auto">
                            <a:xfrm>
                              <a:off x="4877" y="1520"/>
                              <a:ext cx="307" cy="264"/>
                            </a:xfrm>
                            <a:custGeom>
                              <a:avLst/>
                              <a:gdLst>
                                <a:gd name="T0" fmla="+- 0 5184 4877"/>
                                <a:gd name="T1" fmla="*/ T0 w 307"/>
                                <a:gd name="T2" fmla="+- 0 1520 1520"/>
                                <a:gd name="T3" fmla="*/ 1520 h 264"/>
                                <a:gd name="T4" fmla="+- 0 4877 4877"/>
                                <a:gd name="T5" fmla="*/ T4 w 307"/>
                                <a:gd name="T6" fmla="+- 0 1520 1520"/>
                                <a:gd name="T7" fmla="*/ 1520 h 264"/>
                                <a:gd name="T8" fmla="+- 0 5030 4877"/>
                                <a:gd name="T9" fmla="*/ T8 w 307"/>
                                <a:gd name="T10" fmla="+- 0 1784 1520"/>
                                <a:gd name="T11" fmla="*/ 1784 h 264"/>
                                <a:gd name="T12" fmla="+- 0 5184 4877"/>
                                <a:gd name="T13" fmla="*/ T12 w 307"/>
                                <a:gd name="T14" fmla="+- 0 1520 1520"/>
                                <a:gd name="T15" fmla="*/ 1520 h 264"/>
                              </a:gdLst>
                              <a:ahLst/>
                              <a:cxnLst>
                                <a:cxn ang="0">
                                  <a:pos x="T1" y="T3"/>
                                </a:cxn>
                                <a:cxn ang="0">
                                  <a:pos x="T5" y="T7"/>
                                </a:cxn>
                                <a:cxn ang="0">
                                  <a:pos x="T9" y="T11"/>
                                </a:cxn>
                                <a:cxn ang="0">
                                  <a:pos x="T13" y="T15"/>
                                </a:cxn>
                              </a:cxnLst>
                              <a:rect l="0" t="0" r="r" b="b"/>
                              <a:pathLst>
                                <a:path w="307" h="264">
                                  <a:moveTo>
                                    <a:pt x="307" y="0"/>
                                  </a:moveTo>
                                  <a:lnTo>
                                    <a:pt x="0" y="0"/>
                                  </a:lnTo>
                                  <a:lnTo>
                                    <a:pt x="153" y="264"/>
                                  </a:lnTo>
                                  <a:lnTo>
                                    <a:pt x="307"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793"/>
                        <wpg:cNvGrpSpPr>
                          <a:grpSpLocks/>
                        </wpg:cNvGrpSpPr>
                        <wpg:grpSpPr bwMode="auto">
                          <a:xfrm>
                            <a:off x="4901" y="1477"/>
                            <a:ext cx="259" cy="101"/>
                            <a:chOff x="4901" y="1477"/>
                            <a:chExt cx="259" cy="101"/>
                          </a:xfrm>
                        </wpg:grpSpPr>
                        <wps:wsp>
                          <wps:cNvPr id="862" name="Freeform 794"/>
                          <wps:cNvSpPr>
                            <a:spLocks/>
                          </wps:cNvSpPr>
                          <wps:spPr bwMode="auto">
                            <a:xfrm>
                              <a:off x="4901" y="1477"/>
                              <a:ext cx="259" cy="101"/>
                            </a:xfrm>
                            <a:custGeom>
                              <a:avLst/>
                              <a:gdLst>
                                <a:gd name="T0" fmla="+- 0 5030 4901"/>
                                <a:gd name="T1" fmla="*/ T0 w 259"/>
                                <a:gd name="T2" fmla="+- 0 1477 1477"/>
                                <a:gd name="T3" fmla="*/ 1477 h 101"/>
                                <a:gd name="T4" fmla="+- 0 4901 4901"/>
                                <a:gd name="T5" fmla="*/ T4 w 259"/>
                                <a:gd name="T6" fmla="+- 0 1529 1477"/>
                                <a:gd name="T7" fmla="*/ 1529 h 101"/>
                                <a:gd name="T8" fmla="+- 0 5030 4901"/>
                                <a:gd name="T9" fmla="*/ T8 w 259"/>
                                <a:gd name="T10" fmla="+- 0 1577 1477"/>
                                <a:gd name="T11" fmla="*/ 1577 h 101"/>
                                <a:gd name="T12" fmla="+- 0 5160 4901"/>
                                <a:gd name="T13" fmla="*/ T12 w 259"/>
                                <a:gd name="T14" fmla="+- 0 1529 1477"/>
                                <a:gd name="T15" fmla="*/ 1529 h 101"/>
                                <a:gd name="T16" fmla="+- 0 5030 4901"/>
                                <a:gd name="T17" fmla="*/ T16 w 259"/>
                                <a:gd name="T18" fmla="+- 0 1477 1477"/>
                                <a:gd name="T19" fmla="*/ 1477 h 101"/>
                              </a:gdLst>
                              <a:ahLst/>
                              <a:cxnLst>
                                <a:cxn ang="0">
                                  <a:pos x="T1" y="T3"/>
                                </a:cxn>
                                <a:cxn ang="0">
                                  <a:pos x="T5" y="T7"/>
                                </a:cxn>
                                <a:cxn ang="0">
                                  <a:pos x="T9" y="T11"/>
                                </a:cxn>
                                <a:cxn ang="0">
                                  <a:pos x="T13" y="T15"/>
                                </a:cxn>
                                <a:cxn ang="0">
                                  <a:pos x="T17" y="T19"/>
                                </a:cxn>
                              </a:cxnLst>
                              <a:rect l="0" t="0" r="r" b="b"/>
                              <a:pathLst>
                                <a:path w="259" h="101">
                                  <a:moveTo>
                                    <a:pt x="129" y="0"/>
                                  </a:moveTo>
                                  <a:lnTo>
                                    <a:pt x="0" y="52"/>
                                  </a:lnTo>
                                  <a:lnTo>
                                    <a:pt x="129" y="100"/>
                                  </a:lnTo>
                                  <a:lnTo>
                                    <a:pt x="259" y="52"/>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795"/>
                        <wpg:cNvGrpSpPr>
                          <a:grpSpLocks/>
                        </wpg:cNvGrpSpPr>
                        <wpg:grpSpPr bwMode="auto">
                          <a:xfrm>
                            <a:off x="4901" y="1477"/>
                            <a:ext cx="259" cy="101"/>
                            <a:chOff x="4901" y="1477"/>
                            <a:chExt cx="259" cy="101"/>
                          </a:xfrm>
                        </wpg:grpSpPr>
                        <wps:wsp>
                          <wps:cNvPr id="864" name="Freeform 796"/>
                          <wps:cNvSpPr>
                            <a:spLocks/>
                          </wps:cNvSpPr>
                          <wps:spPr bwMode="auto">
                            <a:xfrm>
                              <a:off x="4901" y="1477"/>
                              <a:ext cx="259" cy="101"/>
                            </a:xfrm>
                            <a:custGeom>
                              <a:avLst/>
                              <a:gdLst>
                                <a:gd name="T0" fmla="+- 0 5030 4901"/>
                                <a:gd name="T1" fmla="*/ T0 w 259"/>
                                <a:gd name="T2" fmla="+- 0 1477 1477"/>
                                <a:gd name="T3" fmla="*/ 1477 h 101"/>
                                <a:gd name="T4" fmla="+- 0 4901 4901"/>
                                <a:gd name="T5" fmla="*/ T4 w 259"/>
                                <a:gd name="T6" fmla="+- 0 1529 1477"/>
                                <a:gd name="T7" fmla="*/ 1529 h 101"/>
                                <a:gd name="T8" fmla="+- 0 5030 4901"/>
                                <a:gd name="T9" fmla="*/ T8 w 259"/>
                                <a:gd name="T10" fmla="+- 0 1577 1477"/>
                                <a:gd name="T11" fmla="*/ 1577 h 101"/>
                                <a:gd name="T12" fmla="+- 0 5160 4901"/>
                                <a:gd name="T13" fmla="*/ T12 w 259"/>
                                <a:gd name="T14" fmla="+- 0 1529 1477"/>
                                <a:gd name="T15" fmla="*/ 1529 h 101"/>
                                <a:gd name="T16" fmla="+- 0 5030 4901"/>
                                <a:gd name="T17" fmla="*/ T16 w 259"/>
                                <a:gd name="T18" fmla="+- 0 1477 1477"/>
                                <a:gd name="T19" fmla="*/ 1477 h 101"/>
                              </a:gdLst>
                              <a:ahLst/>
                              <a:cxnLst>
                                <a:cxn ang="0">
                                  <a:pos x="T1" y="T3"/>
                                </a:cxn>
                                <a:cxn ang="0">
                                  <a:pos x="T5" y="T7"/>
                                </a:cxn>
                                <a:cxn ang="0">
                                  <a:pos x="T9" y="T11"/>
                                </a:cxn>
                                <a:cxn ang="0">
                                  <a:pos x="T13" y="T15"/>
                                </a:cxn>
                                <a:cxn ang="0">
                                  <a:pos x="T17" y="T19"/>
                                </a:cxn>
                              </a:cxnLst>
                              <a:rect l="0" t="0" r="r" b="b"/>
                              <a:pathLst>
                                <a:path w="259" h="101">
                                  <a:moveTo>
                                    <a:pt x="129" y="0"/>
                                  </a:moveTo>
                                  <a:lnTo>
                                    <a:pt x="0" y="52"/>
                                  </a:lnTo>
                                  <a:lnTo>
                                    <a:pt x="129" y="100"/>
                                  </a:lnTo>
                                  <a:lnTo>
                                    <a:pt x="259" y="52"/>
                                  </a:lnTo>
                                  <a:lnTo>
                                    <a:pt x="129" y="0"/>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797"/>
                        <wpg:cNvGrpSpPr>
                          <a:grpSpLocks/>
                        </wpg:cNvGrpSpPr>
                        <wpg:grpSpPr bwMode="auto">
                          <a:xfrm>
                            <a:off x="4421" y="1405"/>
                            <a:ext cx="643" cy="269"/>
                            <a:chOff x="4421" y="1405"/>
                            <a:chExt cx="643" cy="269"/>
                          </a:xfrm>
                        </wpg:grpSpPr>
                        <wps:wsp>
                          <wps:cNvPr id="866" name="Freeform 798"/>
                          <wps:cNvSpPr>
                            <a:spLocks/>
                          </wps:cNvSpPr>
                          <wps:spPr bwMode="auto">
                            <a:xfrm>
                              <a:off x="4421" y="1405"/>
                              <a:ext cx="643" cy="269"/>
                            </a:xfrm>
                            <a:custGeom>
                              <a:avLst/>
                              <a:gdLst>
                                <a:gd name="T0" fmla="+- 0 5059 4421"/>
                                <a:gd name="T1" fmla="*/ T0 w 643"/>
                                <a:gd name="T2" fmla="+- 0 1640 1405"/>
                                <a:gd name="T3" fmla="*/ 1640 h 269"/>
                                <a:gd name="T4" fmla="+- 0 4982 4421"/>
                                <a:gd name="T5" fmla="*/ T4 w 643"/>
                                <a:gd name="T6" fmla="+- 0 1640 1405"/>
                                <a:gd name="T7" fmla="*/ 1640 h 269"/>
                                <a:gd name="T8" fmla="+- 0 4978 4421"/>
                                <a:gd name="T9" fmla="*/ T8 w 643"/>
                                <a:gd name="T10" fmla="+- 0 1645 1405"/>
                                <a:gd name="T11" fmla="*/ 1645 h 269"/>
                                <a:gd name="T12" fmla="+- 0 4978 4421"/>
                                <a:gd name="T13" fmla="*/ T12 w 643"/>
                                <a:gd name="T14" fmla="+- 0 1649 1405"/>
                                <a:gd name="T15" fmla="*/ 1649 h 269"/>
                                <a:gd name="T16" fmla="+- 0 4997 4421"/>
                                <a:gd name="T17" fmla="*/ T16 w 643"/>
                                <a:gd name="T18" fmla="+- 0 1664 1405"/>
                                <a:gd name="T19" fmla="*/ 1664 h 269"/>
                                <a:gd name="T20" fmla="+- 0 5014 4421"/>
                                <a:gd name="T21" fmla="*/ T20 w 643"/>
                                <a:gd name="T22" fmla="+- 0 1674 1405"/>
                                <a:gd name="T23" fmla="*/ 1674 h 269"/>
                                <a:gd name="T24" fmla="+- 0 5032 4421"/>
                                <a:gd name="T25" fmla="*/ T24 w 643"/>
                                <a:gd name="T26" fmla="+- 0 1673 1405"/>
                                <a:gd name="T27" fmla="*/ 1673 h 269"/>
                                <a:gd name="T28" fmla="+- 0 5045 4421"/>
                                <a:gd name="T29" fmla="*/ T28 w 643"/>
                                <a:gd name="T30" fmla="+- 0 1664 1405"/>
                                <a:gd name="T31" fmla="*/ 1664 h 269"/>
                                <a:gd name="T32" fmla="+- 0 5064 4421"/>
                                <a:gd name="T33" fmla="*/ T32 w 643"/>
                                <a:gd name="T34" fmla="+- 0 1645 1405"/>
                                <a:gd name="T35" fmla="*/ 1645 h 269"/>
                                <a:gd name="T36" fmla="+- 0 5059 4421"/>
                                <a:gd name="T37" fmla="*/ T36 w 643"/>
                                <a:gd name="T38" fmla="+- 0 1645 1405"/>
                                <a:gd name="T39" fmla="*/ 1645 h 269"/>
                                <a:gd name="T40" fmla="+- 0 5059 4421"/>
                                <a:gd name="T41" fmla="*/ T40 w 643"/>
                                <a:gd name="T42" fmla="+- 0 1640 1405"/>
                                <a:gd name="T43" fmla="*/ 164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3" h="269">
                                  <a:moveTo>
                                    <a:pt x="638" y="235"/>
                                  </a:moveTo>
                                  <a:lnTo>
                                    <a:pt x="561" y="235"/>
                                  </a:lnTo>
                                  <a:lnTo>
                                    <a:pt x="557" y="240"/>
                                  </a:lnTo>
                                  <a:lnTo>
                                    <a:pt x="557" y="244"/>
                                  </a:lnTo>
                                  <a:lnTo>
                                    <a:pt x="576" y="259"/>
                                  </a:lnTo>
                                  <a:lnTo>
                                    <a:pt x="593" y="269"/>
                                  </a:lnTo>
                                  <a:lnTo>
                                    <a:pt x="611" y="268"/>
                                  </a:lnTo>
                                  <a:lnTo>
                                    <a:pt x="624" y="259"/>
                                  </a:lnTo>
                                  <a:lnTo>
                                    <a:pt x="643" y="240"/>
                                  </a:lnTo>
                                  <a:lnTo>
                                    <a:pt x="638" y="240"/>
                                  </a:lnTo>
                                  <a:lnTo>
                                    <a:pt x="638" y="235"/>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99"/>
                          <wps:cNvSpPr>
                            <a:spLocks/>
                          </wps:cNvSpPr>
                          <wps:spPr bwMode="auto">
                            <a:xfrm>
                              <a:off x="4421" y="1405"/>
                              <a:ext cx="643" cy="269"/>
                            </a:xfrm>
                            <a:custGeom>
                              <a:avLst/>
                              <a:gdLst>
                                <a:gd name="T0" fmla="+- 0 4421 4421"/>
                                <a:gd name="T1" fmla="*/ T0 w 643"/>
                                <a:gd name="T2" fmla="+- 0 1405 1405"/>
                                <a:gd name="T3" fmla="*/ 1405 h 269"/>
                                <a:gd name="T4" fmla="+- 0 4421 4421"/>
                                <a:gd name="T5" fmla="*/ T4 w 643"/>
                                <a:gd name="T6" fmla="+- 0 1462 1405"/>
                                <a:gd name="T7" fmla="*/ 1462 h 269"/>
                                <a:gd name="T8" fmla="+- 0 4901 4421"/>
                                <a:gd name="T9" fmla="*/ T8 w 643"/>
                                <a:gd name="T10" fmla="+- 0 1462 1405"/>
                                <a:gd name="T11" fmla="*/ 1462 h 269"/>
                                <a:gd name="T12" fmla="+- 0 4924 4421"/>
                                <a:gd name="T13" fmla="*/ T12 w 643"/>
                                <a:gd name="T14" fmla="+- 0 1465 1405"/>
                                <a:gd name="T15" fmla="*/ 1465 h 269"/>
                                <a:gd name="T16" fmla="+- 0 4977 4421"/>
                                <a:gd name="T17" fmla="*/ T16 w 643"/>
                                <a:gd name="T18" fmla="+- 0 1501 1405"/>
                                <a:gd name="T19" fmla="*/ 1501 h 269"/>
                                <a:gd name="T20" fmla="+- 0 4992 4421"/>
                                <a:gd name="T21" fmla="*/ T20 w 643"/>
                                <a:gd name="T22" fmla="+- 0 1640 1405"/>
                                <a:gd name="T23" fmla="*/ 1640 h 269"/>
                                <a:gd name="T24" fmla="+- 0 5050 4421"/>
                                <a:gd name="T25" fmla="*/ T24 w 643"/>
                                <a:gd name="T26" fmla="+- 0 1640 1405"/>
                                <a:gd name="T27" fmla="*/ 1640 h 269"/>
                                <a:gd name="T28" fmla="+- 0 5050 4421"/>
                                <a:gd name="T29" fmla="*/ T28 w 643"/>
                                <a:gd name="T30" fmla="+- 0 1597 1405"/>
                                <a:gd name="T31" fmla="*/ 1597 h 269"/>
                                <a:gd name="T32" fmla="+- 0 5048 4421"/>
                                <a:gd name="T33" fmla="*/ T32 w 643"/>
                                <a:gd name="T34" fmla="+- 0 1574 1405"/>
                                <a:gd name="T35" fmla="*/ 1574 h 269"/>
                                <a:gd name="T36" fmla="+- 0 5029 4421"/>
                                <a:gd name="T37" fmla="*/ T36 w 643"/>
                                <a:gd name="T38" fmla="+- 0 1510 1405"/>
                                <a:gd name="T39" fmla="*/ 1510 h 269"/>
                                <a:gd name="T40" fmla="+- 0 4990 4421"/>
                                <a:gd name="T41" fmla="*/ T40 w 643"/>
                                <a:gd name="T42" fmla="+- 0 1458 1405"/>
                                <a:gd name="T43" fmla="*/ 1458 h 269"/>
                                <a:gd name="T44" fmla="+- 0 4936 4421"/>
                                <a:gd name="T45" fmla="*/ T44 w 643"/>
                                <a:gd name="T46" fmla="+- 0 1421 1405"/>
                                <a:gd name="T47" fmla="*/ 1421 h 269"/>
                                <a:gd name="T48" fmla="+- 0 4871 4421"/>
                                <a:gd name="T49" fmla="*/ T48 w 643"/>
                                <a:gd name="T50" fmla="+- 0 1405 1405"/>
                                <a:gd name="T51" fmla="*/ 1405 h 269"/>
                                <a:gd name="T52" fmla="+- 0 4421 4421"/>
                                <a:gd name="T53" fmla="*/ T52 w 643"/>
                                <a:gd name="T54" fmla="+- 0 1405 1405"/>
                                <a:gd name="T55" fmla="*/ 140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3" h="269">
                                  <a:moveTo>
                                    <a:pt x="0" y="0"/>
                                  </a:moveTo>
                                  <a:lnTo>
                                    <a:pt x="0" y="57"/>
                                  </a:lnTo>
                                  <a:lnTo>
                                    <a:pt x="480" y="57"/>
                                  </a:lnTo>
                                  <a:lnTo>
                                    <a:pt x="503" y="60"/>
                                  </a:lnTo>
                                  <a:lnTo>
                                    <a:pt x="556" y="96"/>
                                  </a:lnTo>
                                  <a:lnTo>
                                    <a:pt x="571" y="235"/>
                                  </a:lnTo>
                                  <a:lnTo>
                                    <a:pt x="629" y="235"/>
                                  </a:lnTo>
                                  <a:lnTo>
                                    <a:pt x="629" y="192"/>
                                  </a:lnTo>
                                  <a:lnTo>
                                    <a:pt x="627" y="169"/>
                                  </a:lnTo>
                                  <a:lnTo>
                                    <a:pt x="608" y="105"/>
                                  </a:lnTo>
                                  <a:lnTo>
                                    <a:pt x="569" y="53"/>
                                  </a:lnTo>
                                  <a:lnTo>
                                    <a:pt x="515" y="16"/>
                                  </a:lnTo>
                                  <a:lnTo>
                                    <a:pt x="450" y="0"/>
                                  </a:lnTo>
                                  <a:lnTo>
                                    <a:pt x="0"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00"/>
                        <wpg:cNvGrpSpPr>
                          <a:grpSpLocks/>
                        </wpg:cNvGrpSpPr>
                        <wpg:grpSpPr bwMode="auto">
                          <a:xfrm>
                            <a:off x="4421" y="1405"/>
                            <a:ext cx="643" cy="269"/>
                            <a:chOff x="4421" y="1405"/>
                            <a:chExt cx="643" cy="269"/>
                          </a:xfrm>
                        </wpg:grpSpPr>
                        <wps:wsp>
                          <wps:cNvPr id="869" name="Freeform 801"/>
                          <wps:cNvSpPr>
                            <a:spLocks/>
                          </wps:cNvSpPr>
                          <wps:spPr bwMode="auto">
                            <a:xfrm>
                              <a:off x="4421" y="1405"/>
                              <a:ext cx="643" cy="269"/>
                            </a:xfrm>
                            <a:custGeom>
                              <a:avLst/>
                              <a:gdLst>
                                <a:gd name="T0" fmla="+- 0 4421 4421"/>
                                <a:gd name="T1" fmla="*/ T0 w 643"/>
                                <a:gd name="T2" fmla="+- 0 1462 1405"/>
                                <a:gd name="T3" fmla="*/ 1462 h 269"/>
                                <a:gd name="T4" fmla="+- 0 4901 4421"/>
                                <a:gd name="T5" fmla="*/ T4 w 643"/>
                                <a:gd name="T6" fmla="+- 0 1462 1405"/>
                                <a:gd name="T7" fmla="*/ 1462 h 269"/>
                                <a:gd name="T8" fmla="+- 0 4924 4421"/>
                                <a:gd name="T9" fmla="*/ T8 w 643"/>
                                <a:gd name="T10" fmla="+- 0 1465 1405"/>
                                <a:gd name="T11" fmla="*/ 1465 h 269"/>
                                <a:gd name="T12" fmla="+- 0 4977 4421"/>
                                <a:gd name="T13" fmla="*/ T12 w 643"/>
                                <a:gd name="T14" fmla="+- 0 1501 1405"/>
                                <a:gd name="T15" fmla="*/ 1501 h 269"/>
                                <a:gd name="T16" fmla="+- 0 4992 4421"/>
                                <a:gd name="T17" fmla="*/ T16 w 643"/>
                                <a:gd name="T18" fmla="+- 0 1553 1405"/>
                                <a:gd name="T19" fmla="*/ 1553 h 269"/>
                                <a:gd name="T20" fmla="+- 0 4992 4421"/>
                                <a:gd name="T21" fmla="*/ T20 w 643"/>
                                <a:gd name="T22" fmla="+- 0 1630 1405"/>
                                <a:gd name="T23" fmla="*/ 1630 h 269"/>
                                <a:gd name="T24" fmla="+- 0 4992 4421"/>
                                <a:gd name="T25" fmla="*/ T24 w 643"/>
                                <a:gd name="T26" fmla="+- 0 1640 1405"/>
                                <a:gd name="T27" fmla="*/ 1640 h 269"/>
                                <a:gd name="T28" fmla="+- 0 4987 4421"/>
                                <a:gd name="T29" fmla="*/ T28 w 643"/>
                                <a:gd name="T30" fmla="+- 0 1640 1405"/>
                                <a:gd name="T31" fmla="*/ 1640 h 269"/>
                                <a:gd name="T32" fmla="+- 0 4982 4421"/>
                                <a:gd name="T33" fmla="*/ T32 w 643"/>
                                <a:gd name="T34" fmla="+- 0 1640 1405"/>
                                <a:gd name="T35" fmla="*/ 1640 h 269"/>
                                <a:gd name="T36" fmla="+- 0 4978 4421"/>
                                <a:gd name="T37" fmla="*/ T36 w 643"/>
                                <a:gd name="T38" fmla="+- 0 1645 1405"/>
                                <a:gd name="T39" fmla="*/ 1645 h 269"/>
                                <a:gd name="T40" fmla="+- 0 4978 4421"/>
                                <a:gd name="T41" fmla="*/ T40 w 643"/>
                                <a:gd name="T42" fmla="+- 0 1649 1405"/>
                                <a:gd name="T43" fmla="*/ 1649 h 269"/>
                                <a:gd name="T44" fmla="+- 0 4997 4421"/>
                                <a:gd name="T45" fmla="*/ T44 w 643"/>
                                <a:gd name="T46" fmla="+- 0 1664 1405"/>
                                <a:gd name="T47" fmla="*/ 1664 h 269"/>
                                <a:gd name="T48" fmla="+- 0 5014 4421"/>
                                <a:gd name="T49" fmla="*/ T48 w 643"/>
                                <a:gd name="T50" fmla="+- 0 1674 1405"/>
                                <a:gd name="T51" fmla="*/ 1674 h 269"/>
                                <a:gd name="T52" fmla="+- 0 5032 4421"/>
                                <a:gd name="T53" fmla="*/ T52 w 643"/>
                                <a:gd name="T54" fmla="+- 0 1673 1405"/>
                                <a:gd name="T55" fmla="*/ 1673 h 269"/>
                                <a:gd name="T56" fmla="+- 0 5045 4421"/>
                                <a:gd name="T57" fmla="*/ T56 w 643"/>
                                <a:gd name="T58" fmla="+- 0 1664 1405"/>
                                <a:gd name="T59" fmla="*/ 1664 h 269"/>
                                <a:gd name="T60" fmla="+- 0 5059 4421"/>
                                <a:gd name="T61" fmla="*/ T60 w 643"/>
                                <a:gd name="T62" fmla="+- 0 1649 1405"/>
                                <a:gd name="T63" fmla="*/ 1649 h 269"/>
                                <a:gd name="T64" fmla="+- 0 5064 4421"/>
                                <a:gd name="T65" fmla="*/ T64 w 643"/>
                                <a:gd name="T66" fmla="+- 0 1645 1405"/>
                                <a:gd name="T67" fmla="*/ 1645 h 269"/>
                                <a:gd name="T68" fmla="+- 0 5059 4421"/>
                                <a:gd name="T69" fmla="*/ T68 w 643"/>
                                <a:gd name="T70" fmla="+- 0 1645 1405"/>
                                <a:gd name="T71" fmla="*/ 1645 h 269"/>
                                <a:gd name="T72" fmla="+- 0 5059 4421"/>
                                <a:gd name="T73" fmla="*/ T72 w 643"/>
                                <a:gd name="T74" fmla="+- 0 1640 1405"/>
                                <a:gd name="T75" fmla="*/ 1640 h 269"/>
                                <a:gd name="T76" fmla="+- 0 5054 4421"/>
                                <a:gd name="T77" fmla="*/ T76 w 643"/>
                                <a:gd name="T78" fmla="+- 0 1640 1405"/>
                                <a:gd name="T79" fmla="*/ 1640 h 269"/>
                                <a:gd name="T80" fmla="+- 0 5050 4421"/>
                                <a:gd name="T81" fmla="*/ T80 w 643"/>
                                <a:gd name="T82" fmla="+- 0 1640 1405"/>
                                <a:gd name="T83" fmla="*/ 1640 h 269"/>
                                <a:gd name="T84" fmla="+- 0 5050 4421"/>
                                <a:gd name="T85" fmla="*/ T84 w 643"/>
                                <a:gd name="T86" fmla="+- 0 1630 1405"/>
                                <a:gd name="T87" fmla="*/ 1630 h 269"/>
                                <a:gd name="T88" fmla="+- 0 5050 4421"/>
                                <a:gd name="T89" fmla="*/ T88 w 643"/>
                                <a:gd name="T90" fmla="+- 0 1597 1405"/>
                                <a:gd name="T91" fmla="*/ 1597 h 269"/>
                                <a:gd name="T92" fmla="+- 0 5048 4421"/>
                                <a:gd name="T93" fmla="*/ T92 w 643"/>
                                <a:gd name="T94" fmla="+- 0 1574 1405"/>
                                <a:gd name="T95" fmla="*/ 1574 h 269"/>
                                <a:gd name="T96" fmla="+- 0 5029 4421"/>
                                <a:gd name="T97" fmla="*/ T96 w 643"/>
                                <a:gd name="T98" fmla="+- 0 1510 1405"/>
                                <a:gd name="T99" fmla="*/ 1510 h 269"/>
                                <a:gd name="T100" fmla="+- 0 4990 4421"/>
                                <a:gd name="T101" fmla="*/ T100 w 643"/>
                                <a:gd name="T102" fmla="+- 0 1458 1405"/>
                                <a:gd name="T103" fmla="*/ 1458 h 269"/>
                                <a:gd name="T104" fmla="+- 0 4936 4421"/>
                                <a:gd name="T105" fmla="*/ T104 w 643"/>
                                <a:gd name="T106" fmla="+- 0 1421 1405"/>
                                <a:gd name="T107" fmla="*/ 1421 h 269"/>
                                <a:gd name="T108" fmla="+- 0 4871 4421"/>
                                <a:gd name="T109" fmla="*/ T108 w 643"/>
                                <a:gd name="T110" fmla="+- 0 1405 1405"/>
                                <a:gd name="T111" fmla="*/ 1405 h 269"/>
                                <a:gd name="T112" fmla="+- 0 4421 4421"/>
                                <a:gd name="T113" fmla="*/ T112 w 643"/>
                                <a:gd name="T114" fmla="+- 0 1405 1405"/>
                                <a:gd name="T115" fmla="*/ 140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3" h="269">
                                  <a:moveTo>
                                    <a:pt x="0" y="57"/>
                                  </a:moveTo>
                                  <a:lnTo>
                                    <a:pt x="480" y="57"/>
                                  </a:lnTo>
                                  <a:lnTo>
                                    <a:pt x="503" y="60"/>
                                  </a:lnTo>
                                  <a:lnTo>
                                    <a:pt x="556" y="96"/>
                                  </a:lnTo>
                                  <a:lnTo>
                                    <a:pt x="571" y="148"/>
                                  </a:lnTo>
                                  <a:lnTo>
                                    <a:pt x="571" y="225"/>
                                  </a:lnTo>
                                  <a:lnTo>
                                    <a:pt x="571" y="235"/>
                                  </a:lnTo>
                                  <a:lnTo>
                                    <a:pt x="566" y="235"/>
                                  </a:lnTo>
                                  <a:lnTo>
                                    <a:pt x="561" y="235"/>
                                  </a:lnTo>
                                  <a:lnTo>
                                    <a:pt x="557" y="240"/>
                                  </a:lnTo>
                                  <a:lnTo>
                                    <a:pt x="557" y="244"/>
                                  </a:lnTo>
                                  <a:lnTo>
                                    <a:pt x="576" y="259"/>
                                  </a:lnTo>
                                  <a:lnTo>
                                    <a:pt x="593" y="269"/>
                                  </a:lnTo>
                                  <a:lnTo>
                                    <a:pt x="611" y="268"/>
                                  </a:lnTo>
                                  <a:lnTo>
                                    <a:pt x="624" y="259"/>
                                  </a:lnTo>
                                  <a:lnTo>
                                    <a:pt x="638" y="244"/>
                                  </a:lnTo>
                                  <a:lnTo>
                                    <a:pt x="643" y="240"/>
                                  </a:lnTo>
                                  <a:lnTo>
                                    <a:pt x="638" y="240"/>
                                  </a:lnTo>
                                  <a:lnTo>
                                    <a:pt x="638" y="235"/>
                                  </a:lnTo>
                                  <a:lnTo>
                                    <a:pt x="633" y="235"/>
                                  </a:lnTo>
                                  <a:lnTo>
                                    <a:pt x="629" y="235"/>
                                  </a:lnTo>
                                  <a:lnTo>
                                    <a:pt x="629" y="225"/>
                                  </a:lnTo>
                                  <a:lnTo>
                                    <a:pt x="629" y="192"/>
                                  </a:lnTo>
                                  <a:lnTo>
                                    <a:pt x="627" y="169"/>
                                  </a:lnTo>
                                  <a:lnTo>
                                    <a:pt x="608" y="105"/>
                                  </a:lnTo>
                                  <a:lnTo>
                                    <a:pt x="569" y="53"/>
                                  </a:lnTo>
                                  <a:lnTo>
                                    <a:pt x="515" y="16"/>
                                  </a:lnTo>
                                  <a:lnTo>
                                    <a:pt x="450" y="0"/>
                                  </a:lnTo>
                                  <a:lnTo>
                                    <a:pt x="0" y="0"/>
                                  </a:lnTo>
                                </a:path>
                              </a:pathLst>
                            </a:custGeom>
                            <a:noFill/>
                            <a:ln w="12192">
                              <a:solidFill>
                                <a:srgbClr val="00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02"/>
                        <wpg:cNvGrpSpPr>
                          <a:grpSpLocks/>
                        </wpg:cNvGrpSpPr>
                        <wpg:grpSpPr bwMode="auto">
                          <a:xfrm>
                            <a:off x="3653" y="1088"/>
                            <a:ext cx="778" cy="566"/>
                            <a:chOff x="3653" y="1088"/>
                            <a:chExt cx="778" cy="566"/>
                          </a:xfrm>
                        </wpg:grpSpPr>
                        <wps:wsp>
                          <wps:cNvPr id="871" name="Freeform 803"/>
                          <wps:cNvSpPr>
                            <a:spLocks/>
                          </wps:cNvSpPr>
                          <wps:spPr bwMode="auto">
                            <a:xfrm>
                              <a:off x="3653" y="1088"/>
                              <a:ext cx="778" cy="566"/>
                            </a:xfrm>
                            <a:custGeom>
                              <a:avLst/>
                              <a:gdLst>
                                <a:gd name="T0" fmla="+- 0 3653 3653"/>
                                <a:gd name="T1" fmla="*/ T0 w 778"/>
                                <a:gd name="T2" fmla="+- 0 1088 1088"/>
                                <a:gd name="T3" fmla="*/ 1088 h 566"/>
                                <a:gd name="T4" fmla="+- 0 3653 3653"/>
                                <a:gd name="T5" fmla="*/ T4 w 778"/>
                                <a:gd name="T6" fmla="+- 0 1654 1088"/>
                                <a:gd name="T7" fmla="*/ 1654 h 566"/>
                                <a:gd name="T8" fmla="+- 0 4430 3653"/>
                                <a:gd name="T9" fmla="*/ T8 w 778"/>
                                <a:gd name="T10" fmla="+- 0 1654 1088"/>
                                <a:gd name="T11" fmla="*/ 1654 h 566"/>
                                <a:gd name="T12" fmla="+- 0 4430 3653"/>
                                <a:gd name="T13" fmla="*/ T12 w 778"/>
                                <a:gd name="T14" fmla="+- 0 1088 1088"/>
                                <a:gd name="T15" fmla="*/ 1088 h 566"/>
                                <a:gd name="T16" fmla="+- 0 3653 3653"/>
                                <a:gd name="T17" fmla="*/ T16 w 778"/>
                                <a:gd name="T18" fmla="+- 0 1088 1088"/>
                                <a:gd name="T19" fmla="*/ 1088 h 566"/>
                              </a:gdLst>
                              <a:ahLst/>
                              <a:cxnLst>
                                <a:cxn ang="0">
                                  <a:pos x="T1" y="T3"/>
                                </a:cxn>
                                <a:cxn ang="0">
                                  <a:pos x="T5" y="T7"/>
                                </a:cxn>
                                <a:cxn ang="0">
                                  <a:pos x="T9" y="T11"/>
                                </a:cxn>
                                <a:cxn ang="0">
                                  <a:pos x="T13" y="T15"/>
                                </a:cxn>
                                <a:cxn ang="0">
                                  <a:pos x="T17" y="T19"/>
                                </a:cxn>
                              </a:cxnLst>
                              <a:rect l="0" t="0" r="r" b="b"/>
                              <a:pathLst>
                                <a:path w="778" h="566">
                                  <a:moveTo>
                                    <a:pt x="0" y="0"/>
                                  </a:moveTo>
                                  <a:lnTo>
                                    <a:pt x="0" y="566"/>
                                  </a:lnTo>
                                  <a:lnTo>
                                    <a:pt x="777" y="566"/>
                                  </a:lnTo>
                                  <a:lnTo>
                                    <a:pt x="77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04"/>
                        <wpg:cNvGrpSpPr>
                          <a:grpSpLocks/>
                        </wpg:cNvGrpSpPr>
                        <wpg:grpSpPr bwMode="auto">
                          <a:xfrm>
                            <a:off x="3854" y="915"/>
                            <a:ext cx="307" cy="259"/>
                            <a:chOff x="3854" y="915"/>
                            <a:chExt cx="307" cy="259"/>
                          </a:xfrm>
                        </wpg:grpSpPr>
                        <wps:wsp>
                          <wps:cNvPr id="873" name="Freeform 805"/>
                          <wps:cNvSpPr>
                            <a:spLocks/>
                          </wps:cNvSpPr>
                          <wps:spPr bwMode="auto">
                            <a:xfrm>
                              <a:off x="3854" y="915"/>
                              <a:ext cx="307" cy="259"/>
                            </a:xfrm>
                            <a:custGeom>
                              <a:avLst/>
                              <a:gdLst>
                                <a:gd name="T0" fmla="+- 0 4162 3854"/>
                                <a:gd name="T1" fmla="*/ T0 w 307"/>
                                <a:gd name="T2" fmla="+- 0 915 915"/>
                                <a:gd name="T3" fmla="*/ 915 h 259"/>
                                <a:gd name="T4" fmla="+- 0 3854 3854"/>
                                <a:gd name="T5" fmla="*/ T4 w 307"/>
                                <a:gd name="T6" fmla="+- 0 915 915"/>
                                <a:gd name="T7" fmla="*/ 915 h 259"/>
                                <a:gd name="T8" fmla="+- 0 4008 3854"/>
                                <a:gd name="T9" fmla="*/ T8 w 307"/>
                                <a:gd name="T10" fmla="+- 0 1174 915"/>
                                <a:gd name="T11" fmla="*/ 1174 h 259"/>
                                <a:gd name="T12" fmla="+- 0 4162 3854"/>
                                <a:gd name="T13" fmla="*/ T12 w 307"/>
                                <a:gd name="T14" fmla="+- 0 915 915"/>
                                <a:gd name="T15" fmla="*/ 915 h 259"/>
                              </a:gdLst>
                              <a:ahLst/>
                              <a:cxnLst>
                                <a:cxn ang="0">
                                  <a:pos x="T1" y="T3"/>
                                </a:cxn>
                                <a:cxn ang="0">
                                  <a:pos x="T5" y="T7"/>
                                </a:cxn>
                                <a:cxn ang="0">
                                  <a:pos x="T9" y="T11"/>
                                </a:cxn>
                                <a:cxn ang="0">
                                  <a:pos x="T13" y="T15"/>
                                </a:cxn>
                              </a:cxnLst>
                              <a:rect l="0" t="0" r="r" b="b"/>
                              <a:pathLst>
                                <a:path w="307" h="259">
                                  <a:moveTo>
                                    <a:pt x="308" y="0"/>
                                  </a:moveTo>
                                  <a:lnTo>
                                    <a:pt x="0" y="0"/>
                                  </a:lnTo>
                                  <a:lnTo>
                                    <a:pt x="154" y="259"/>
                                  </a:lnTo>
                                  <a:lnTo>
                                    <a:pt x="308"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06"/>
                        <wpg:cNvGrpSpPr>
                          <a:grpSpLocks/>
                        </wpg:cNvGrpSpPr>
                        <wpg:grpSpPr bwMode="auto">
                          <a:xfrm>
                            <a:off x="3854" y="915"/>
                            <a:ext cx="307" cy="259"/>
                            <a:chOff x="3854" y="915"/>
                            <a:chExt cx="307" cy="259"/>
                          </a:xfrm>
                        </wpg:grpSpPr>
                        <wps:wsp>
                          <wps:cNvPr id="875" name="Freeform 807"/>
                          <wps:cNvSpPr>
                            <a:spLocks/>
                          </wps:cNvSpPr>
                          <wps:spPr bwMode="auto">
                            <a:xfrm>
                              <a:off x="3854" y="915"/>
                              <a:ext cx="307" cy="259"/>
                            </a:xfrm>
                            <a:custGeom>
                              <a:avLst/>
                              <a:gdLst>
                                <a:gd name="T0" fmla="+- 0 4008 3854"/>
                                <a:gd name="T1" fmla="*/ T0 w 307"/>
                                <a:gd name="T2" fmla="+- 0 1174 915"/>
                                <a:gd name="T3" fmla="*/ 1174 h 259"/>
                                <a:gd name="T4" fmla="+- 0 4162 3854"/>
                                <a:gd name="T5" fmla="*/ T4 w 307"/>
                                <a:gd name="T6" fmla="+- 0 915 915"/>
                                <a:gd name="T7" fmla="*/ 915 h 259"/>
                                <a:gd name="T8" fmla="+- 0 3854 3854"/>
                                <a:gd name="T9" fmla="*/ T8 w 307"/>
                                <a:gd name="T10" fmla="+- 0 915 915"/>
                                <a:gd name="T11" fmla="*/ 915 h 259"/>
                                <a:gd name="T12" fmla="+- 0 4008 3854"/>
                                <a:gd name="T13" fmla="*/ T12 w 307"/>
                                <a:gd name="T14" fmla="+- 0 1174 915"/>
                                <a:gd name="T15" fmla="*/ 1174 h 259"/>
                              </a:gdLst>
                              <a:ahLst/>
                              <a:cxnLst>
                                <a:cxn ang="0">
                                  <a:pos x="T1" y="T3"/>
                                </a:cxn>
                                <a:cxn ang="0">
                                  <a:pos x="T5" y="T7"/>
                                </a:cxn>
                                <a:cxn ang="0">
                                  <a:pos x="T9" y="T11"/>
                                </a:cxn>
                                <a:cxn ang="0">
                                  <a:pos x="T13" y="T15"/>
                                </a:cxn>
                              </a:cxnLst>
                              <a:rect l="0" t="0" r="r" b="b"/>
                              <a:pathLst>
                                <a:path w="307" h="259">
                                  <a:moveTo>
                                    <a:pt x="154" y="259"/>
                                  </a:moveTo>
                                  <a:lnTo>
                                    <a:pt x="308" y="0"/>
                                  </a:lnTo>
                                  <a:lnTo>
                                    <a:pt x="0" y="0"/>
                                  </a:lnTo>
                                  <a:lnTo>
                                    <a:pt x="154" y="25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08"/>
                        <wpg:cNvGrpSpPr>
                          <a:grpSpLocks/>
                        </wpg:cNvGrpSpPr>
                        <wpg:grpSpPr bwMode="auto">
                          <a:xfrm>
                            <a:off x="3845" y="891"/>
                            <a:ext cx="331" cy="307"/>
                            <a:chOff x="3845" y="891"/>
                            <a:chExt cx="331" cy="307"/>
                          </a:xfrm>
                        </wpg:grpSpPr>
                        <wps:wsp>
                          <wps:cNvPr id="877" name="Freeform 809"/>
                          <wps:cNvSpPr>
                            <a:spLocks/>
                          </wps:cNvSpPr>
                          <wps:spPr bwMode="auto">
                            <a:xfrm>
                              <a:off x="3845" y="891"/>
                              <a:ext cx="331" cy="307"/>
                            </a:xfrm>
                            <a:custGeom>
                              <a:avLst/>
                              <a:gdLst>
                                <a:gd name="T0" fmla="+- 0 3845 3845"/>
                                <a:gd name="T1" fmla="*/ T0 w 331"/>
                                <a:gd name="T2" fmla="+- 0 1198 891"/>
                                <a:gd name="T3" fmla="*/ 1198 h 307"/>
                                <a:gd name="T4" fmla="+- 0 4176 3845"/>
                                <a:gd name="T5" fmla="*/ T4 w 331"/>
                                <a:gd name="T6" fmla="+- 0 1198 891"/>
                                <a:gd name="T7" fmla="*/ 1198 h 307"/>
                                <a:gd name="T8" fmla="+- 0 4176 3845"/>
                                <a:gd name="T9" fmla="*/ T8 w 331"/>
                                <a:gd name="T10" fmla="+- 0 891 891"/>
                                <a:gd name="T11" fmla="*/ 891 h 307"/>
                                <a:gd name="T12" fmla="+- 0 3845 3845"/>
                                <a:gd name="T13" fmla="*/ T12 w 331"/>
                                <a:gd name="T14" fmla="+- 0 891 891"/>
                                <a:gd name="T15" fmla="*/ 891 h 307"/>
                                <a:gd name="T16" fmla="+- 0 3845 3845"/>
                                <a:gd name="T17" fmla="*/ T16 w 331"/>
                                <a:gd name="T18" fmla="+- 0 1198 891"/>
                                <a:gd name="T19" fmla="*/ 1198 h 307"/>
                              </a:gdLst>
                              <a:ahLst/>
                              <a:cxnLst>
                                <a:cxn ang="0">
                                  <a:pos x="T1" y="T3"/>
                                </a:cxn>
                                <a:cxn ang="0">
                                  <a:pos x="T5" y="T7"/>
                                </a:cxn>
                                <a:cxn ang="0">
                                  <a:pos x="T9" y="T11"/>
                                </a:cxn>
                                <a:cxn ang="0">
                                  <a:pos x="T13" y="T15"/>
                                </a:cxn>
                                <a:cxn ang="0">
                                  <a:pos x="T17" y="T19"/>
                                </a:cxn>
                              </a:cxnLst>
                              <a:rect l="0" t="0" r="r" b="b"/>
                              <a:pathLst>
                                <a:path w="331" h="307">
                                  <a:moveTo>
                                    <a:pt x="0" y="307"/>
                                  </a:moveTo>
                                  <a:lnTo>
                                    <a:pt x="331" y="307"/>
                                  </a:lnTo>
                                  <a:lnTo>
                                    <a:pt x="331" y="0"/>
                                  </a:lnTo>
                                  <a:lnTo>
                                    <a:pt x="0" y="0"/>
                                  </a:lnTo>
                                  <a:lnTo>
                                    <a:pt x="0" y="307"/>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10"/>
                        <wpg:cNvGrpSpPr>
                          <a:grpSpLocks/>
                        </wpg:cNvGrpSpPr>
                        <wpg:grpSpPr bwMode="auto">
                          <a:xfrm>
                            <a:off x="3878" y="872"/>
                            <a:ext cx="259" cy="101"/>
                            <a:chOff x="3878" y="872"/>
                            <a:chExt cx="259" cy="101"/>
                          </a:xfrm>
                        </wpg:grpSpPr>
                        <wps:wsp>
                          <wps:cNvPr id="879" name="Freeform 811"/>
                          <wps:cNvSpPr>
                            <a:spLocks/>
                          </wps:cNvSpPr>
                          <wps:spPr bwMode="auto">
                            <a:xfrm>
                              <a:off x="3878" y="872"/>
                              <a:ext cx="259" cy="101"/>
                            </a:xfrm>
                            <a:custGeom>
                              <a:avLst/>
                              <a:gdLst>
                                <a:gd name="T0" fmla="+- 0 4008 3878"/>
                                <a:gd name="T1" fmla="*/ T0 w 259"/>
                                <a:gd name="T2" fmla="+- 0 872 872"/>
                                <a:gd name="T3" fmla="*/ 872 h 101"/>
                                <a:gd name="T4" fmla="+- 0 3878 3878"/>
                                <a:gd name="T5" fmla="*/ T4 w 259"/>
                                <a:gd name="T6" fmla="+- 0 920 872"/>
                                <a:gd name="T7" fmla="*/ 920 h 101"/>
                                <a:gd name="T8" fmla="+- 0 4008 3878"/>
                                <a:gd name="T9" fmla="*/ T8 w 259"/>
                                <a:gd name="T10" fmla="+- 0 973 872"/>
                                <a:gd name="T11" fmla="*/ 973 h 101"/>
                                <a:gd name="T12" fmla="+- 0 4138 3878"/>
                                <a:gd name="T13" fmla="*/ T12 w 259"/>
                                <a:gd name="T14" fmla="+- 0 920 872"/>
                                <a:gd name="T15" fmla="*/ 920 h 101"/>
                                <a:gd name="T16" fmla="+- 0 4008 3878"/>
                                <a:gd name="T17" fmla="*/ T16 w 259"/>
                                <a:gd name="T18" fmla="+- 0 872 872"/>
                                <a:gd name="T19" fmla="*/ 872 h 101"/>
                              </a:gdLst>
                              <a:ahLst/>
                              <a:cxnLst>
                                <a:cxn ang="0">
                                  <a:pos x="T1" y="T3"/>
                                </a:cxn>
                                <a:cxn ang="0">
                                  <a:pos x="T5" y="T7"/>
                                </a:cxn>
                                <a:cxn ang="0">
                                  <a:pos x="T9" y="T11"/>
                                </a:cxn>
                                <a:cxn ang="0">
                                  <a:pos x="T13" y="T15"/>
                                </a:cxn>
                                <a:cxn ang="0">
                                  <a:pos x="T17" y="T19"/>
                                </a:cxn>
                              </a:cxnLst>
                              <a:rect l="0" t="0" r="r" b="b"/>
                              <a:pathLst>
                                <a:path w="259" h="101">
                                  <a:moveTo>
                                    <a:pt x="130" y="0"/>
                                  </a:moveTo>
                                  <a:lnTo>
                                    <a:pt x="0" y="48"/>
                                  </a:lnTo>
                                  <a:lnTo>
                                    <a:pt x="130" y="101"/>
                                  </a:lnTo>
                                  <a:lnTo>
                                    <a:pt x="260" y="48"/>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812"/>
                        <wpg:cNvGrpSpPr>
                          <a:grpSpLocks/>
                        </wpg:cNvGrpSpPr>
                        <wpg:grpSpPr bwMode="auto">
                          <a:xfrm>
                            <a:off x="3878" y="872"/>
                            <a:ext cx="259" cy="101"/>
                            <a:chOff x="3878" y="872"/>
                            <a:chExt cx="259" cy="101"/>
                          </a:xfrm>
                        </wpg:grpSpPr>
                        <wps:wsp>
                          <wps:cNvPr id="881" name="Freeform 813"/>
                          <wps:cNvSpPr>
                            <a:spLocks/>
                          </wps:cNvSpPr>
                          <wps:spPr bwMode="auto">
                            <a:xfrm>
                              <a:off x="3878" y="872"/>
                              <a:ext cx="259" cy="101"/>
                            </a:xfrm>
                            <a:custGeom>
                              <a:avLst/>
                              <a:gdLst>
                                <a:gd name="T0" fmla="+- 0 4008 3878"/>
                                <a:gd name="T1" fmla="*/ T0 w 259"/>
                                <a:gd name="T2" fmla="+- 0 872 872"/>
                                <a:gd name="T3" fmla="*/ 872 h 101"/>
                                <a:gd name="T4" fmla="+- 0 3878 3878"/>
                                <a:gd name="T5" fmla="*/ T4 w 259"/>
                                <a:gd name="T6" fmla="+- 0 920 872"/>
                                <a:gd name="T7" fmla="*/ 920 h 101"/>
                                <a:gd name="T8" fmla="+- 0 4008 3878"/>
                                <a:gd name="T9" fmla="*/ T8 w 259"/>
                                <a:gd name="T10" fmla="+- 0 973 872"/>
                                <a:gd name="T11" fmla="*/ 973 h 101"/>
                                <a:gd name="T12" fmla="+- 0 4138 3878"/>
                                <a:gd name="T13" fmla="*/ T12 w 259"/>
                                <a:gd name="T14" fmla="+- 0 920 872"/>
                                <a:gd name="T15" fmla="*/ 920 h 101"/>
                                <a:gd name="T16" fmla="+- 0 4008 3878"/>
                                <a:gd name="T17" fmla="*/ T16 w 259"/>
                                <a:gd name="T18" fmla="+- 0 872 872"/>
                                <a:gd name="T19" fmla="*/ 872 h 101"/>
                              </a:gdLst>
                              <a:ahLst/>
                              <a:cxnLst>
                                <a:cxn ang="0">
                                  <a:pos x="T1" y="T3"/>
                                </a:cxn>
                                <a:cxn ang="0">
                                  <a:pos x="T5" y="T7"/>
                                </a:cxn>
                                <a:cxn ang="0">
                                  <a:pos x="T9" y="T11"/>
                                </a:cxn>
                                <a:cxn ang="0">
                                  <a:pos x="T13" y="T15"/>
                                </a:cxn>
                                <a:cxn ang="0">
                                  <a:pos x="T17" y="T19"/>
                                </a:cxn>
                              </a:cxnLst>
                              <a:rect l="0" t="0" r="r" b="b"/>
                              <a:pathLst>
                                <a:path w="259" h="101">
                                  <a:moveTo>
                                    <a:pt x="130" y="0"/>
                                  </a:moveTo>
                                  <a:lnTo>
                                    <a:pt x="0" y="48"/>
                                  </a:lnTo>
                                  <a:lnTo>
                                    <a:pt x="130" y="101"/>
                                  </a:lnTo>
                                  <a:lnTo>
                                    <a:pt x="260" y="48"/>
                                  </a:lnTo>
                                  <a:lnTo>
                                    <a:pt x="130" y="0"/>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14"/>
                        <wpg:cNvGrpSpPr>
                          <a:grpSpLocks/>
                        </wpg:cNvGrpSpPr>
                        <wpg:grpSpPr bwMode="auto">
                          <a:xfrm>
                            <a:off x="3398" y="800"/>
                            <a:ext cx="643" cy="269"/>
                            <a:chOff x="3398" y="800"/>
                            <a:chExt cx="643" cy="269"/>
                          </a:xfrm>
                        </wpg:grpSpPr>
                        <wps:wsp>
                          <wps:cNvPr id="883" name="Freeform 815"/>
                          <wps:cNvSpPr>
                            <a:spLocks/>
                          </wps:cNvSpPr>
                          <wps:spPr bwMode="auto">
                            <a:xfrm>
                              <a:off x="3398" y="800"/>
                              <a:ext cx="643" cy="269"/>
                            </a:xfrm>
                            <a:custGeom>
                              <a:avLst/>
                              <a:gdLst>
                                <a:gd name="T0" fmla="+- 0 4037 3398"/>
                                <a:gd name="T1" fmla="*/ T0 w 643"/>
                                <a:gd name="T2" fmla="+- 0 1035 800"/>
                                <a:gd name="T3" fmla="*/ 1035 h 269"/>
                                <a:gd name="T4" fmla="+- 0 3955 3398"/>
                                <a:gd name="T5" fmla="*/ T4 w 643"/>
                                <a:gd name="T6" fmla="+- 0 1035 800"/>
                                <a:gd name="T7" fmla="*/ 1035 h 269"/>
                                <a:gd name="T8" fmla="+- 0 3955 3398"/>
                                <a:gd name="T9" fmla="*/ T8 w 643"/>
                                <a:gd name="T10" fmla="+- 0 1040 800"/>
                                <a:gd name="T11" fmla="*/ 1040 h 269"/>
                                <a:gd name="T12" fmla="+- 0 3974 3398"/>
                                <a:gd name="T13" fmla="*/ T12 w 643"/>
                                <a:gd name="T14" fmla="+- 0 1059 800"/>
                                <a:gd name="T15" fmla="*/ 1059 h 269"/>
                                <a:gd name="T16" fmla="+- 0 3991 3398"/>
                                <a:gd name="T17" fmla="*/ T16 w 643"/>
                                <a:gd name="T18" fmla="+- 0 1069 800"/>
                                <a:gd name="T19" fmla="*/ 1069 h 269"/>
                                <a:gd name="T20" fmla="+- 0 4009 3398"/>
                                <a:gd name="T21" fmla="*/ T20 w 643"/>
                                <a:gd name="T22" fmla="+- 0 1068 800"/>
                                <a:gd name="T23" fmla="*/ 1068 h 269"/>
                                <a:gd name="T24" fmla="+- 0 4022 3398"/>
                                <a:gd name="T25" fmla="*/ T24 w 643"/>
                                <a:gd name="T26" fmla="+- 0 1059 800"/>
                                <a:gd name="T27" fmla="*/ 1059 h 269"/>
                                <a:gd name="T28" fmla="+- 0 4037 3398"/>
                                <a:gd name="T29" fmla="*/ T28 w 643"/>
                                <a:gd name="T30" fmla="+- 0 1040 800"/>
                                <a:gd name="T31" fmla="*/ 1040 h 269"/>
                                <a:gd name="T32" fmla="+- 0 4042 3398"/>
                                <a:gd name="T33" fmla="*/ T32 w 643"/>
                                <a:gd name="T34" fmla="+- 0 1040 800"/>
                                <a:gd name="T35" fmla="*/ 1040 h 269"/>
                                <a:gd name="T36" fmla="+- 0 4037 3398"/>
                                <a:gd name="T37" fmla="*/ T36 w 643"/>
                                <a:gd name="T38" fmla="+- 0 1035 800"/>
                                <a:gd name="T39" fmla="*/ 103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3" h="269">
                                  <a:moveTo>
                                    <a:pt x="639" y="235"/>
                                  </a:moveTo>
                                  <a:lnTo>
                                    <a:pt x="557" y="235"/>
                                  </a:lnTo>
                                  <a:lnTo>
                                    <a:pt x="557" y="240"/>
                                  </a:lnTo>
                                  <a:lnTo>
                                    <a:pt x="576" y="259"/>
                                  </a:lnTo>
                                  <a:lnTo>
                                    <a:pt x="593" y="269"/>
                                  </a:lnTo>
                                  <a:lnTo>
                                    <a:pt x="611" y="268"/>
                                  </a:lnTo>
                                  <a:lnTo>
                                    <a:pt x="624" y="259"/>
                                  </a:lnTo>
                                  <a:lnTo>
                                    <a:pt x="639" y="240"/>
                                  </a:lnTo>
                                  <a:lnTo>
                                    <a:pt x="644" y="240"/>
                                  </a:lnTo>
                                  <a:lnTo>
                                    <a:pt x="639" y="235"/>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16"/>
                          <wps:cNvSpPr>
                            <a:spLocks/>
                          </wps:cNvSpPr>
                          <wps:spPr bwMode="auto">
                            <a:xfrm>
                              <a:off x="3398" y="800"/>
                              <a:ext cx="643" cy="269"/>
                            </a:xfrm>
                            <a:custGeom>
                              <a:avLst/>
                              <a:gdLst>
                                <a:gd name="T0" fmla="+- 0 3835 3398"/>
                                <a:gd name="T1" fmla="*/ T0 w 643"/>
                                <a:gd name="T2" fmla="+- 0 800 800"/>
                                <a:gd name="T3" fmla="*/ 800 h 269"/>
                                <a:gd name="T4" fmla="+- 0 3398 3398"/>
                                <a:gd name="T5" fmla="*/ T4 w 643"/>
                                <a:gd name="T6" fmla="+- 0 800 800"/>
                                <a:gd name="T7" fmla="*/ 800 h 269"/>
                                <a:gd name="T8" fmla="+- 0 3398 3398"/>
                                <a:gd name="T9" fmla="*/ T8 w 643"/>
                                <a:gd name="T10" fmla="+- 0 857 800"/>
                                <a:gd name="T11" fmla="*/ 857 h 269"/>
                                <a:gd name="T12" fmla="+- 0 3878 3398"/>
                                <a:gd name="T13" fmla="*/ T12 w 643"/>
                                <a:gd name="T14" fmla="+- 0 857 800"/>
                                <a:gd name="T15" fmla="*/ 857 h 269"/>
                                <a:gd name="T16" fmla="+- 0 3902 3398"/>
                                <a:gd name="T17" fmla="*/ T16 w 643"/>
                                <a:gd name="T18" fmla="+- 0 860 800"/>
                                <a:gd name="T19" fmla="*/ 860 h 269"/>
                                <a:gd name="T20" fmla="+- 0 3956 3398"/>
                                <a:gd name="T21" fmla="*/ T20 w 643"/>
                                <a:gd name="T22" fmla="+- 0 897 800"/>
                                <a:gd name="T23" fmla="*/ 897 h 269"/>
                                <a:gd name="T24" fmla="+- 0 3970 3398"/>
                                <a:gd name="T25" fmla="*/ T24 w 643"/>
                                <a:gd name="T26" fmla="+- 0 1030 800"/>
                                <a:gd name="T27" fmla="*/ 1030 h 269"/>
                                <a:gd name="T28" fmla="+- 0 3965 3398"/>
                                <a:gd name="T29" fmla="*/ T28 w 643"/>
                                <a:gd name="T30" fmla="+- 0 1035 800"/>
                                <a:gd name="T31" fmla="*/ 1035 h 269"/>
                                <a:gd name="T32" fmla="+- 0 4032 3398"/>
                                <a:gd name="T33" fmla="*/ T32 w 643"/>
                                <a:gd name="T34" fmla="+- 0 1035 800"/>
                                <a:gd name="T35" fmla="*/ 1035 h 269"/>
                                <a:gd name="T36" fmla="+- 0 4027 3398"/>
                                <a:gd name="T37" fmla="*/ T36 w 643"/>
                                <a:gd name="T38" fmla="+- 0 1030 800"/>
                                <a:gd name="T39" fmla="*/ 1030 h 269"/>
                                <a:gd name="T40" fmla="+- 0 4027 3398"/>
                                <a:gd name="T41" fmla="*/ T40 w 643"/>
                                <a:gd name="T42" fmla="+- 0 987 800"/>
                                <a:gd name="T43" fmla="*/ 987 h 269"/>
                                <a:gd name="T44" fmla="+- 0 4026 3398"/>
                                <a:gd name="T45" fmla="*/ T44 w 643"/>
                                <a:gd name="T46" fmla="+- 0 965 800"/>
                                <a:gd name="T47" fmla="*/ 965 h 269"/>
                                <a:gd name="T48" fmla="+- 0 4006 3398"/>
                                <a:gd name="T49" fmla="*/ T48 w 643"/>
                                <a:gd name="T50" fmla="+- 0 903 800"/>
                                <a:gd name="T51" fmla="*/ 903 h 269"/>
                                <a:gd name="T52" fmla="+- 0 3966 3398"/>
                                <a:gd name="T53" fmla="*/ T52 w 643"/>
                                <a:gd name="T54" fmla="+- 0 851 800"/>
                                <a:gd name="T55" fmla="*/ 851 h 269"/>
                                <a:gd name="T56" fmla="+- 0 3911 3398"/>
                                <a:gd name="T57" fmla="*/ T56 w 643"/>
                                <a:gd name="T58" fmla="+- 0 815 800"/>
                                <a:gd name="T59" fmla="*/ 815 h 269"/>
                                <a:gd name="T60" fmla="+- 0 3845 3398"/>
                                <a:gd name="T61" fmla="*/ T60 w 643"/>
                                <a:gd name="T62" fmla="+- 0 800 800"/>
                                <a:gd name="T63" fmla="*/ 800 h 269"/>
                                <a:gd name="T64" fmla="+- 0 3835 3398"/>
                                <a:gd name="T65" fmla="*/ T64 w 643"/>
                                <a:gd name="T66" fmla="+- 0 800 800"/>
                                <a:gd name="T67" fmla="*/ 80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3" h="269">
                                  <a:moveTo>
                                    <a:pt x="437" y="0"/>
                                  </a:moveTo>
                                  <a:lnTo>
                                    <a:pt x="0" y="0"/>
                                  </a:lnTo>
                                  <a:lnTo>
                                    <a:pt x="0" y="57"/>
                                  </a:lnTo>
                                  <a:lnTo>
                                    <a:pt x="480" y="57"/>
                                  </a:lnTo>
                                  <a:lnTo>
                                    <a:pt x="504" y="60"/>
                                  </a:lnTo>
                                  <a:lnTo>
                                    <a:pt x="558" y="97"/>
                                  </a:lnTo>
                                  <a:lnTo>
                                    <a:pt x="572" y="230"/>
                                  </a:lnTo>
                                  <a:lnTo>
                                    <a:pt x="567" y="235"/>
                                  </a:lnTo>
                                  <a:lnTo>
                                    <a:pt x="634" y="235"/>
                                  </a:lnTo>
                                  <a:lnTo>
                                    <a:pt x="629" y="230"/>
                                  </a:lnTo>
                                  <a:lnTo>
                                    <a:pt x="629" y="187"/>
                                  </a:lnTo>
                                  <a:lnTo>
                                    <a:pt x="628" y="165"/>
                                  </a:lnTo>
                                  <a:lnTo>
                                    <a:pt x="608" y="103"/>
                                  </a:lnTo>
                                  <a:lnTo>
                                    <a:pt x="568" y="51"/>
                                  </a:lnTo>
                                  <a:lnTo>
                                    <a:pt x="513" y="15"/>
                                  </a:lnTo>
                                  <a:lnTo>
                                    <a:pt x="447" y="0"/>
                                  </a:lnTo>
                                  <a:lnTo>
                                    <a:pt x="437"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817"/>
                        <wpg:cNvGrpSpPr>
                          <a:grpSpLocks/>
                        </wpg:cNvGrpSpPr>
                        <wpg:grpSpPr bwMode="auto">
                          <a:xfrm>
                            <a:off x="3398" y="800"/>
                            <a:ext cx="643" cy="269"/>
                            <a:chOff x="3398" y="800"/>
                            <a:chExt cx="643" cy="269"/>
                          </a:xfrm>
                        </wpg:grpSpPr>
                        <wps:wsp>
                          <wps:cNvPr id="886" name="Freeform 818"/>
                          <wps:cNvSpPr>
                            <a:spLocks/>
                          </wps:cNvSpPr>
                          <wps:spPr bwMode="auto">
                            <a:xfrm>
                              <a:off x="3398" y="800"/>
                              <a:ext cx="643" cy="269"/>
                            </a:xfrm>
                            <a:custGeom>
                              <a:avLst/>
                              <a:gdLst>
                                <a:gd name="T0" fmla="+- 0 3398 3398"/>
                                <a:gd name="T1" fmla="*/ T0 w 643"/>
                                <a:gd name="T2" fmla="+- 0 857 800"/>
                                <a:gd name="T3" fmla="*/ 857 h 269"/>
                                <a:gd name="T4" fmla="+- 0 3878 3398"/>
                                <a:gd name="T5" fmla="*/ T4 w 643"/>
                                <a:gd name="T6" fmla="+- 0 857 800"/>
                                <a:gd name="T7" fmla="*/ 857 h 269"/>
                                <a:gd name="T8" fmla="+- 0 3902 3398"/>
                                <a:gd name="T9" fmla="*/ T8 w 643"/>
                                <a:gd name="T10" fmla="+- 0 860 800"/>
                                <a:gd name="T11" fmla="*/ 860 h 269"/>
                                <a:gd name="T12" fmla="+- 0 3956 3398"/>
                                <a:gd name="T13" fmla="*/ T12 w 643"/>
                                <a:gd name="T14" fmla="+- 0 897 800"/>
                                <a:gd name="T15" fmla="*/ 897 h 269"/>
                                <a:gd name="T16" fmla="+- 0 3970 3398"/>
                                <a:gd name="T17" fmla="*/ T16 w 643"/>
                                <a:gd name="T18" fmla="+- 0 944 800"/>
                                <a:gd name="T19" fmla="*/ 944 h 269"/>
                                <a:gd name="T20" fmla="+- 0 3970 3398"/>
                                <a:gd name="T21" fmla="*/ T20 w 643"/>
                                <a:gd name="T22" fmla="+- 0 1025 800"/>
                                <a:gd name="T23" fmla="*/ 1025 h 269"/>
                                <a:gd name="T24" fmla="+- 0 3970 3398"/>
                                <a:gd name="T25" fmla="*/ T24 w 643"/>
                                <a:gd name="T26" fmla="+- 0 1030 800"/>
                                <a:gd name="T27" fmla="*/ 1030 h 269"/>
                                <a:gd name="T28" fmla="+- 0 3965 3398"/>
                                <a:gd name="T29" fmla="*/ T28 w 643"/>
                                <a:gd name="T30" fmla="+- 0 1035 800"/>
                                <a:gd name="T31" fmla="*/ 1035 h 269"/>
                                <a:gd name="T32" fmla="+- 0 3960 3398"/>
                                <a:gd name="T33" fmla="*/ T32 w 643"/>
                                <a:gd name="T34" fmla="+- 0 1035 800"/>
                                <a:gd name="T35" fmla="*/ 1035 h 269"/>
                                <a:gd name="T36" fmla="+- 0 3955 3398"/>
                                <a:gd name="T37" fmla="*/ T36 w 643"/>
                                <a:gd name="T38" fmla="+- 0 1035 800"/>
                                <a:gd name="T39" fmla="*/ 1035 h 269"/>
                                <a:gd name="T40" fmla="+- 0 3955 3398"/>
                                <a:gd name="T41" fmla="*/ T40 w 643"/>
                                <a:gd name="T42" fmla="+- 0 1040 800"/>
                                <a:gd name="T43" fmla="*/ 1040 h 269"/>
                                <a:gd name="T44" fmla="+- 0 3974 3398"/>
                                <a:gd name="T45" fmla="*/ T44 w 643"/>
                                <a:gd name="T46" fmla="+- 0 1059 800"/>
                                <a:gd name="T47" fmla="*/ 1059 h 269"/>
                                <a:gd name="T48" fmla="+- 0 3991 3398"/>
                                <a:gd name="T49" fmla="*/ T48 w 643"/>
                                <a:gd name="T50" fmla="+- 0 1069 800"/>
                                <a:gd name="T51" fmla="*/ 1069 h 269"/>
                                <a:gd name="T52" fmla="+- 0 4009 3398"/>
                                <a:gd name="T53" fmla="*/ T52 w 643"/>
                                <a:gd name="T54" fmla="+- 0 1068 800"/>
                                <a:gd name="T55" fmla="*/ 1068 h 269"/>
                                <a:gd name="T56" fmla="+- 0 4022 3398"/>
                                <a:gd name="T57" fmla="*/ T56 w 643"/>
                                <a:gd name="T58" fmla="+- 0 1059 800"/>
                                <a:gd name="T59" fmla="*/ 1059 h 269"/>
                                <a:gd name="T60" fmla="+- 0 4037 3398"/>
                                <a:gd name="T61" fmla="*/ T60 w 643"/>
                                <a:gd name="T62" fmla="+- 0 1040 800"/>
                                <a:gd name="T63" fmla="*/ 1040 h 269"/>
                                <a:gd name="T64" fmla="+- 0 4042 3398"/>
                                <a:gd name="T65" fmla="*/ T64 w 643"/>
                                <a:gd name="T66" fmla="+- 0 1040 800"/>
                                <a:gd name="T67" fmla="*/ 1040 h 269"/>
                                <a:gd name="T68" fmla="+- 0 4037 3398"/>
                                <a:gd name="T69" fmla="*/ T68 w 643"/>
                                <a:gd name="T70" fmla="+- 0 1035 800"/>
                                <a:gd name="T71" fmla="*/ 1035 h 269"/>
                                <a:gd name="T72" fmla="+- 0 4032 3398"/>
                                <a:gd name="T73" fmla="*/ T72 w 643"/>
                                <a:gd name="T74" fmla="+- 0 1035 800"/>
                                <a:gd name="T75" fmla="*/ 1035 h 269"/>
                                <a:gd name="T76" fmla="+- 0 4027 3398"/>
                                <a:gd name="T77" fmla="*/ T76 w 643"/>
                                <a:gd name="T78" fmla="+- 0 1030 800"/>
                                <a:gd name="T79" fmla="*/ 1030 h 269"/>
                                <a:gd name="T80" fmla="+- 0 4027 3398"/>
                                <a:gd name="T81" fmla="*/ T80 w 643"/>
                                <a:gd name="T82" fmla="+- 0 1025 800"/>
                                <a:gd name="T83" fmla="*/ 1025 h 269"/>
                                <a:gd name="T84" fmla="+- 0 4027 3398"/>
                                <a:gd name="T85" fmla="*/ T84 w 643"/>
                                <a:gd name="T86" fmla="+- 0 987 800"/>
                                <a:gd name="T87" fmla="*/ 987 h 269"/>
                                <a:gd name="T88" fmla="+- 0 4026 3398"/>
                                <a:gd name="T89" fmla="*/ T88 w 643"/>
                                <a:gd name="T90" fmla="+- 0 965 800"/>
                                <a:gd name="T91" fmla="*/ 965 h 269"/>
                                <a:gd name="T92" fmla="+- 0 4006 3398"/>
                                <a:gd name="T93" fmla="*/ T92 w 643"/>
                                <a:gd name="T94" fmla="+- 0 903 800"/>
                                <a:gd name="T95" fmla="*/ 903 h 269"/>
                                <a:gd name="T96" fmla="+- 0 3966 3398"/>
                                <a:gd name="T97" fmla="*/ T96 w 643"/>
                                <a:gd name="T98" fmla="+- 0 851 800"/>
                                <a:gd name="T99" fmla="*/ 851 h 269"/>
                                <a:gd name="T100" fmla="+- 0 3911 3398"/>
                                <a:gd name="T101" fmla="*/ T100 w 643"/>
                                <a:gd name="T102" fmla="+- 0 815 800"/>
                                <a:gd name="T103" fmla="*/ 815 h 269"/>
                                <a:gd name="T104" fmla="+- 0 3845 3398"/>
                                <a:gd name="T105" fmla="*/ T104 w 643"/>
                                <a:gd name="T106" fmla="+- 0 800 800"/>
                                <a:gd name="T107" fmla="*/ 800 h 269"/>
                                <a:gd name="T108" fmla="+- 0 3835 3398"/>
                                <a:gd name="T109" fmla="*/ T108 w 643"/>
                                <a:gd name="T110" fmla="+- 0 800 800"/>
                                <a:gd name="T111" fmla="*/ 800 h 269"/>
                                <a:gd name="T112" fmla="+- 0 3398 3398"/>
                                <a:gd name="T113" fmla="*/ T112 w 643"/>
                                <a:gd name="T114" fmla="+- 0 800 800"/>
                                <a:gd name="T115" fmla="*/ 80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3" h="269">
                                  <a:moveTo>
                                    <a:pt x="0" y="57"/>
                                  </a:moveTo>
                                  <a:lnTo>
                                    <a:pt x="480" y="57"/>
                                  </a:lnTo>
                                  <a:lnTo>
                                    <a:pt x="504" y="60"/>
                                  </a:lnTo>
                                  <a:lnTo>
                                    <a:pt x="558" y="97"/>
                                  </a:lnTo>
                                  <a:lnTo>
                                    <a:pt x="572" y="144"/>
                                  </a:lnTo>
                                  <a:lnTo>
                                    <a:pt x="572" y="225"/>
                                  </a:lnTo>
                                  <a:lnTo>
                                    <a:pt x="572" y="230"/>
                                  </a:lnTo>
                                  <a:lnTo>
                                    <a:pt x="567" y="235"/>
                                  </a:lnTo>
                                  <a:lnTo>
                                    <a:pt x="562" y="235"/>
                                  </a:lnTo>
                                  <a:lnTo>
                                    <a:pt x="557" y="235"/>
                                  </a:lnTo>
                                  <a:lnTo>
                                    <a:pt x="557" y="240"/>
                                  </a:lnTo>
                                  <a:lnTo>
                                    <a:pt x="576" y="259"/>
                                  </a:lnTo>
                                  <a:lnTo>
                                    <a:pt x="593" y="269"/>
                                  </a:lnTo>
                                  <a:lnTo>
                                    <a:pt x="611" y="268"/>
                                  </a:lnTo>
                                  <a:lnTo>
                                    <a:pt x="624" y="259"/>
                                  </a:lnTo>
                                  <a:lnTo>
                                    <a:pt x="639" y="240"/>
                                  </a:lnTo>
                                  <a:lnTo>
                                    <a:pt x="644" y="240"/>
                                  </a:lnTo>
                                  <a:lnTo>
                                    <a:pt x="639" y="235"/>
                                  </a:lnTo>
                                  <a:lnTo>
                                    <a:pt x="634" y="235"/>
                                  </a:lnTo>
                                  <a:lnTo>
                                    <a:pt x="629" y="230"/>
                                  </a:lnTo>
                                  <a:lnTo>
                                    <a:pt x="629" y="225"/>
                                  </a:lnTo>
                                  <a:lnTo>
                                    <a:pt x="629" y="187"/>
                                  </a:lnTo>
                                  <a:lnTo>
                                    <a:pt x="628" y="165"/>
                                  </a:lnTo>
                                  <a:lnTo>
                                    <a:pt x="608" y="103"/>
                                  </a:lnTo>
                                  <a:lnTo>
                                    <a:pt x="568" y="51"/>
                                  </a:lnTo>
                                  <a:lnTo>
                                    <a:pt x="513" y="15"/>
                                  </a:lnTo>
                                  <a:lnTo>
                                    <a:pt x="447" y="0"/>
                                  </a:lnTo>
                                  <a:lnTo>
                                    <a:pt x="437" y="0"/>
                                  </a:lnTo>
                                  <a:lnTo>
                                    <a:pt x="0" y="0"/>
                                  </a:lnTo>
                                </a:path>
                              </a:pathLst>
                            </a:custGeom>
                            <a:noFill/>
                            <a:ln w="12192">
                              <a:solidFill>
                                <a:srgbClr val="00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19"/>
                        <wpg:cNvGrpSpPr>
                          <a:grpSpLocks/>
                        </wpg:cNvGrpSpPr>
                        <wpg:grpSpPr bwMode="auto">
                          <a:xfrm>
                            <a:off x="2630" y="541"/>
                            <a:ext cx="778" cy="566"/>
                            <a:chOff x="2630" y="541"/>
                            <a:chExt cx="778" cy="566"/>
                          </a:xfrm>
                        </wpg:grpSpPr>
                        <wps:wsp>
                          <wps:cNvPr id="888" name="Freeform 820"/>
                          <wps:cNvSpPr>
                            <a:spLocks/>
                          </wps:cNvSpPr>
                          <wps:spPr bwMode="auto">
                            <a:xfrm>
                              <a:off x="2630" y="541"/>
                              <a:ext cx="778" cy="566"/>
                            </a:xfrm>
                            <a:custGeom>
                              <a:avLst/>
                              <a:gdLst>
                                <a:gd name="T0" fmla="+- 0 2630 2630"/>
                                <a:gd name="T1" fmla="*/ T0 w 778"/>
                                <a:gd name="T2" fmla="+- 0 541 541"/>
                                <a:gd name="T3" fmla="*/ 541 h 566"/>
                                <a:gd name="T4" fmla="+- 0 2630 2630"/>
                                <a:gd name="T5" fmla="*/ T4 w 778"/>
                                <a:gd name="T6" fmla="+- 0 1107 541"/>
                                <a:gd name="T7" fmla="*/ 1107 h 566"/>
                                <a:gd name="T8" fmla="+- 0 3408 2630"/>
                                <a:gd name="T9" fmla="*/ T8 w 778"/>
                                <a:gd name="T10" fmla="+- 0 1107 541"/>
                                <a:gd name="T11" fmla="*/ 1107 h 566"/>
                                <a:gd name="T12" fmla="+- 0 3408 2630"/>
                                <a:gd name="T13" fmla="*/ T12 w 778"/>
                                <a:gd name="T14" fmla="+- 0 541 541"/>
                                <a:gd name="T15" fmla="*/ 541 h 566"/>
                                <a:gd name="T16" fmla="+- 0 2630 2630"/>
                                <a:gd name="T17" fmla="*/ T16 w 778"/>
                                <a:gd name="T18" fmla="+- 0 541 541"/>
                                <a:gd name="T19" fmla="*/ 541 h 566"/>
                              </a:gdLst>
                              <a:ahLst/>
                              <a:cxnLst>
                                <a:cxn ang="0">
                                  <a:pos x="T1" y="T3"/>
                                </a:cxn>
                                <a:cxn ang="0">
                                  <a:pos x="T5" y="T7"/>
                                </a:cxn>
                                <a:cxn ang="0">
                                  <a:pos x="T9" y="T11"/>
                                </a:cxn>
                                <a:cxn ang="0">
                                  <a:pos x="T13" y="T15"/>
                                </a:cxn>
                                <a:cxn ang="0">
                                  <a:pos x="T17" y="T19"/>
                                </a:cxn>
                              </a:cxnLst>
                              <a:rect l="0" t="0" r="r" b="b"/>
                              <a:pathLst>
                                <a:path w="778" h="566">
                                  <a:moveTo>
                                    <a:pt x="0" y="0"/>
                                  </a:moveTo>
                                  <a:lnTo>
                                    <a:pt x="0" y="566"/>
                                  </a:lnTo>
                                  <a:lnTo>
                                    <a:pt x="778" y="566"/>
                                  </a:lnTo>
                                  <a:lnTo>
                                    <a:pt x="7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21"/>
                        <wpg:cNvGrpSpPr>
                          <a:grpSpLocks/>
                        </wpg:cNvGrpSpPr>
                        <wpg:grpSpPr bwMode="auto">
                          <a:xfrm>
                            <a:off x="2885" y="382"/>
                            <a:ext cx="307" cy="259"/>
                            <a:chOff x="2885" y="382"/>
                            <a:chExt cx="307" cy="259"/>
                          </a:xfrm>
                        </wpg:grpSpPr>
                        <wps:wsp>
                          <wps:cNvPr id="890" name="Freeform 822"/>
                          <wps:cNvSpPr>
                            <a:spLocks/>
                          </wps:cNvSpPr>
                          <wps:spPr bwMode="auto">
                            <a:xfrm>
                              <a:off x="2885" y="382"/>
                              <a:ext cx="307" cy="259"/>
                            </a:xfrm>
                            <a:custGeom>
                              <a:avLst/>
                              <a:gdLst>
                                <a:gd name="T0" fmla="+- 0 3192 2885"/>
                                <a:gd name="T1" fmla="*/ T0 w 307"/>
                                <a:gd name="T2" fmla="+- 0 382 382"/>
                                <a:gd name="T3" fmla="*/ 382 h 259"/>
                                <a:gd name="T4" fmla="+- 0 2885 2885"/>
                                <a:gd name="T5" fmla="*/ T4 w 307"/>
                                <a:gd name="T6" fmla="+- 0 382 382"/>
                                <a:gd name="T7" fmla="*/ 382 h 259"/>
                                <a:gd name="T8" fmla="+- 0 3038 2885"/>
                                <a:gd name="T9" fmla="*/ T8 w 307"/>
                                <a:gd name="T10" fmla="+- 0 641 382"/>
                                <a:gd name="T11" fmla="*/ 641 h 259"/>
                                <a:gd name="T12" fmla="+- 0 3192 2885"/>
                                <a:gd name="T13" fmla="*/ T12 w 307"/>
                                <a:gd name="T14" fmla="+- 0 382 382"/>
                                <a:gd name="T15" fmla="*/ 382 h 259"/>
                              </a:gdLst>
                              <a:ahLst/>
                              <a:cxnLst>
                                <a:cxn ang="0">
                                  <a:pos x="T1" y="T3"/>
                                </a:cxn>
                                <a:cxn ang="0">
                                  <a:pos x="T5" y="T7"/>
                                </a:cxn>
                                <a:cxn ang="0">
                                  <a:pos x="T9" y="T11"/>
                                </a:cxn>
                                <a:cxn ang="0">
                                  <a:pos x="T13" y="T15"/>
                                </a:cxn>
                              </a:cxnLst>
                              <a:rect l="0" t="0" r="r" b="b"/>
                              <a:pathLst>
                                <a:path w="307" h="259">
                                  <a:moveTo>
                                    <a:pt x="307" y="0"/>
                                  </a:moveTo>
                                  <a:lnTo>
                                    <a:pt x="0" y="0"/>
                                  </a:lnTo>
                                  <a:lnTo>
                                    <a:pt x="153" y="259"/>
                                  </a:lnTo>
                                  <a:lnTo>
                                    <a:pt x="307"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823"/>
                        <wpg:cNvGrpSpPr>
                          <a:grpSpLocks/>
                        </wpg:cNvGrpSpPr>
                        <wpg:grpSpPr bwMode="auto">
                          <a:xfrm>
                            <a:off x="2885" y="382"/>
                            <a:ext cx="307" cy="259"/>
                            <a:chOff x="2885" y="382"/>
                            <a:chExt cx="307" cy="259"/>
                          </a:xfrm>
                        </wpg:grpSpPr>
                        <wps:wsp>
                          <wps:cNvPr id="892" name="Freeform 824"/>
                          <wps:cNvSpPr>
                            <a:spLocks/>
                          </wps:cNvSpPr>
                          <wps:spPr bwMode="auto">
                            <a:xfrm>
                              <a:off x="2885" y="382"/>
                              <a:ext cx="307" cy="259"/>
                            </a:xfrm>
                            <a:custGeom>
                              <a:avLst/>
                              <a:gdLst>
                                <a:gd name="T0" fmla="+- 0 3038 2885"/>
                                <a:gd name="T1" fmla="*/ T0 w 307"/>
                                <a:gd name="T2" fmla="+- 0 641 382"/>
                                <a:gd name="T3" fmla="*/ 641 h 259"/>
                                <a:gd name="T4" fmla="+- 0 3192 2885"/>
                                <a:gd name="T5" fmla="*/ T4 w 307"/>
                                <a:gd name="T6" fmla="+- 0 382 382"/>
                                <a:gd name="T7" fmla="*/ 382 h 259"/>
                                <a:gd name="T8" fmla="+- 0 2885 2885"/>
                                <a:gd name="T9" fmla="*/ T8 w 307"/>
                                <a:gd name="T10" fmla="+- 0 382 382"/>
                                <a:gd name="T11" fmla="*/ 382 h 259"/>
                                <a:gd name="T12" fmla="+- 0 3038 2885"/>
                                <a:gd name="T13" fmla="*/ T12 w 307"/>
                                <a:gd name="T14" fmla="+- 0 641 382"/>
                                <a:gd name="T15" fmla="*/ 641 h 259"/>
                              </a:gdLst>
                              <a:ahLst/>
                              <a:cxnLst>
                                <a:cxn ang="0">
                                  <a:pos x="T1" y="T3"/>
                                </a:cxn>
                                <a:cxn ang="0">
                                  <a:pos x="T5" y="T7"/>
                                </a:cxn>
                                <a:cxn ang="0">
                                  <a:pos x="T9" y="T11"/>
                                </a:cxn>
                                <a:cxn ang="0">
                                  <a:pos x="T13" y="T15"/>
                                </a:cxn>
                              </a:cxnLst>
                              <a:rect l="0" t="0" r="r" b="b"/>
                              <a:pathLst>
                                <a:path w="307" h="259">
                                  <a:moveTo>
                                    <a:pt x="153" y="259"/>
                                  </a:moveTo>
                                  <a:lnTo>
                                    <a:pt x="307" y="0"/>
                                  </a:lnTo>
                                  <a:lnTo>
                                    <a:pt x="0" y="0"/>
                                  </a:lnTo>
                                  <a:lnTo>
                                    <a:pt x="153" y="25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25"/>
                        <wpg:cNvGrpSpPr>
                          <a:grpSpLocks/>
                        </wpg:cNvGrpSpPr>
                        <wpg:grpSpPr bwMode="auto">
                          <a:xfrm>
                            <a:off x="2880" y="358"/>
                            <a:ext cx="326" cy="302"/>
                            <a:chOff x="2880" y="358"/>
                            <a:chExt cx="326" cy="302"/>
                          </a:xfrm>
                        </wpg:grpSpPr>
                        <wps:wsp>
                          <wps:cNvPr id="894" name="Freeform 826"/>
                          <wps:cNvSpPr>
                            <a:spLocks/>
                          </wps:cNvSpPr>
                          <wps:spPr bwMode="auto">
                            <a:xfrm>
                              <a:off x="2880" y="358"/>
                              <a:ext cx="326" cy="302"/>
                            </a:xfrm>
                            <a:custGeom>
                              <a:avLst/>
                              <a:gdLst>
                                <a:gd name="T0" fmla="+- 0 2880 2880"/>
                                <a:gd name="T1" fmla="*/ T0 w 326"/>
                                <a:gd name="T2" fmla="+- 0 661 358"/>
                                <a:gd name="T3" fmla="*/ 661 h 302"/>
                                <a:gd name="T4" fmla="+- 0 3206 2880"/>
                                <a:gd name="T5" fmla="*/ T4 w 326"/>
                                <a:gd name="T6" fmla="+- 0 661 358"/>
                                <a:gd name="T7" fmla="*/ 661 h 302"/>
                                <a:gd name="T8" fmla="+- 0 3206 2880"/>
                                <a:gd name="T9" fmla="*/ T8 w 326"/>
                                <a:gd name="T10" fmla="+- 0 358 358"/>
                                <a:gd name="T11" fmla="*/ 358 h 302"/>
                                <a:gd name="T12" fmla="+- 0 2880 2880"/>
                                <a:gd name="T13" fmla="*/ T12 w 326"/>
                                <a:gd name="T14" fmla="+- 0 358 358"/>
                                <a:gd name="T15" fmla="*/ 358 h 302"/>
                                <a:gd name="T16" fmla="+- 0 2880 2880"/>
                                <a:gd name="T17" fmla="*/ T16 w 326"/>
                                <a:gd name="T18" fmla="+- 0 661 358"/>
                                <a:gd name="T19" fmla="*/ 661 h 302"/>
                              </a:gdLst>
                              <a:ahLst/>
                              <a:cxnLst>
                                <a:cxn ang="0">
                                  <a:pos x="T1" y="T3"/>
                                </a:cxn>
                                <a:cxn ang="0">
                                  <a:pos x="T5" y="T7"/>
                                </a:cxn>
                                <a:cxn ang="0">
                                  <a:pos x="T9" y="T11"/>
                                </a:cxn>
                                <a:cxn ang="0">
                                  <a:pos x="T13" y="T15"/>
                                </a:cxn>
                                <a:cxn ang="0">
                                  <a:pos x="T17" y="T19"/>
                                </a:cxn>
                              </a:cxnLst>
                              <a:rect l="0" t="0" r="r" b="b"/>
                              <a:pathLst>
                                <a:path w="326" h="302">
                                  <a:moveTo>
                                    <a:pt x="0" y="303"/>
                                  </a:moveTo>
                                  <a:lnTo>
                                    <a:pt x="326" y="303"/>
                                  </a:lnTo>
                                  <a:lnTo>
                                    <a:pt x="326" y="0"/>
                                  </a:lnTo>
                                  <a:lnTo>
                                    <a:pt x="0" y="0"/>
                                  </a:lnTo>
                                  <a:lnTo>
                                    <a:pt x="0" y="303"/>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27"/>
                        <wpg:cNvGrpSpPr>
                          <a:grpSpLocks/>
                        </wpg:cNvGrpSpPr>
                        <wpg:grpSpPr bwMode="auto">
                          <a:xfrm>
                            <a:off x="2909" y="334"/>
                            <a:ext cx="259" cy="101"/>
                            <a:chOff x="2909" y="334"/>
                            <a:chExt cx="259" cy="101"/>
                          </a:xfrm>
                        </wpg:grpSpPr>
                        <wps:wsp>
                          <wps:cNvPr id="896" name="Freeform 828"/>
                          <wps:cNvSpPr>
                            <a:spLocks/>
                          </wps:cNvSpPr>
                          <wps:spPr bwMode="auto">
                            <a:xfrm>
                              <a:off x="2909" y="334"/>
                              <a:ext cx="259" cy="101"/>
                            </a:xfrm>
                            <a:custGeom>
                              <a:avLst/>
                              <a:gdLst>
                                <a:gd name="T0" fmla="+- 0 3038 2909"/>
                                <a:gd name="T1" fmla="*/ T0 w 259"/>
                                <a:gd name="T2" fmla="+- 0 334 334"/>
                                <a:gd name="T3" fmla="*/ 334 h 101"/>
                                <a:gd name="T4" fmla="+- 0 2909 2909"/>
                                <a:gd name="T5" fmla="*/ T4 w 259"/>
                                <a:gd name="T6" fmla="+- 0 387 334"/>
                                <a:gd name="T7" fmla="*/ 387 h 101"/>
                                <a:gd name="T8" fmla="+- 0 3038 2909"/>
                                <a:gd name="T9" fmla="*/ T8 w 259"/>
                                <a:gd name="T10" fmla="+- 0 435 334"/>
                                <a:gd name="T11" fmla="*/ 435 h 101"/>
                                <a:gd name="T12" fmla="+- 0 3168 2909"/>
                                <a:gd name="T13" fmla="*/ T12 w 259"/>
                                <a:gd name="T14" fmla="+- 0 387 334"/>
                                <a:gd name="T15" fmla="*/ 387 h 101"/>
                                <a:gd name="T16" fmla="+- 0 3038 2909"/>
                                <a:gd name="T17" fmla="*/ T16 w 259"/>
                                <a:gd name="T18" fmla="+- 0 334 334"/>
                                <a:gd name="T19" fmla="*/ 334 h 101"/>
                              </a:gdLst>
                              <a:ahLst/>
                              <a:cxnLst>
                                <a:cxn ang="0">
                                  <a:pos x="T1" y="T3"/>
                                </a:cxn>
                                <a:cxn ang="0">
                                  <a:pos x="T5" y="T7"/>
                                </a:cxn>
                                <a:cxn ang="0">
                                  <a:pos x="T9" y="T11"/>
                                </a:cxn>
                                <a:cxn ang="0">
                                  <a:pos x="T13" y="T15"/>
                                </a:cxn>
                                <a:cxn ang="0">
                                  <a:pos x="T17" y="T19"/>
                                </a:cxn>
                              </a:cxnLst>
                              <a:rect l="0" t="0" r="r" b="b"/>
                              <a:pathLst>
                                <a:path w="259" h="101">
                                  <a:moveTo>
                                    <a:pt x="129" y="0"/>
                                  </a:moveTo>
                                  <a:lnTo>
                                    <a:pt x="0" y="53"/>
                                  </a:lnTo>
                                  <a:lnTo>
                                    <a:pt x="129" y="101"/>
                                  </a:lnTo>
                                  <a:lnTo>
                                    <a:pt x="259" y="53"/>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29"/>
                        <wpg:cNvGrpSpPr>
                          <a:grpSpLocks/>
                        </wpg:cNvGrpSpPr>
                        <wpg:grpSpPr bwMode="auto">
                          <a:xfrm>
                            <a:off x="2909" y="334"/>
                            <a:ext cx="259" cy="101"/>
                            <a:chOff x="2909" y="334"/>
                            <a:chExt cx="259" cy="101"/>
                          </a:xfrm>
                        </wpg:grpSpPr>
                        <wps:wsp>
                          <wps:cNvPr id="898" name="Freeform 830"/>
                          <wps:cNvSpPr>
                            <a:spLocks/>
                          </wps:cNvSpPr>
                          <wps:spPr bwMode="auto">
                            <a:xfrm>
                              <a:off x="2909" y="334"/>
                              <a:ext cx="259" cy="101"/>
                            </a:xfrm>
                            <a:custGeom>
                              <a:avLst/>
                              <a:gdLst>
                                <a:gd name="T0" fmla="+- 0 3038 2909"/>
                                <a:gd name="T1" fmla="*/ T0 w 259"/>
                                <a:gd name="T2" fmla="+- 0 334 334"/>
                                <a:gd name="T3" fmla="*/ 334 h 101"/>
                                <a:gd name="T4" fmla="+- 0 2909 2909"/>
                                <a:gd name="T5" fmla="*/ T4 w 259"/>
                                <a:gd name="T6" fmla="+- 0 387 334"/>
                                <a:gd name="T7" fmla="*/ 387 h 101"/>
                                <a:gd name="T8" fmla="+- 0 3038 2909"/>
                                <a:gd name="T9" fmla="*/ T8 w 259"/>
                                <a:gd name="T10" fmla="+- 0 435 334"/>
                                <a:gd name="T11" fmla="*/ 435 h 101"/>
                                <a:gd name="T12" fmla="+- 0 3168 2909"/>
                                <a:gd name="T13" fmla="*/ T12 w 259"/>
                                <a:gd name="T14" fmla="+- 0 387 334"/>
                                <a:gd name="T15" fmla="*/ 387 h 101"/>
                                <a:gd name="T16" fmla="+- 0 3038 2909"/>
                                <a:gd name="T17" fmla="*/ T16 w 259"/>
                                <a:gd name="T18" fmla="+- 0 334 334"/>
                                <a:gd name="T19" fmla="*/ 334 h 101"/>
                              </a:gdLst>
                              <a:ahLst/>
                              <a:cxnLst>
                                <a:cxn ang="0">
                                  <a:pos x="T1" y="T3"/>
                                </a:cxn>
                                <a:cxn ang="0">
                                  <a:pos x="T5" y="T7"/>
                                </a:cxn>
                                <a:cxn ang="0">
                                  <a:pos x="T9" y="T11"/>
                                </a:cxn>
                                <a:cxn ang="0">
                                  <a:pos x="T13" y="T15"/>
                                </a:cxn>
                                <a:cxn ang="0">
                                  <a:pos x="T17" y="T19"/>
                                </a:cxn>
                              </a:cxnLst>
                              <a:rect l="0" t="0" r="r" b="b"/>
                              <a:pathLst>
                                <a:path w="259" h="101">
                                  <a:moveTo>
                                    <a:pt x="129" y="0"/>
                                  </a:moveTo>
                                  <a:lnTo>
                                    <a:pt x="0" y="53"/>
                                  </a:lnTo>
                                  <a:lnTo>
                                    <a:pt x="129" y="101"/>
                                  </a:lnTo>
                                  <a:lnTo>
                                    <a:pt x="259" y="53"/>
                                  </a:lnTo>
                                  <a:lnTo>
                                    <a:pt x="129" y="0"/>
                                  </a:lnTo>
                                  <a:close/>
                                </a:path>
                              </a:pathLst>
                            </a:custGeom>
                            <a:noFill/>
                            <a:ln w="304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31"/>
                        <wpg:cNvGrpSpPr>
                          <a:grpSpLocks/>
                        </wpg:cNvGrpSpPr>
                        <wpg:grpSpPr bwMode="auto">
                          <a:xfrm>
                            <a:off x="2429" y="262"/>
                            <a:ext cx="638" cy="269"/>
                            <a:chOff x="2429" y="262"/>
                            <a:chExt cx="638" cy="269"/>
                          </a:xfrm>
                        </wpg:grpSpPr>
                        <wps:wsp>
                          <wps:cNvPr id="900" name="Freeform 832"/>
                          <wps:cNvSpPr>
                            <a:spLocks/>
                          </wps:cNvSpPr>
                          <wps:spPr bwMode="auto">
                            <a:xfrm>
                              <a:off x="2429" y="262"/>
                              <a:ext cx="638" cy="269"/>
                            </a:xfrm>
                            <a:custGeom>
                              <a:avLst/>
                              <a:gdLst>
                                <a:gd name="T0" fmla="+- 0 3067 2429"/>
                                <a:gd name="T1" fmla="*/ T0 w 638"/>
                                <a:gd name="T2" fmla="+- 0 507 262"/>
                                <a:gd name="T3" fmla="*/ 507 h 269"/>
                                <a:gd name="T4" fmla="+- 0 2990 2429"/>
                                <a:gd name="T5" fmla="*/ T4 w 638"/>
                                <a:gd name="T6" fmla="+- 0 507 262"/>
                                <a:gd name="T7" fmla="*/ 507 h 269"/>
                                <a:gd name="T8" fmla="+- 0 3005 2429"/>
                                <a:gd name="T9" fmla="*/ T8 w 638"/>
                                <a:gd name="T10" fmla="+- 0 521 262"/>
                                <a:gd name="T11" fmla="*/ 521 h 269"/>
                                <a:gd name="T12" fmla="+- 0 3022 2429"/>
                                <a:gd name="T13" fmla="*/ T12 w 638"/>
                                <a:gd name="T14" fmla="+- 0 531 262"/>
                                <a:gd name="T15" fmla="*/ 531 h 269"/>
                                <a:gd name="T16" fmla="+- 0 3040 2429"/>
                                <a:gd name="T17" fmla="*/ T16 w 638"/>
                                <a:gd name="T18" fmla="+- 0 530 262"/>
                                <a:gd name="T19" fmla="*/ 530 h 269"/>
                                <a:gd name="T20" fmla="+- 0 3067 2429"/>
                                <a:gd name="T21" fmla="*/ T20 w 638"/>
                                <a:gd name="T22" fmla="+- 0 507 262"/>
                                <a:gd name="T23" fmla="*/ 507 h 269"/>
                              </a:gdLst>
                              <a:ahLst/>
                              <a:cxnLst>
                                <a:cxn ang="0">
                                  <a:pos x="T1" y="T3"/>
                                </a:cxn>
                                <a:cxn ang="0">
                                  <a:pos x="T5" y="T7"/>
                                </a:cxn>
                                <a:cxn ang="0">
                                  <a:pos x="T9" y="T11"/>
                                </a:cxn>
                                <a:cxn ang="0">
                                  <a:pos x="T13" y="T15"/>
                                </a:cxn>
                                <a:cxn ang="0">
                                  <a:pos x="T17" y="T19"/>
                                </a:cxn>
                                <a:cxn ang="0">
                                  <a:pos x="T21" y="T23"/>
                                </a:cxn>
                              </a:cxnLst>
                              <a:rect l="0" t="0" r="r" b="b"/>
                              <a:pathLst>
                                <a:path w="638" h="269">
                                  <a:moveTo>
                                    <a:pt x="638" y="245"/>
                                  </a:moveTo>
                                  <a:lnTo>
                                    <a:pt x="561" y="245"/>
                                  </a:lnTo>
                                  <a:lnTo>
                                    <a:pt x="576" y="259"/>
                                  </a:lnTo>
                                  <a:lnTo>
                                    <a:pt x="593" y="269"/>
                                  </a:lnTo>
                                  <a:lnTo>
                                    <a:pt x="611" y="268"/>
                                  </a:lnTo>
                                  <a:lnTo>
                                    <a:pt x="638" y="245"/>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33"/>
                          <wps:cNvSpPr>
                            <a:spLocks/>
                          </wps:cNvSpPr>
                          <wps:spPr bwMode="auto">
                            <a:xfrm>
                              <a:off x="2429" y="262"/>
                              <a:ext cx="638" cy="269"/>
                            </a:xfrm>
                            <a:custGeom>
                              <a:avLst/>
                              <a:gdLst>
                                <a:gd name="T0" fmla="+- 0 3072 2429"/>
                                <a:gd name="T1" fmla="*/ T0 w 638"/>
                                <a:gd name="T2" fmla="+- 0 502 262"/>
                                <a:gd name="T3" fmla="*/ 502 h 269"/>
                                <a:gd name="T4" fmla="+- 0 2986 2429"/>
                                <a:gd name="T5" fmla="*/ T4 w 638"/>
                                <a:gd name="T6" fmla="+- 0 502 262"/>
                                <a:gd name="T7" fmla="*/ 502 h 269"/>
                                <a:gd name="T8" fmla="+- 0 2986 2429"/>
                                <a:gd name="T9" fmla="*/ T8 w 638"/>
                                <a:gd name="T10" fmla="+- 0 507 262"/>
                                <a:gd name="T11" fmla="*/ 507 h 269"/>
                                <a:gd name="T12" fmla="+- 0 3072 2429"/>
                                <a:gd name="T13" fmla="*/ T12 w 638"/>
                                <a:gd name="T14" fmla="+- 0 507 262"/>
                                <a:gd name="T15" fmla="*/ 507 h 269"/>
                                <a:gd name="T16" fmla="+- 0 3072 2429"/>
                                <a:gd name="T17" fmla="*/ T16 w 638"/>
                                <a:gd name="T18" fmla="+- 0 502 262"/>
                                <a:gd name="T19" fmla="*/ 502 h 269"/>
                              </a:gdLst>
                              <a:ahLst/>
                              <a:cxnLst>
                                <a:cxn ang="0">
                                  <a:pos x="T1" y="T3"/>
                                </a:cxn>
                                <a:cxn ang="0">
                                  <a:pos x="T5" y="T7"/>
                                </a:cxn>
                                <a:cxn ang="0">
                                  <a:pos x="T9" y="T11"/>
                                </a:cxn>
                                <a:cxn ang="0">
                                  <a:pos x="T13" y="T15"/>
                                </a:cxn>
                                <a:cxn ang="0">
                                  <a:pos x="T17" y="T19"/>
                                </a:cxn>
                              </a:cxnLst>
                              <a:rect l="0" t="0" r="r" b="b"/>
                              <a:pathLst>
                                <a:path w="638" h="269">
                                  <a:moveTo>
                                    <a:pt x="643" y="240"/>
                                  </a:moveTo>
                                  <a:lnTo>
                                    <a:pt x="557" y="240"/>
                                  </a:lnTo>
                                  <a:lnTo>
                                    <a:pt x="557" y="245"/>
                                  </a:lnTo>
                                  <a:lnTo>
                                    <a:pt x="643" y="245"/>
                                  </a:lnTo>
                                  <a:lnTo>
                                    <a:pt x="643" y="24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34"/>
                          <wps:cNvSpPr>
                            <a:spLocks/>
                          </wps:cNvSpPr>
                          <wps:spPr bwMode="auto">
                            <a:xfrm>
                              <a:off x="2429" y="262"/>
                              <a:ext cx="638" cy="269"/>
                            </a:xfrm>
                            <a:custGeom>
                              <a:avLst/>
                              <a:gdLst>
                                <a:gd name="T0" fmla="+- 0 2870 2429"/>
                                <a:gd name="T1" fmla="*/ T0 w 638"/>
                                <a:gd name="T2" fmla="+- 0 262 262"/>
                                <a:gd name="T3" fmla="*/ 262 h 269"/>
                                <a:gd name="T4" fmla="+- 0 2429 2429"/>
                                <a:gd name="T5" fmla="*/ T4 w 638"/>
                                <a:gd name="T6" fmla="+- 0 262 262"/>
                                <a:gd name="T7" fmla="*/ 262 h 269"/>
                                <a:gd name="T8" fmla="+- 0 2429 2429"/>
                                <a:gd name="T9" fmla="*/ T8 w 638"/>
                                <a:gd name="T10" fmla="+- 0 320 262"/>
                                <a:gd name="T11" fmla="*/ 320 h 269"/>
                                <a:gd name="T12" fmla="+- 0 2914 2429"/>
                                <a:gd name="T13" fmla="*/ T12 w 638"/>
                                <a:gd name="T14" fmla="+- 0 320 262"/>
                                <a:gd name="T15" fmla="*/ 320 h 269"/>
                                <a:gd name="T16" fmla="+- 0 2936 2429"/>
                                <a:gd name="T17" fmla="*/ T16 w 638"/>
                                <a:gd name="T18" fmla="+- 0 323 262"/>
                                <a:gd name="T19" fmla="*/ 323 h 269"/>
                                <a:gd name="T20" fmla="+- 0 2986 2429"/>
                                <a:gd name="T21" fmla="*/ T20 w 638"/>
                                <a:gd name="T22" fmla="+- 0 360 262"/>
                                <a:gd name="T23" fmla="*/ 360 h 269"/>
                                <a:gd name="T24" fmla="+- 0 3000 2429"/>
                                <a:gd name="T25" fmla="*/ T24 w 638"/>
                                <a:gd name="T26" fmla="+- 0 497 262"/>
                                <a:gd name="T27" fmla="*/ 497 h 269"/>
                                <a:gd name="T28" fmla="+- 0 2995 2429"/>
                                <a:gd name="T29" fmla="*/ T28 w 638"/>
                                <a:gd name="T30" fmla="+- 0 502 262"/>
                                <a:gd name="T31" fmla="*/ 502 h 269"/>
                                <a:gd name="T32" fmla="+- 0 3062 2429"/>
                                <a:gd name="T33" fmla="*/ T32 w 638"/>
                                <a:gd name="T34" fmla="+- 0 502 262"/>
                                <a:gd name="T35" fmla="*/ 502 h 269"/>
                                <a:gd name="T36" fmla="+- 0 3058 2429"/>
                                <a:gd name="T37" fmla="*/ T36 w 638"/>
                                <a:gd name="T38" fmla="+- 0 497 262"/>
                                <a:gd name="T39" fmla="*/ 497 h 269"/>
                                <a:gd name="T40" fmla="+- 0 3058 2429"/>
                                <a:gd name="T41" fmla="*/ T40 w 638"/>
                                <a:gd name="T42" fmla="+- 0 454 262"/>
                                <a:gd name="T43" fmla="*/ 454 h 269"/>
                                <a:gd name="T44" fmla="+- 0 3056 2429"/>
                                <a:gd name="T45" fmla="*/ T44 w 638"/>
                                <a:gd name="T46" fmla="+- 0 431 262"/>
                                <a:gd name="T47" fmla="*/ 431 h 269"/>
                                <a:gd name="T48" fmla="+- 0 3036 2429"/>
                                <a:gd name="T49" fmla="*/ T48 w 638"/>
                                <a:gd name="T50" fmla="+- 0 367 262"/>
                                <a:gd name="T51" fmla="*/ 367 h 269"/>
                                <a:gd name="T52" fmla="+- 0 2997 2429"/>
                                <a:gd name="T53" fmla="*/ T52 w 638"/>
                                <a:gd name="T54" fmla="+- 0 314 262"/>
                                <a:gd name="T55" fmla="*/ 314 h 269"/>
                                <a:gd name="T56" fmla="+- 0 2943 2429"/>
                                <a:gd name="T57" fmla="*/ T56 w 638"/>
                                <a:gd name="T58" fmla="+- 0 278 262"/>
                                <a:gd name="T59" fmla="*/ 278 h 269"/>
                                <a:gd name="T60" fmla="+- 0 2880 2429"/>
                                <a:gd name="T61" fmla="*/ T60 w 638"/>
                                <a:gd name="T62" fmla="+- 0 262 262"/>
                                <a:gd name="T63" fmla="*/ 262 h 269"/>
                                <a:gd name="T64" fmla="+- 0 2870 2429"/>
                                <a:gd name="T65" fmla="*/ T64 w 638"/>
                                <a:gd name="T66" fmla="+- 0 262 262"/>
                                <a:gd name="T67" fmla="*/ 26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8" h="269">
                                  <a:moveTo>
                                    <a:pt x="441" y="0"/>
                                  </a:moveTo>
                                  <a:lnTo>
                                    <a:pt x="0" y="0"/>
                                  </a:lnTo>
                                  <a:lnTo>
                                    <a:pt x="0" y="58"/>
                                  </a:lnTo>
                                  <a:lnTo>
                                    <a:pt x="485" y="58"/>
                                  </a:lnTo>
                                  <a:lnTo>
                                    <a:pt x="507" y="61"/>
                                  </a:lnTo>
                                  <a:lnTo>
                                    <a:pt x="557" y="98"/>
                                  </a:lnTo>
                                  <a:lnTo>
                                    <a:pt x="571" y="235"/>
                                  </a:lnTo>
                                  <a:lnTo>
                                    <a:pt x="566" y="240"/>
                                  </a:lnTo>
                                  <a:lnTo>
                                    <a:pt x="633" y="240"/>
                                  </a:lnTo>
                                  <a:lnTo>
                                    <a:pt x="629" y="235"/>
                                  </a:lnTo>
                                  <a:lnTo>
                                    <a:pt x="629" y="192"/>
                                  </a:lnTo>
                                  <a:lnTo>
                                    <a:pt x="627" y="169"/>
                                  </a:lnTo>
                                  <a:lnTo>
                                    <a:pt x="607" y="105"/>
                                  </a:lnTo>
                                  <a:lnTo>
                                    <a:pt x="568" y="52"/>
                                  </a:lnTo>
                                  <a:lnTo>
                                    <a:pt x="514" y="16"/>
                                  </a:lnTo>
                                  <a:lnTo>
                                    <a:pt x="451" y="0"/>
                                  </a:lnTo>
                                  <a:lnTo>
                                    <a:pt x="441"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35"/>
                        <wpg:cNvGrpSpPr>
                          <a:grpSpLocks/>
                        </wpg:cNvGrpSpPr>
                        <wpg:grpSpPr bwMode="auto">
                          <a:xfrm>
                            <a:off x="2429" y="262"/>
                            <a:ext cx="643" cy="269"/>
                            <a:chOff x="2429" y="262"/>
                            <a:chExt cx="643" cy="269"/>
                          </a:xfrm>
                        </wpg:grpSpPr>
                        <wps:wsp>
                          <wps:cNvPr id="904" name="Freeform 836"/>
                          <wps:cNvSpPr>
                            <a:spLocks/>
                          </wps:cNvSpPr>
                          <wps:spPr bwMode="auto">
                            <a:xfrm>
                              <a:off x="2429" y="262"/>
                              <a:ext cx="643" cy="269"/>
                            </a:xfrm>
                            <a:custGeom>
                              <a:avLst/>
                              <a:gdLst>
                                <a:gd name="T0" fmla="+- 0 2429 2429"/>
                                <a:gd name="T1" fmla="*/ T0 w 643"/>
                                <a:gd name="T2" fmla="+- 0 320 262"/>
                                <a:gd name="T3" fmla="*/ 320 h 269"/>
                                <a:gd name="T4" fmla="+- 0 2914 2429"/>
                                <a:gd name="T5" fmla="*/ T4 w 643"/>
                                <a:gd name="T6" fmla="+- 0 320 262"/>
                                <a:gd name="T7" fmla="*/ 320 h 269"/>
                                <a:gd name="T8" fmla="+- 0 2936 2429"/>
                                <a:gd name="T9" fmla="*/ T8 w 643"/>
                                <a:gd name="T10" fmla="+- 0 323 262"/>
                                <a:gd name="T11" fmla="*/ 323 h 269"/>
                                <a:gd name="T12" fmla="+- 0 2986 2429"/>
                                <a:gd name="T13" fmla="*/ T12 w 643"/>
                                <a:gd name="T14" fmla="+- 0 360 262"/>
                                <a:gd name="T15" fmla="*/ 360 h 269"/>
                                <a:gd name="T16" fmla="+- 0 3000 2429"/>
                                <a:gd name="T17" fmla="*/ T16 w 643"/>
                                <a:gd name="T18" fmla="+- 0 411 262"/>
                                <a:gd name="T19" fmla="*/ 411 h 269"/>
                                <a:gd name="T20" fmla="+- 0 3000 2429"/>
                                <a:gd name="T21" fmla="*/ T20 w 643"/>
                                <a:gd name="T22" fmla="+- 0 493 262"/>
                                <a:gd name="T23" fmla="*/ 493 h 269"/>
                                <a:gd name="T24" fmla="+- 0 3000 2429"/>
                                <a:gd name="T25" fmla="*/ T24 w 643"/>
                                <a:gd name="T26" fmla="+- 0 497 262"/>
                                <a:gd name="T27" fmla="*/ 497 h 269"/>
                                <a:gd name="T28" fmla="+- 0 2995 2429"/>
                                <a:gd name="T29" fmla="*/ T28 w 643"/>
                                <a:gd name="T30" fmla="+- 0 502 262"/>
                                <a:gd name="T31" fmla="*/ 502 h 269"/>
                                <a:gd name="T32" fmla="+- 0 2990 2429"/>
                                <a:gd name="T33" fmla="*/ T32 w 643"/>
                                <a:gd name="T34" fmla="+- 0 502 262"/>
                                <a:gd name="T35" fmla="*/ 502 h 269"/>
                                <a:gd name="T36" fmla="+- 0 2986 2429"/>
                                <a:gd name="T37" fmla="*/ T36 w 643"/>
                                <a:gd name="T38" fmla="+- 0 502 262"/>
                                <a:gd name="T39" fmla="*/ 502 h 269"/>
                                <a:gd name="T40" fmla="+- 0 2986 2429"/>
                                <a:gd name="T41" fmla="*/ T40 w 643"/>
                                <a:gd name="T42" fmla="+- 0 507 262"/>
                                <a:gd name="T43" fmla="*/ 507 h 269"/>
                                <a:gd name="T44" fmla="+- 0 2990 2429"/>
                                <a:gd name="T45" fmla="*/ T44 w 643"/>
                                <a:gd name="T46" fmla="+- 0 507 262"/>
                                <a:gd name="T47" fmla="*/ 507 h 269"/>
                                <a:gd name="T48" fmla="+- 0 3005 2429"/>
                                <a:gd name="T49" fmla="*/ T48 w 643"/>
                                <a:gd name="T50" fmla="+- 0 521 262"/>
                                <a:gd name="T51" fmla="*/ 521 h 269"/>
                                <a:gd name="T52" fmla="+- 0 3022 2429"/>
                                <a:gd name="T53" fmla="*/ T52 w 643"/>
                                <a:gd name="T54" fmla="+- 0 531 262"/>
                                <a:gd name="T55" fmla="*/ 531 h 269"/>
                                <a:gd name="T56" fmla="+- 0 3040 2429"/>
                                <a:gd name="T57" fmla="*/ T56 w 643"/>
                                <a:gd name="T58" fmla="+- 0 530 262"/>
                                <a:gd name="T59" fmla="*/ 530 h 269"/>
                                <a:gd name="T60" fmla="+- 0 3067 2429"/>
                                <a:gd name="T61" fmla="*/ T60 w 643"/>
                                <a:gd name="T62" fmla="+- 0 507 262"/>
                                <a:gd name="T63" fmla="*/ 507 h 269"/>
                                <a:gd name="T64" fmla="+- 0 3072 2429"/>
                                <a:gd name="T65" fmla="*/ T64 w 643"/>
                                <a:gd name="T66" fmla="+- 0 507 262"/>
                                <a:gd name="T67" fmla="*/ 507 h 269"/>
                                <a:gd name="T68" fmla="+- 0 3072 2429"/>
                                <a:gd name="T69" fmla="*/ T68 w 643"/>
                                <a:gd name="T70" fmla="+- 0 502 262"/>
                                <a:gd name="T71" fmla="*/ 502 h 269"/>
                                <a:gd name="T72" fmla="+- 0 3067 2429"/>
                                <a:gd name="T73" fmla="*/ T72 w 643"/>
                                <a:gd name="T74" fmla="+- 0 502 262"/>
                                <a:gd name="T75" fmla="*/ 502 h 269"/>
                                <a:gd name="T76" fmla="+- 0 3062 2429"/>
                                <a:gd name="T77" fmla="*/ T76 w 643"/>
                                <a:gd name="T78" fmla="+- 0 502 262"/>
                                <a:gd name="T79" fmla="*/ 502 h 269"/>
                                <a:gd name="T80" fmla="+- 0 3058 2429"/>
                                <a:gd name="T81" fmla="*/ T80 w 643"/>
                                <a:gd name="T82" fmla="+- 0 497 262"/>
                                <a:gd name="T83" fmla="*/ 497 h 269"/>
                                <a:gd name="T84" fmla="+- 0 3058 2429"/>
                                <a:gd name="T85" fmla="*/ T84 w 643"/>
                                <a:gd name="T86" fmla="+- 0 493 262"/>
                                <a:gd name="T87" fmla="*/ 493 h 269"/>
                                <a:gd name="T88" fmla="+- 0 3058 2429"/>
                                <a:gd name="T89" fmla="*/ T88 w 643"/>
                                <a:gd name="T90" fmla="+- 0 454 262"/>
                                <a:gd name="T91" fmla="*/ 454 h 269"/>
                                <a:gd name="T92" fmla="+- 0 3056 2429"/>
                                <a:gd name="T93" fmla="*/ T92 w 643"/>
                                <a:gd name="T94" fmla="+- 0 431 262"/>
                                <a:gd name="T95" fmla="*/ 431 h 269"/>
                                <a:gd name="T96" fmla="+- 0 3036 2429"/>
                                <a:gd name="T97" fmla="*/ T96 w 643"/>
                                <a:gd name="T98" fmla="+- 0 367 262"/>
                                <a:gd name="T99" fmla="*/ 367 h 269"/>
                                <a:gd name="T100" fmla="+- 0 2997 2429"/>
                                <a:gd name="T101" fmla="*/ T100 w 643"/>
                                <a:gd name="T102" fmla="+- 0 314 262"/>
                                <a:gd name="T103" fmla="*/ 314 h 269"/>
                                <a:gd name="T104" fmla="+- 0 2943 2429"/>
                                <a:gd name="T105" fmla="*/ T104 w 643"/>
                                <a:gd name="T106" fmla="+- 0 278 262"/>
                                <a:gd name="T107" fmla="*/ 278 h 269"/>
                                <a:gd name="T108" fmla="+- 0 2880 2429"/>
                                <a:gd name="T109" fmla="*/ T108 w 643"/>
                                <a:gd name="T110" fmla="+- 0 262 262"/>
                                <a:gd name="T111" fmla="*/ 262 h 269"/>
                                <a:gd name="T112" fmla="+- 0 2870 2429"/>
                                <a:gd name="T113" fmla="*/ T112 w 643"/>
                                <a:gd name="T114" fmla="+- 0 262 262"/>
                                <a:gd name="T115" fmla="*/ 262 h 269"/>
                                <a:gd name="T116" fmla="+- 0 2429 2429"/>
                                <a:gd name="T117" fmla="*/ T116 w 643"/>
                                <a:gd name="T118" fmla="+- 0 262 262"/>
                                <a:gd name="T119" fmla="*/ 26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43" h="269">
                                  <a:moveTo>
                                    <a:pt x="0" y="58"/>
                                  </a:moveTo>
                                  <a:lnTo>
                                    <a:pt x="485" y="58"/>
                                  </a:lnTo>
                                  <a:lnTo>
                                    <a:pt x="507" y="61"/>
                                  </a:lnTo>
                                  <a:lnTo>
                                    <a:pt x="557" y="98"/>
                                  </a:lnTo>
                                  <a:lnTo>
                                    <a:pt x="571" y="149"/>
                                  </a:lnTo>
                                  <a:lnTo>
                                    <a:pt x="571" y="231"/>
                                  </a:lnTo>
                                  <a:lnTo>
                                    <a:pt x="571" y="235"/>
                                  </a:lnTo>
                                  <a:lnTo>
                                    <a:pt x="566" y="240"/>
                                  </a:lnTo>
                                  <a:lnTo>
                                    <a:pt x="561" y="240"/>
                                  </a:lnTo>
                                  <a:lnTo>
                                    <a:pt x="557" y="240"/>
                                  </a:lnTo>
                                  <a:lnTo>
                                    <a:pt x="557" y="245"/>
                                  </a:lnTo>
                                  <a:lnTo>
                                    <a:pt x="561" y="245"/>
                                  </a:lnTo>
                                  <a:lnTo>
                                    <a:pt x="576" y="259"/>
                                  </a:lnTo>
                                  <a:lnTo>
                                    <a:pt x="593" y="269"/>
                                  </a:lnTo>
                                  <a:lnTo>
                                    <a:pt x="611" y="268"/>
                                  </a:lnTo>
                                  <a:lnTo>
                                    <a:pt x="638" y="245"/>
                                  </a:lnTo>
                                  <a:lnTo>
                                    <a:pt x="643" y="245"/>
                                  </a:lnTo>
                                  <a:lnTo>
                                    <a:pt x="643" y="240"/>
                                  </a:lnTo>
                                  <a:lnTo>
                                    <a:pt x="638" y="240"/>
                                  </a:lnTo>
                                  <a:lnTo>
                                    <a:pt x="633" y="240"/>
                                  </a:lnTo>
                                  <a:lnTo>
                                    <a:pt x="629" y="235"/>
                                  </a:lnTo>
                                  <a:lnTo>
                                    <a:pt x="629" y="231"/>
                                  </a:lnTo>
                                  <a:lnTo>
                                    <a:pt x="629" y="192"/>
                                  </a:lnTo>
                                  <a:lnTo>
                                    <a:pt x="627" y="169"/>
                                  </a:lnTo>
                                  <a:lnTo>
                                    <a:pt x="607" y="105"/>
                                  </a:lnTo>
                                  <a:lnTo>
                                    <a:pt x="568" y="52"/>
                                  </a:lnTo>
                                  <a:lnTo>
                                    <a:pt x="514" y="16"/>
                                  </a:lnTo>
                                  <a:lnTo>
                                    <a:pt x="451" y="0"/>
                                  </a:lnTo>
                                  <a:lnTo>
                                    <a:pt x="441" y="0"/>
                                  </a:lnTo>
                                  <a:lnTo>
                                    <a:pt x="0" y="0"/>
                                  </a:lnTo>
                                </a:path>
                              </a:pathLst>
                            </a:custGeom>
                            <a:noFill/>
                            <a:ln w="12192">
                              <a:solidFill>
                                <a:srgbClr val="0099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4DC613" id="Group 858" o:spid="_x0000_s1026" style="position:absolute;margin-left:104.65pt;margin-top:5.7pt;width:138.5pt;height:76.8pt;z-index:-251650048;mso-position-horizontal-relative:page" coordorigin="2419,253" coordsize="277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">
                <v:group id="Group 791" o:spid="_x0000_s1027" style="position:absolute;left:4877;top:1520;width:307;height:264" coordorigin="4877,1520" coordsize="3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792" o:spid="_x0000_s1028" style="position:absolute;left:4877;top:1520;width:307;height:264;visibility:visible;mso-wrap-style:square;v-text-anchor:top" coordsize="3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" path="m307,l,,153,264,307,xe" fillcolor="#09c" stroked="f">
                    <v:path arrowok="t" o:connecttype="custom" o:connectlocs="307,1520;0,1520;153,1784;307,1520" o:connectangles="0,0,0,0"/>
                  </v:shape>
                </v:group>
                <v:group id="Group 793" o:spid="_x0000_s1029" style="position:absolute;left:4901;top:1477;width:259;height:101" coordorigin="4901,1477"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794" o:spid="_x0000_s1030" style="position:absolute;left:4901;top:1477;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" path="m129,l,52r129,48l259,52,129,xe" stroked="f">
                    <v:path arrowok="t" o:connecttype="custom" o:connectlocs="129,1477;0,1529;129,1577;259,1529;129,1477" o:connectangles="0,0,0,0,0"/>
                  </v:shape>
                </v:group>
                <v:group id="Group 795" o:spid="_x0000_s1031" style="position:absolute;left:4901;top:1477;width:259;height:101" coordorigin="4901,1477"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796" o:spid="_x0000_s1032" style="position:absolute;left:4901;top:1477;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" path="m129,l,52r129,48l259,52,129,xe" filled="f" strokecolor="white" strokeweight=".24pt">
                    <v:path arrowok="t" o:connecttype="custom" o:connectlocs="129,1477;0,1529;129,1577;259,1529;129,1477" o:connectangles="0,0,0,0,0"/>
                  </v:shape>
                </v:group>
                <v:group id="Group 797" o:spid="_x0000_s1033" style="position:absolute;left:4421;top:1405;width:643;height:269" coordorigin="4421,1405"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798" o:spid="_x0000_s1034" style="position:absolute;left:4421;top:1405;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" path="m638,235r-77,l557,240r,4l576,259r17,10l611,268r13,-9l643,240r-5,l638,235xe" fillcolor="#09c" stroked="f">
                    <v:path arrowok="t" o:connecttype="custom" o:connectlocs="638,1640;561,1640;557,1645;557,1649;576,1664;593,1674;611,1673;624,1664;643,1645;638,1645;638,1640" o:connectangles="0,0,0,0,0,0,0,0,0,0,0"/>
                  </v:shape>
                  <v:shape id="Freeform 799" o:spid="_x0000_s1035" style="position:absolute;left:4421;top:1405;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" path="m,l,57r480,l503,60r53,36l571,235r58,l629,192r-2,-23l608,105,569,53,515,16,450,,,xe" fillcolor="#09c" stroked="f">
                    <v:path arrowok="t" o:connecttype="custom" o:connectlocs="0,1405;0,1462;480,1462;503,1465;556,1501;571,1640;629,1640;629,1597;627,1574;608,1510;569,1458;515,1421;450,1405;0,1405" o:connectangles="0,0,0,0,0,0,0,0,0,0,0,0,0,0"/>
                  </v:shape>
                </v:group>
                <v:group id="Group 800" o:spid="_x0000_s1036" style="position:absolute;left:4421;top:1405;width:643;height:269" coordorigin="4421,1405"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01" o:spid="_x0000_s1037" style="position:absolute;left:4421;top:1405;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" path="m,57r480,l503,60r53,36l571,148r,77l571,235r-5,l561,235r-4,5l557,244r19,15l593,269r18,-1l624,259r14,-15l643,240r-5,l638,235r-5,l629,235r,-10l629,192r-2,-23l608,105,569,53,515,16,450,,,e" filled="f" strokecolor="#09c" strokeweight=".96pt">
                    <v:path arrowok="t" o:connecttype="custom" o:connectlocs="0,1462;480,1462;503,1465;556,1501;571,1553;571,1630;571,1640;566,1640;561,1640;557,1645;557,1649;576,1664;593,1674;611,1673;624,1664;638,1649;643,1645;638,1645;638,1640;633,1640;629,1640;629,1630;629,1597;627,1574;608,1510;569,1458;515,1421;450,1405;0,1405" o:connectangles="0,0,0,0,0,0,0,0,0,0,0,0,0,0,0,0,0,0,0,0,0,0,0,0,0,0,0,0,0"/>
                  </v:shape>
                </v:group>
                <v:group id="Group 802" o:spid="_x0000_s1038" style="position:absolute;left:3653;top:1088;width:778;height:566" coordorigin="3653,1088" coordsize="77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03" o:spid="_x0000_s1039" style="position:absolute;left:3653;top:1088;width:778;height:566;visibility:visible;mso-wrap-style:square;v-text-anchor:top" coordsize="77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" path="m,l,566r777,l777,,,xe" stroked="f">
                    <v:path arrowok="t" o:connecttype="custom" o:connectlocs="0,1088;0,1654;777,1654;777,1088;0,1088" o:connectangles="0,0,0,0,0"/>
                  </v:shape>
                </v:group>
                <v:group id="Group 804" o:spid="_x0000_s1040" style="position:absolute;left:3854;top:915;width:307;height:259" coordorigin="3854,915"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05" o:spid="_x0000_s1041" style="position:absolute;left:3854;top:915;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" path="m308,l,,154,259,308,xe" fillcolor="#09c" stroked="f">
                    <v:path arrowok="t" o:connecttype="custom" o:connectlocs="308,915;0,915;154,1174;308,915" o:connectangles="0,0,0,0"/>
                  </v:shape>
                </v:group>
                <v:group id="Group 806" o:spid="_x0000_s1042" style="position:absolute;left:3854;top:915;width:307;height:259" coordorigin="3854,915"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07" o:spid="_x0000_s1043" style="position:absolute;left:3854;top:915;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" path="m154,259l308,,,,154,259xe" filled="f" strokecolor="white" strokeweight=".72pt">
                    <v:path arrowok="t" o:connecttype="custom" o:connectlocs="154,1174;308,915;0,915;154,1174" o:connectangles="0,0,0,0"/>
                  </v:shape>
                </v:group>
                <v:group id="Group 808" o:spid="_x0000_s1044" style="position:absolute;left:3845;top:891;width:331;height:307" coordorigin="3845,891" coordsize="33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09" o:spid="_x0000_s1045" style="position:absolute;left:3845;top:891;width:331;height:307;visibility:visible;mso-wrap-style:square;v-text-anchor:top" coordsize="33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" path="m,307r331,l331,,,,,307e" filled="f" strokecolor="white" strokeweight=".72pt">
                    <v:path arrowok="t" o:connecttype="custom" o:connectlocs="0,1198;331,1198;331,891;0,891;0,1198" o:connectangles="0,0,0,0,0"/>
                  </v:shape>
                </v:group>
                <v:group id="Group 810" o:spid="_x0000_s1046" style="position:absolute;left:3878;top:872;width:259;height:101" coordorigin="3878,872"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11" o:spid="_x0000_s1047" style="position:absolute;left:3878;top:872;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" path="m130,l,48r130,53l260,48,130,xe" stroked="f">
                    <v:path arrowok="t" o:connecttype="custom" o:connectlocs="130,872;0,920;130,973;260,920;130,872" o:connectangles="0,0,0,0,0"/>
                  </v:shape>
                </v:group>
                <v:group id="Group 812" o:spid="_x0000_s1048" style="position:absolute;left:3878;top:872;width:259;height:101" coordorigin="3878,872"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13" o:spid="_x0000_s1049" style="position:absolute;left:3878;top:872;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" path="m130,l,48r130,53l260,48,130,xe" filled="f" strokecolor="white" strokeweight=".24pt">
                    <v:path arrowok="t" o:connecttype="custom" o:connectlocs="130,872;0,920;130,973;260,920;130,872" o:connectangles="0,0,0,0,0"/>
                  </v:shape>
                </v:group>
                <v:group id="Group 814" o:spid="_x0000_s1050" style="position:absolute;left:3398;top:800;width:643;height:269" coordorigin="3398,800"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15" o:spid="_x0000_s1051" style="position:absolute;left:3398;top:800;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" path="m639,235r-82,l557,240r19,19l593,269r18,-1l624,259r15,-19l644,240r-5,-5xe" fillcolor="#09c" stroked="f">
                    <v:path arrowok="t" o:connecttype="custom" o:connectlocs="639,1035;557,1035;557,1040;576,1059;593,1069;611,1068;624,1059;639,1040;644,1040;639,1035" o:connectangles="0,0,0,0,0,0,0,0,0,0"/>
                  </v:shape>
                  <v:shape id="Freeform 816" o:spid="_x0000_s1052" style="position:absolute;left:3398;top:800;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" path="m437,l,,,57r480,l504,60r54,37l572,230r-5,5l634,235r-5,-5l629,187r-1,-22l608,103,568,51,513,15,447,,437,xe" fillcolor="#09c" stroked="f">
                    <v:path arrowok="t" o:connecttype="custom" o:connectlocs="437,800;0,800;0,857;480,857;504,860;558,897;572,1030;567,1035;634,1035;629,1030;629,987;628,965;608,903;568,851;513,815;447,800;437,800" o:connectangles="0,0,0,0,0,0,0,0,0,0,0,0,0,0,0,0,0"/>
                  </v:shape>
                </v:group>
                <v:group id="Group 817" o:spid="_x0000_s1053" style="position:absolute;left:3398;top:800;width:643;height:269" coordorigin="3398,800"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818" o:spid="_x0000_s1054" style="position:absolute;left:3398;top:800;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" path="m,57r480,l504,60r54,37l572,144r,81l572,230r-5,5l562,235r-5,l557,240r19,19l593,269r18,-1l624,259r15,-19l644,240r-5,-5l634,235r-5,-5l629,225r,-38l628,165,608,103,568,51,513,15,447,,437,,,e" filled="f" strokecolor="#09c" strokeweight=".96pt">
                    <v:path arrowok="t" o:connecttype="custom" o:connectlocs="0,857;480,857;504,860;558,897;572,944;572,1025;572,1030;567,1035;562,1035;557,1035;557,1040;576,1059;593,1069;611,1068;624,1059;639,1040;644,1040;639,1035;634,1035;629,1030;629,1025;629,987;628,965;608,903;568,851;513,815;447,800;437,800;0,800" o:connectangles="0,0,0,0,0,0,0,0,0,0,0,0,0,0,0,0,0,0,0,0,0,0,0,0,0,0,0,0,0"/>
                  </v:shape>
                </v:group>
                <v:group id="Group 819" o:spid="_x0000_s1055" style="position:absolute;left:2630;top:541;width:778;height:566" coordorigin="2630,541" coordsize="77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820" o:spid="_x0000_s1056" style="position:absolute;left:2630;top:541;width:778;height:566;visibility:visible;mso-wrap-style:square;v-text-anchor:top" coordsize="77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" path="m,l,566r778,l778,,,xe" stroked="f">
                    <v:path arrowok="t" o:connecttype="custom" o:connectlocs="0,541;0,1107;778,1107;778,541;0,541" o:connectangles="0,0,0,0,0"/>
                  </v:shape>
                </v:group>
                <v:group id="Group 821" o:spid="_x0000_s1057" style="position:absolute;left:2885;top:382;width:307;height:259" coordorigin="2885,382"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822" o:spid="_x0000_s1058" style="position:absolute;left:2885;top:382;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" path="m307,l,,153,259,307,xe" fillcolor="#09c" stroked="f">
                    <v:path arrowok="t" o:connecttype="custom" o:connectlocs="307,382;0,382;153,641;307,382" o:connectangles="0,0,0,0"/>
                  </v:shape>
                </v:group>
                <v:group id="Group 823" o:spid="_x0000_s1059" style="position:absolute;left:2885;top:382;width:307;height:259" coordorigin="2885,382"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24" o:spid="_x0000_s1060" style="position:absolute;left:2885;top:382;width:307;height:259;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" path="m153,259l307,,,,153,259xe" filled="f" strokecolor="white" strokeweight=".72pt">
                    <v:path arrowok="t" o:connecttype="custom" o:connectlocs="153,641;307,382;0,382;153,641" o:connectangles="0,0,0,0"/>
                  </v:shape>
                </v:group>
                <v:group id="Group 825" o:spid="_x0000_s1061" style="position:absolute;left:2880;top:358;width:326;height:302" coordorigin="2880,358" coordsize="3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26" o:spid="_x0000_s1062" style="position:absolute;left:2880;top:358;width:326;height:302;visibility:visible;mso-wrap-style:square;v-text-anchor:top" coordsize="3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" path="m,303r326,l326,,,,,303e" filled="f" strokecolor="white" strokeweight=".72pt">
                    <v:path arrowok="t" o:connecttype="custom" o:connectlocs="0,661;326,661;326,358;0,358;0,661" o:connectangles="0,0,0,0,0"/>
                  </v:shape>
                </v:group>
                <v:group id="Group 827" o:spid="_x0000_s1063" style="position:absolute;left:2909;top:334;width:259;height:101" coordorigin="2909,334"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828" o:spid="_x0000_s1064" style="position:absolute;left:2909;top:334;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" path="m129,l,53r129,48l259,53,129,xe" stroked="f">
                    <v:path arrowok="t" o:connecttype="custom" o:connectlocs="129,334;0,387;129,435;259,387;129,334" o:connectangles="0,0,0,0,0"/>
                  </v:shape>
                </v:group>
                <v:group id="Group 829" o:spid="_x0000_s1065" style="position:absolute;left:2909;top:334;width:259;height:101" coordorigin="2909,334"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30" o:spid="_x0000_s1066" style="position:absolute;left:2909;top:334;width:259;height:101;visibility:visible;mso-wrap-style:square;v-text-anchor:top" coordsize="2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" path="m129,l,53r129,48l259,53,129,xe" filled="f" strokecolor="white" strokeweight=".24pt">
                    <v:path arrowok="t" o:connecttype="custom" o:connectlocs="129,334;0,387;129,435;259,387;129,334" o:connectangles="0,0,0,0,0"/>
                  </v:shape>
                </v:group>
                <v:group id="Group 831" o:spid="_x0000_s1067" style="position:absolute;left:2429;top:262;width:638;height:269" coordorigin="2429,262" coordsize="6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32" o:spid="_x0000_s1068" style="position:absolute;left:2429;top:262;width:638;height:269;visibility:visible;mso-wrap-style:square;v-text-anchor:top" coordsize="6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" path="m638,245r-77,l576,259r17,10l611,268r27,-23xe" fillcolor="#09c" stroked="f">
                    <v:path arrowok="t" o:connecttype="custom" o:connectlocs="638,507;561,507;576,521;593,531;611,530;638,507" o:connectangles="0,0,0,0,0,0"/>
                  </v:shape>
                  <v:shape id="Freeform 833" o:spid="_x0000_s1069" style="position:absolute;left:2429;top:262;width:638;height:269;visibility:visible;mso-wrap-style:square;v-text-anchor:top" coordsize="6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" path="m643,240r-86,l557,245r86,l643,240xe" fillcolor="#09c" stroked="f">
                    <v:path arrowok="t" o:connecttype="custom" o:connectlocs="643,502;557,502;557,507;643,507;643,502" o:connectangles="0,0,0,0,0"/>
                  </v:shape>
                  <v:shape id="Freeform 834" o:spid="_x0000_s1070" style="position:absolute;left:2429;top:262;width:638;height:269;visibility:visible;mso-wrap-style:square;v-text-anchor:top" coordsize="6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" path="m441,l,,,58r485,l507,61r50,37l571,235r-5,5l633,240r-4,-5l629,192r-2,-23l607,105,568,52,514,16,451,,441,xe" fillcolor="#09c" stroked="f">
                    <v:path arrowok="t" o:connecttype="custom" o:connectlocs="441,262;0,262;0,320;485,320;507,323;557,360;571,497;566,502;633,502;629,497;629,454;627,431;607,367;568,314;514,278;451,262;441,262" o:connectangles="0,0,0,0,0,0,0,0,0,0,0,0,0,0,0,0,0"/>
                  </v:shape>
                </v:group>
                <v:group id="Group 835" o:spid="_x0000_s1071" style="position:absolute;left:2429;top:262;width:643;height:269" coordorigin="2429,262"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36" o:spid="_x0000_s1072" style="position:absolute;left:2429;top:262;width:643;height:269;visibility:visible;mso-wrap-style:square;v-text-anchor:top" coordsize="6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" path="m,58r485,l507,61r50,37l571,149r,82l571,235r-5,5l561,240r-4,l557,245r4,l576,259r17,10l611,268r27,-23l643,245r,-5l638,240r-5,l629,235r,-4l629,192r-2,-23l607,105,568,52,514,16,451,,441,,,e" filled="f" strokecolor="#09c" strokeweight=".96pt">
                    <v:path arrowok="t" o:connecttype="custom" o:connectlocs="0,320;485,320;507,323;557,360;571,411;571,493;571,497;566,502;561,502;557,502;557,507;561,507;576,521;593,531;611,530;638,507;643,507;643,502;638,502;633,502;629,497;629,493;629,454;627,431;607,367;568,314;514,278;451,262;441,262;0,262" o:connectangles="0,0,0,0,0,0,0,0,0,0,0,0,0,0,0,0,0,0,0,0,0,0,0,0,0,0,0,0,0,0"/>
                  </v:shape>
                </v:group>
                <w10:wrap anchorx="page"/>
              </v:group>
            </w:pict>
          </mc:Fallback>
        </mc:AlternateContent>
      </w:r>
    </w:p>
    <w:p w14:paraId="631638EE" w14:textId="77777777" w:rsidR="00B940A6" w:rsidRDefault="00D2450C" w:rsidP="009D6FF7">
      <w:pPr>
        <w:pStyle w:val="DSECaption"/>
        <w:spacing w:before="240"/>
        <w:jc w:val="center"/>
        <w:rPr>
          <w:rFonts w:asciiTheme="minorHAnsi" w:hAnsiTheme="minorHAnsi" w:cstheme="minorHAnsi"/>
          <w:sz w:val="16"/>
          <w:szCs w:val="16"/>
        </w:rPr>
      </w:pPr>
      <w:r>
        <w:rPr>
          <w:noProof/>
          <w:lang w:eastAsia="en-AU"/>
        </w:rPr>
        <mc:AlternateContent>
          <mc:Choice Requires="wps">
            <w:drawing>
              <wp:anchor distT="0" distB="0" distL="114300" distR="114300" simplePos="0" relativeHeight="251677696" behindDoc="0" locked="0" layoutInCell="1" allowOverlap="1" wp14:anchorId="1C3172D0" wp14:editId="300E5541">
                <wp:simplePos x="0" y="0"/>
                <wp:positionH relativeFrom="column">
                  <wp:posOffset>615729</wp:posOffset>
                </wp:positionH>
                <wp:positionV relativeFrom="paragraph">
                  <wp:posOffset>38293</wp:posOffset>
                </wp:positionV>
                <wp:extent cx="565150" cy="437874"/>
                <wp:effectExtent l="0" t="0" r="6350" b="63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437874"/>
                        </a:xfrm>
                        <a:prstGeom prst="rect">
                          <a:avLst/>
                        </a:prstGeom>
                        <a:solidFill>
                          <a:srgbClr val="FFFFFF"/>
                        </a:solidFill>
                        <a:ln w="9525">
                          <a:noFill/>
                          <a:miter lim="800000"/>
                          <a:headEnd/>
                          <a:tailEnd/>
                        </a:ln>
                      </wps:spPr>
                      <wps:txbx>
                        <w:txbxContent>
                          <w:p w14:paraId="5448B1F4" w14:textId="77777777" w:rsidR="008319A5" w:rsidRPr="00D2450C" w:rsidRDefault="008319A5" w:rsidP="00D2450C">
                            <w:pPr>
                              <w:jc w:val="right"/>
                              <w:rPr>
                                <w:b/>
                                <w:color w:val="0070C0"/>
                                <w:sz w:val="19"/>
                                <w:szCs w:val="19"/>
                              </w:rPr>
                            </w:pPr>
                            <w:r w:rsidRPr="00D2450C">
                              <w:rPr>
                                <w:b/>
                                <w:color w:val="0070C0"/>
                                <w:sz w:val="19"/>
                                <w:szCs w:val="19"/>
                              </w:rPr>
                              <w:t>Assess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72D0" id="_x0000_s1048" type="#_x0000_t202" style="position:absolute;left:0;text-align:left;margin-left:48.5pt;margin-top:3pt;width:44.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" stroked="f">
                <v:textbox>
                  <w:txbxContent>
                    <w:p w14:paraId="5448B1F4" w14:textId="77777777" w:rsidR="008319A5" w:rsidRPr="00D2450C" w:rsidRDefault="008319A5" w:rsidP="00D2450C">
                      <w:pPr>
                        <w:jc w:val="right"/>
                        <w:rPr>
                          <w:b/>
                          <w:color w:val="0070C0"/>
                          <w:sz w:val="19"/>
                          <w:szCs w:val="19"/>
                        </w:rPr>
                      </w:pPr>
                      <w:r w:rsidRPr="00D2450C">
                        <w:rPr>
                          <w:b/>
                          <w:color w:val="0070C0"/>
                          <w:sz w:val="19"/>
                          <w:szCs w:val="19"/>
                        </w:rPr>
                        <w:t>Assess Risks</w:t>
                      </w:r>
                    </w:p>
                  </w:txbxContent>
                </v:textbox>
              </v:shape>
            </w:pict>
          </mc:Fallback>
        </mc:AlternateContent>
      </w:r>
      <w:r w:rsidR="00321AA9" w:rsidRPr="00321AA9">
        <w:rPr>
          <w:noProof/>
          <w:lang w:eastAsia="en-AU"/>
        </w:rPr>
        <mc:AlternateContent>
          <mc:Choice Requires="wps">
            <w:drawing>
              <wp:anchor distT="0" distB="0" distL="114300" distR="114300" simplePos="0" relativeHeight="251669504" behindDoc="0" locked="0" layoutInCell="1" allowOverlap="1" wp14:anchorId="30E9613A" wp14:editId="0443B3E8">
                <wp:simplePos x="0" y="0"/>
                <wp:positionH relativeFrom="column">
                  <wp:posOffset>4025982</wp:posOffset>
                </wp:positionH>
                <wp:positionV relativeFrom="paragraph">
                  <wp:posOffset>210793</wp:posOffset>
                </wp:positionV>
                <wp:extent cx="672465" cy="429260"/>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29260"/>
                        </a:xfrm>
                        <a:prstGeom prst="rect">
                          <a:avLst/>
                        </a:prstGeom>
                        <a:solidFill>
                          <a:srgbClr val="FFFFFF"/>
                        </a:solidFill>
                        <a:ln w="9525">
                          <a:noFill/>
                          <a:miter lim="800000"/>
                          <a:headEnd/>
                          <a:tailEnd/>
                        </a:ln>
                      </wps:spPr>
                      <wps:txbx>
                        <w:txbxContent>
                          <w:p w14:paraId="3C600F63" w14:textId="77777777" w:rsidR="008319A5" w:rsidRPr="00321AA9" w:rsidRDefault="008319A5" w:rsidP="00CA7821">
                            <w:pPr>
                              <w:jc w:val="center"/>
                              <w:rPr>
                                <w:b/>
                                <w:color w:val="0070C0"/>
                                <w:sz w:val="21"/>
                                <w:szCs w:val="21"/>
                              </w:rPr>
                            </w:pPr>
                            <w:r w:rsidRPr="00321AA9">
                              <w:rPr>
                                <w:b/>
                                <w:color w:val="0070C0"/>
                                <w:sz w:val="21"/>
                                <w:szCs w:val="21"/>
                              </w:rPr>
                              <w:t>Manage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613A" id="_x0000_s1049" type="#_x0000_t202" style="position:absolute;left:0;text-align:left;margin-left:317pt;margin-top:16.6pt;width:52.95pt;height: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NAEQIAAP0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" stroked="f">
                <v:textbox>
                  <w:txbxContent>
                    <w:p w14:paraId="3C600F63" w14:textId="77777777" w:rsidR="008319A5" w:rsidRPr="00321AA9" w:rsidRDefault="008319A5" w:rsidP="00CA7821">
                      <w:pPr>
                        <w:jc w:val="center"/>
                        <w:rPr>
                          <w:b/>
                          <w:color w:val="0070C0"/>
                          <w:sz w:val="21"/>
                          <w:szCs w:val="21"/>
                        </w:rPr>
                      </w:pPr>
                      <w:r w:rsidRPr="00321AA9">
                        <w:rPr>
                          <w:b/>
                          <w:color w:val="0070C0"/>
                          <w:sz w:val="21"/>
                          <w:szCs w:val="21"/>
                        </w:rPr>
                        <w:t>Manage Safety</w:t>
                      </w:r>
                    </w:p>
                  </w:txbxContent>
                </v:textbox>
              </v:shape>
            </w:pict>
          </mc:Fallback>
        </mc:AlternateContent>
      </w:r>
    </w:p>
    <w:p w14:paraId="6692DDB9" w14:textId="77777777" w:rsidR="00B940A6" w:rsidRDefault="00D2450C" w:rsidP="009D6FF7">
      <w:pPr>
        <w:pStyle w:val="DSECaption"/>
        <w:spacing w:before="240"/>
        <w:jc w:val="center"/>
        <w:rPr>
          <w:rFonts w:asciiTheme="minorHAnsi" w:hAnsiTheme="minorHAnsi" w:cstheme="minorHAnsi"/>
          <w:sz w:val="16"/>
          <w:szCs w:val="16"/>
        </w:rPr>
      </w:pPr>
      <w:r w:rsidRPr="00D2450C">
        <w:rPr>
          <w:rFonts w:asciiTheme="minorHAnsi" w:hAnsiTheme="minorHAnsi" w:cstheme="minorHAnsi"/>
          <w:noProof/>
          <w:sz w:val="16"/>
          <w:szCs w:val="16"/>
          <w:lang w:eastAsia="en-AU"/>
        </w:rPr>
        <mc:AlternateContent>
          <mc:Choice Requires="wps">
            <w:drawing>
              <wp:anchor distT="0" distB="0" distL="114300" distR="114300" simplePos="0" relativeHeight="251679744" behindDoc="0" locked="0" layoutInCell="1" allowOverlap="1" wp14:anchorId="345989D9" wp14:editId="6A0A1702">
                <wp:simplePos x="0" y="0"/>
                <wp:positionH relativeFrom="column">
                  <wp:posOffset>1296282</wp:posOffset>
                </wp:positionH>
                <wp:positionV relativeFrom="paragraph">
                  <wp:posOffset>92241</wp:posOffset>
                </wp:positionV>
                <wp:extent cx="626220" cy="1403985"/>
                <wp:effectExtent l="0" t="0" r="2540" b="508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20" cy="1403985"/>
                        </a:xfrm>
                        <a:prstGeom prst="rect">
                          <a:avLst/>
                        </a:prstGeom>
                        <a:solidFill>
                          <a:srgbClr val="FFFFFF"/>
                        </a:solidFill>
                        <a:ln w="9525">
                          <a:noFill/>
                          <a:miter lim="800000"/>
                          <a:headEnd/>
                          <a:tailEnd/>
                        </a:ln>
                      </wps:spPr>
                      <wps:txbx>
                        <w:txbxContent>
                          <w:p w14:paraId="109F6DF2" w14:textId="77777777" w:rsidR="008319A5" w:rsidRPr="00D2450C" w:rsidRDefault="008319A5" w:rsidP="00D2450C">
                            <w:pPr>
                              <w:jc w:val="right"/>
                              <w:rPr>
                                <w:b/>
                                <w:color w:val="0070C0"/>
                                <w:sz w:val="19"/>
                                <w:szCs w:val="19"/>
                              </w:rPr>
                            </w:pPr>
                            <w:r w:rsidRPr="00D2450C">
                              <w:rPr>
                                <w:b/>
                                <w:color w:val="0070C0"/>
                                <w:sz w:val="19"/>
                                <w:szCs w:val="19"/>
                              </w:rPr>
                              <w:t>Identify Controls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989D9" id="_x0000_s1050" type="#_x0000_t202" style="position:absolute;left:0;text-align:left;margin-left:102.05pt;margin-top:7.25pt;width:49.3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" stroked="f">
                <v:textbox style="mso-fit-shape-to-text:t">
                  <w:txbxContent>
                    <w:p w14:paraId="109F6DF2" w14:textId="77777777" w:rsidR="008319A5" w:rsidRPr="00D2450C" w:rsidRDefault="008319A5" w:rsidP="00D2450C">
                      <w:pPr>
                        <w:jc w:val="right"/>
                        <w:rPr>
                          <w:b/>
                          <w:color w:val="0070C0"/>
                          <w:sz w:val="19"/>
                          <w:szCs w:val="19"/>
                        </w:rPr>
                      </w:pPr>
                      <w:r w:rsidRPr="00D2450C">
                        <w:rPr>
                          <w:b/>
                          <w:color w:val="0070C0"/>
                          <w:sz w:val="19"/>
                          <w:szCs w:val="19"/>
                        </w:rPr>
                        <w:t>Identify Controls</w:t>
                      </w:r>
                    </w:p>
                  </w:txbxContent>
                </v:textbox>
              </v:shape>
            </w:pict>
          </mc:Fallback>
        </mc:AlternateContent>
      </w:r>
    </w:p>
    <w:p w14:paraId="2B50E530" w14:textId="77777777" w:rsidR="00B940A6" w:rsidRDefault="00F61FA4" w:rsidP="009D6FF7">
      <w:pPr>
        <w:pStyle w:val="DSECaption"/>
        <w:spacing w:before="240"/>
        <w:jc w:val="center"/>
        <w:rPr>
          <w:rFonts w:asciiTheme="minorHAnsi" w:hAnsiTheme="minorHAnsi" w:cstheme="minorHAnsi"/>
          <w:sz w:val="16"/>
          <w:szCs w:val="16"/>
        </w:rPr>
      </w:pPr>
      <w:r w:rsidRPr="00F61FA4">
        <w:rPr>
          <w:noProof/>
          <w:lang w:eastAsia="en-AU"/>
        </w:rPr>
        <mc:AlternateContent>
          <mc:Choice Requires="wps">
            <w:drawing>
              <wp:anchor distT="0" distB="0" distL="114300" distR="114300" simplePos="0" relativeHeight="251654653" behindDoc="1" locked="0" layoutInCell="1" allowOverlap="1" wp14:anchorId="20218504" wp14:editId="40F8A366">
                <wp:simplePos x="0" y="0"/>
                <wp:positionH relativeFrom="column">
                  <wp:posOffset>4677907</wp:posOffset>
                </wp:positionH>
                <wp:positionV relativeFrom="paragraph">
                  <wp:posOffset>93262</wp:posOffset>
                </wp:positionV>
                <wp:extent cx="557530" cy="1403985"/>
                <wp:effectExtent l="0" t="0" r="0" b="508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403985"/>
                        </a:xfrm>
                        <a:prstGeom prst="rect">
                          <a:avLst/>
                        </a:prstGeom>
                        <a:solidFill>
                          <a:srgbClr val="FFFFFF"/>
                        </a:solidFill>
                        <a:ln w="9525">
                          <a:noFill/>
                          <a:miter lim="800000"/>
                          <a:headEnd/>
                          <a:tailEnd/>
                        </a:ln>
                      </wps:spPr>
                      <wps:txbx>
                        <w:txbxContent>
                          <w:p w14:paraId="56A20211" w14:textId="77777777" w:rsidR="008319A5" w:rsidRPr="00F61FA4" w:rsidRDefault="008319A5" w:rsidP="00F61FA4">
                            <w:pPr>
                              <w:jc w:val="center"/>
                              <w:rPr>
                                <w:b/>
                                <w:color w:val="0070C0"/>
                                <w:sz w:val="19"/>
                                <w:szCs w:val="19"/>
                              </w:rPr>
                            </w:pPr>
                            <w:r w:rsidRPr="00F61FA4">
                              <w:rPr>
                                <w:b/>
                                <w:color w:val="0070C0"/>
                                <w:sz w:val="19"/>
                                <w:szCs w:val="19"/>
                              </w:rPr>
                              <w:t>Assess Risks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18504" id="_x0000_s1051" type="#_x0000_t202" style="position:absolute;left:0;text-align:left;margin-left:368.35pt;margin-top:7.35pt;width:43.9pt;height:110.55pt;z-index:-2516618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" stroked="f">
                <v:textbox style="mso-fit-shape-to-text:t">
                  <w:txbxContent>
                    <w:p w14:paraId="56A20211" w14:textId="77777777" w:rsidR="008319A5" w:rsidRPr="00F61FA4" w:rsidRDefault="008319A5" w:rsidP="00F61FA4">
                      <w:pPr>
                        <w:jc w:val="center"/>
                        <w:rPr>
                          <w:b/>
                          <w:color w:val="0070C0"/>
                          <w:sz w:val="19"/>
                          <w:szCs w:val="19"/>
                        </w:rPr>
                      </w:pPr>
                      <w:r w:rsidRPr="00F61FA4">
                        <w:rPr>
                          <w:b/>
                          <w:color w:val="0070C0"/>
                          <w:sz w:val="19"/>
                          <w:szCs w:val="19"/>
                        </w:rPr>
                        <w:t>Assess Risks</w:t>
                      </w:r>
                    </w:p>
                  </w:txbxContent>
                </v:textbox>
              </v:shape>
            </w:pict>
          </mc:Fallback>
        </mc:AlternateContent>
      </w:r>
      <w:r w:rsidR="00D2450C" w:rsidRPr="00D2450C">
        <w:rPr>
          <w:rFonts w:asciiTheme="minorHAnsi" w:hAnsiTheme="minorHAnsi" w:cstheme="minorHAnsi"/>
          <w:noProof/>
          <w:sz w:val="16"/>
          <w:szCs w:val="16"/>
          <w:lang w:eastAsia="en-AU"/>
        </w:rPr>
        <mc:AlternateContent>
          <mc:Choice Requires="wps">
            <w:drawing>
              <wp:anchor distT="0" distB="0" distL="114300" distR="114300" simplePos="0" relativeHeight="251681792" behindDoc="0" locked="0" layoutInCell="1" allowOverlap="1" wp14:anchorId="1DA15BB2" wp14:editId="524774C2">
                <wp:simplePos x="0" y="0"/>
                <wp:positionH relativeFrom="column">
                  <wp:posOffset>1887937</wp:posOffset>
                </wp:positionH>
                <wp:positionV relativeFrom="paragraph">
                  <wp:posOffset>224680</wp:posOffset>
                </wp:positionV>
                <wp:extent cx="750735" cy="360072"/>
                <wp:effectExtent l="0" t="0" r="0" b="190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35" cy="360072"/>
                        </a:xfrm>
                        <a:prstGeom prst="rect">
                          <a:avLst/>
                        </a:prstGeom>
                        <a:solidFill>
                          <a:srgbClr val="FFFFFF"/>
                        </a:solidFill>
                        <a:ln w="9525">
                          <a:noFill/>
                          <a:miter lim="800000"/>
                          <a:headEnd/>
                          <a:tailEnd/>
                        </a:ln>
                      </wps:spPr>
                      <wps:txbx>
                        <w:txbxContent>
                          <w:p w14:paraId="563AD95A" w14:textId="77777777" w:rsidR="008319A5" w:rsidRPr="00D2450C" w:rsidRDefault="008319A5" w:rsidP="00EB7D25">
                            <w:pPr>
                              <w:spacing w:before="100" w:beforeAutospacing="1"/>
                              <w:jc w:val="right"/>
                              <w:rPr>
                                <w:b/>
                                <w:color w:val="0070C0"/>
                                <w:sz w:val="19"/>
                                <w:szCs w:val="19"/>
                              </w:rPr>
                            </w:pPr>
                            <w:r w:rsidRPr="00D2450C">
                              <w:rPr>
                                <w:b/>
                                <w:color w:val="0070C0"/>
                                <w:sz w:val="19"/>
                                <w:szCs w:val="19"/>
                              </w:rPr>
                              <w:t>Implement Controls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15BB2" id="_x0000_s1052" type="#_x0000_t202" style="position:absolute;left:0;text-align:left;margin-left:148.65pt;margin-top:17.7pt;width:59.1pt;height:2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8mEgIAAP0DAAAOAAAAZHJzL2Uyb0RvYy54bWysU9tu2zAMfR+wfxD0vthJkyY14hRdugwD&#10;ugvQ7QNkWY6FyaJGKbG7rx+luGm2vQ3Tg0CK1BF5eLS+HTrDjgq9Blvy6STnTFkJtbb7kn/7unuz&#10;4s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" stroked="f">
                <v:textbox>
                  <w:txbxContent>
                    <w:p w14:paraId="563AD95A" w14:textId="77777777" w:rsidR="008319A5" w:rsidRPr="00D2450C" w:rsidRDefault="008319A5" w:rsidP="00EB7D25">
                      <w:pPr>
                        <w:spacing w:before="100" w:beforeAutospacing="1"/>
                        <w:jc w:val="right"/>
                        <w:rPr>
                          <w:b/>
                          <w:color w:val="0070C0"/>
                          <w:sz w:val="19"/>
                          <w:szCs w:val="19"/>
                        </w:rPr>
                      </w:pPr>
                      <w:r w:rsidRPr="00D2450C">
                        <w:rPr>
                          <w:b/>
                          <w:color w:val="0070C0"/>
                          <w:sz w:val="19"/>
                          <w:szCs w:val="19"/>
                        </w:rPr>
                        <w:t>Implement Controls</w:t>
                      </w:r>
                    </w:p>
                  </w:txbxContent>
                </v:textbox>
              </v:shape>
            </w:pict>
          </mc:Fallback>
        </mc:AlternateContent>
      </w:r>
      <w:r w:rsidR="00321AA9" w:rsidRPr="00181E46">
        <w:rPr>
          <w:noProof/>
          <w:lang w:eastAsia="en-AU"/>
        </w:rPr>
        <mc:AlternateContent>
          <mc:Choice Requires="wps">
            <w:drawing>
              <wp:anchor distT="0" distB="0" distL="114300" distR="114300" simplePos="0" relativeHeight="251652603" behindDoc="1" locked="0" layoutInCell="1" allowOverlap="1" wp14:anchorId="1A57200E" wp14:editId="1B7569F1">
                <wp:simplePos x="0" y="0"/>
                <wp:positionH relativeFrom="column">
                  <wp:posOffset>3606605</wp:posOffset>
                </wp:positionH>
                <wp:positionV relativeFrom="paragraph">
                  <wp:posOffset>118718</wp:posOffset>
                </wp:positionV>
                <wp:extent cx="634834" cy="375975"/>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34" cy="375975"/>
                        </a:xfrm>
                        <a:prstGeom prst="rect">
                          <a:avLst/>
                        </a:prstGeom>
                        <a:solidFill>
                          <a:srgbClr val="FFFFFF"/>
                        </a:solidFill>
                        <a:ln w="9525">
                          <a:noFill/>
                          <a:miter lim="800000"/>
                          <a:headEnd/>
                          <a:tailEnd/>
                        </a:ln>
                      </wps:spPr>
                      <wps:txbx>
                        <w:txbxContent>
                          <w:p w14:paraId="68C0855F" w14:textId="77777777" w:rsidR="008319A5" w:rsidRPr="00321AA9" w:rsidRDefault="008319A5">
                            <w:pPr>
                              <w:rPr>
                                <w:b/>
                                <w:color w:val="0070C0"/>
                                <w:sz w:val="19"/>
                                <w:szCs w:val="19"/>
                              </w:rPr>
                            </w:pPr>
                            <w:r w:rsidRPr="00321AA9">
                              <w:rPr>
                                <w:b/>
                                <w:color w:val="0070C0"/>
                                <w:sz w:val="19"/>
                                <w:szCs w:val="19"/>
                              </w:rPr>
                              <w:t>Identify Controls</w:t>
                            </w:r>
                          </w:p>
                          <w:p w14:paraId="3CC98360" w14:textId="77777777" w:rsidR="008319A5" w:rsidRDefault="008319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7200E" id="_x0000_s1053" type="#_x0000_t202" style="position:absolute;left:0;text-align:left;margin-left:284pt;margin-top:9.35pt;width:50pt;height:29.6pt;z-index:-251663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" stroked="f">
                <v:textbox>
                  <w:txbxContent>
                    <w:p w14:paraId="68C0855F" w14:textId="77777777" w:rsidR="008319A5" w:rsidRPr="00321AA9" w:rsidRDefault="008319A5">
                      <w:pPr>
                        <w:rPr>
                          <w:b/>
                          <w:color w:val="0070C0"/>
                          <w:sz w:val="19"/>
                          <w:szCs w:val="19"/>
                        </w:rPr>
                      </w:pPr>
                      <w:r w:rsidRPr="00321AA9">
                        <w:rPr>
                          <w:b/>
                          <w:color w:val="0070C0"/>
                          <w:sz w:val="19"/>
                          <w:szCs w:val="19"/>
                        </w:rPr>
                        <w:t>Identify Controls</w:t>
                      </w:r>
                    </w:p>
                    <w:p w14:paraId="3CC98360" w14:textId="77777777" w:rsidR="008319A5" w:rsidRDefault="008319A5"/>
                  </w:txbxContent>
                </v:textbox>
              </v:shape>
            </w:pict>
          </mc:Fallback>
        </mc:AlternateContent>
      </w:r>
    </w:p>
    <w:p w14:paraId="59753A41" w14:textId="77777777" w:rsidR="00B940A6" w:rsidRDefault="00B940A6" w:rsidP="009D6FF7">
      <w:pPr>
        <w:pStyle w:val="DSECaption"/>
        <w:spacing w:before="240"/>
        <w:jc w:val="center"/>
        <w:rPr>
          <w:rFonts w:asciiTheme="minorHAnsi" w:hAnsiTheme="minorHAnsi" w:cstheme="minorHAnsi"/>
          <w:sz w:val="16"/>
          <w:szCs w:val="16"/>
        </w:rPr>
      </w:pPr>
    </w:p>
    <w:p w14:paraId="0148A4F6" w14:textId="77777777" w:rsidR="00B940A6" w:rsidRDefault="00B211B3" w:rsidP="009D6FF7">
      <w:pPr>
        <w:pStyle w:val="DSECaption"/>
        <w:spacing w:before="240"/>
        <w:jc w:val="center"/>
        <w:rPr>
          <w:rFonts w:asciiTheme="minorHAnsi" w:hAnsiTheme="minorHAnsi" w:cstheme="minorHAnsi"/>
          <w:sz w:val="16"/>
          <w:szCs w:val="16"/>
        </w:rPr>
      </w:pPr>
      <w:r w:rsidRPr="00B211B3">
        <w:rPr>
          <w:rFonts w:asciiTheme="minorHAnsi" w:hAnsiTheme="minorHAnsi" w:cstheme="minorHAnsi"/>
          <w:noProof/>
          <w:sz w:val="16"/>
          <w:szCs w:val="16"/>
          <w:lang w:eastAsia="en-AU"/>
        </w:rPr>
        <mc:AlternateContent>
          <mc:Choice Requires="wps">
            <w:drawing>
              <wp:anchor distT="0" distB="0" distL="114300" distR="114300" simplePos="0" relativeHeight="251673600" behindDoc="0" locked="0" layoutInCell="1" allowOverlap="1" wp14:anchorId="026E0684" wp14:editId="51FC9FC3">
                <wp:simplePos x="0" y="0"/>
                <wp:positionH relativeFrom="column">
                  <wp:posOffset>390497</wp:posOffset>
                </wp:positionH>
                <wp:positionV relativeFrom="paragraph">
                  <wp:posOffset>226529</wp:posOffset>
                </wp:positionV>
                <wp:extent cx="663189" cy="1403985"/>
                <wp:effectExtent l="0" t="0" r="381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89" cy="1403985"/>
                        </a:xfrm>
                        <a:prstGeom prst="rect">
                          <a:avLst/>
                        </a:prstGeom>
                        <a:solidFill>
                          <a:srgbClr val="FFFFFF"/>
                        </a:solidFill>
                        <a:ln w="9525">
                          <a:noFill/>
                          <a:miter lim="800000"/>
                          <a:headEnd/>
                          <a:tailEnd/>
                        </a:ln>
                      </wps:spPr>
                      <wps:txbx>
                        <w:txbxContent>
                          <w:p w14:paraId="3A48D7A6" w14:textId="77777777" w:rsidR="008319A5" w:rsidRPr="00B211B3" w:rsidRDefault="008319A5" w:rsidP="00B211B3">
                            <w:pPr>
                              <w:jc w:val="right"/>
                              <w:rPr>
                                <w:b/>
                                <w:color w:val="00B050"/>
                                <w:sz w:val="19"/>
                                <w:szCs w:val="19"/>
                              </w:rPr>
                            </w:pPr>
                            <w:r w:rsidRPr="00B211B3">
                              <w:rPr>
                                <w:b/>
                                <w:color w:val="00B050"/>
                                <w:sz w:val="19"/>
                                <w:szCs w:val="19"/>
                              </w:rPr>
                              <w:t>ALARP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E0684" id="_x0000_s1054" type="#_x0000_t202" style="position:absolute;left:0;text-align:left;margin-left:30.75pt;margin-top:17.85pt;width:52.2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" stroked="f">
                <v:textbox style="mso-fit-shape-to-text:t">
                  <w:txbxContent>
                    <w:p w14:paraId="3A48D7A6" w14:textId="77777777" w:rsidR="008319A5" w:rsidRPr="00B211B3" w:rsidRDefault="008319A5" w:rsidP="00B211B3">
                      <w:pPr>
                        <w:jc w:val="right"/>
                        <w:rPr>
                          <w:b/>
                          <w:color w:val="00B050"/>
                          <w:sz w:val="19"/>
                          <w:szCs w:val="19"/>
                        </w:rPr>
                      </w:pPr>
                      <w:r w:rsidRPr="00B211B3">
                        <w:rPr>
                          <w:b/>
                          <w:color w:val="00B050"/>
                          <w:sz w:val="19"/>
                          <w:szCs w:val="19"/>
                        </w:rPr>
                        <w:t>ALARP</w:t>
                      </w:r>
                    </w:p>
                  </w:txbxContent>
                </v:textbox>
              </v:shape>
            </w:pict>
          </mc:Fallback>
        </mc:AlternateContent>
      </w:r>
    </w:p>
    <w:p w14:paraId="5AED2092" w14:textId="77777777" w:rsidR="00B940A6" w:rsidRDefault="00321AA9" w:rsidP="009D6FF7">
      <w:pPr>
        <w:pStyle w:val="DSECaption"/>
        <w:spacing w:before="240"/>
        <w:jc w:val="center"/>
        <w:rPr>
          <w:rFonts w:asciiTheme="minorHAnsi" w:hAnsiTheme="minorHAnsi" w:cstheme="minorHAnsi"/>
          <w:sz w:val="16"/>
          <w:szCs w:val="16"/>
        </w:rPr>
      </w:pPr>
      <w:r w:rsidRPr="00321AA9">
        <w:rPr>
          <w:rFonts w:asciiTheme="minorHAnsi" w:hAnsiTheme="minorHAnsi" w:cstheme="minorHAnsi"/>
          <w:noProof/>
          <w:sz w:val="16"/>
          <w:szCs w:val="16"/>
          <w:lang w:eastAsia="en-AU"/>
        </w:rPr>
        <mc:AlternateContent>
          <mc:Choice Requires="wps">
            <w:drawing>
              <wp:anchor distT="0" distB="0" distL="114300" distR="114300" simplePos="0" relativeHeight="251655678" behindDoc="0" locked="0" layoutInCell="1" allowOverlap="1" wp14:anchorId="6389E351" wp14:editId="3BE28559">
                <wp:simplePos x="0" y="0"/>
                <wp:positionH relativeFrom="column">
                  <wp:posOffset>2363553</wp:posOffset>
                </wp:positionH>
                <wp:positionV relativeFrom="paragraph">
                  <wp:posOffset>190500</wp:posOffset>
                </wp:positionV>
                <wp:extent cx="489557" cy="691763"/>
                <wp:effectExtent l="0" t="0" r="635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57" cy="691763"/>
                        </a:xfrm>
                        <a:prstGeom prst="rect">
                          <a:avLst/>
                        </a:prstGeom>
                        <a:solidFill>
                          <a:srgbClr val="FFFFFF"/>
                        </a:solidFill>
                        <a:ln w="9525">
                          <a:noFill/>
                          <a:miter lim="800000"/>
                          <a:headEnd/>
                          <a:tailEnd/>
                        </a:ln>
                      </wps:spPr>
                      <wps:txbx>
                        <w:txbxContent>
                          <w:p w14:paraId="0091892F" w14:textId="77777777" w:rsidR="008319A5" w:rsidRPr="00CA7821" w:rsidRDefault="008319A5" w:rsidP="00233A45">
                            <w:pPr>
                              <w:jc w:val="center"/>
                              <w:rPr>
                                <w:b/>
                                <w:sz w:val="19"/>
                                <w:szCs w:val="19"/>
                              </w:rPr>
                            </w:pPr>
                            <w:r w:rsidRPr="00CA7821">
                              <w:rPr>
                                <w:b/>
                                <w:sz w:val="19"/>
                                <w:szCs w:val="19"/>
                              </w:rPr>
                              <w:t>Safety Case Submission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E351" id="_x0000_s1055" type="#_x0000_t202" style="position:absolute;left:0;text-align:left;margin-left:186.1pt;margin-top:15pt;width:38.55pt;height:54.4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" stroked="f">
                <v:textbox style="layout-flow:vertical;mso-layout-flow-alt:bottom-to-top">
                  <w:txbxContent>
                    <w:p w14:paraId="0091892F" w14:textId="77777777" w:rsidR="008319A5" w:rsidRPr="00CA7821" w:rsidRDefault="008319A5" w:rsidP="00233A45">
                      <w:pPr>
                        <w:jc w:val="center"/>
                        <w:rPr>
                          <w:b/>
                          <w:sz w:val="19"/>
                          <w:szCs w:val="19"/>
                        </w:rPr>
                      </w:pPr>
                      <w:r w:rsidRPr="00CA7821">
                        <w:rPr>
                          <w:b/>
                          <w:sz w:val="19"/>
                          <w:szCs w:val="19"/>
                        </w:rPr>
                        <w:t>Safety Case Submission</w:t>
                      </w:r>
                    </w:p>
                  </w:txbxContent>
                </v:textbox>
              </v:shape>
            </w:pict>
          </mc:Fallback>
        </mc:AlternateContent>
      </w:r>
    </w:p>
    <w:p w14:paraId="56076B83" w14:textId="77777777" w:rsidR="00B940A6" w:rsidRDefault="00CD2905" w:rsidP="009D6FF7">
      <w:pPr>
        <w:pStyle w:val="DSECaption"/>
        <w:spacing w:before="240"/>
        <w:jc w:val="center"/>
        <w:rPr>
          <w:rFonts w:asciiTheme="minorHAnsi" w:hAnsiTheme="minorHAnsi" w:cstheme="minorHAnsi"/>
          <w:sz w:val="16"/>
          <w:szCs w:val="16"/>
        </w:rPr>
      </w:pPr>
      <w:r>
        <w:rPr>
          <w:rFonts w:asciiTheme="minorHAnsi" w:hAnsiTheme="minorHAnsi" w:cstheme="minorHAnsi"/>
          <w:noProof/>
          <w:sz w:val="16"/>
          <w:szCs w:val="16"/>
          <w:lang w:eastAsia="en-AU"/>
        </w:rPr>
        <mc:AlternateContent>
          <mc:Choice Requires="wps">
            <w:drawing>
              <wp:anchor distT="0" distB="0" distL="114300" distR="114300" simplePos="0" relativeHeight="251684864" behindDoc="0" locked="0" layoutInCell="1" allowOverlap="1" wp14:anchorId="7C2288E3" wp14:editId="53EA5956">
                <wp:simplePos x="0" y="0"/>
                <wp:positionH relativeFrom="column">
                  <wp:posOffset>2888863</wp:posOffset>
                </wp:positionH>
                <wp:positionV relativeFrom="paragraph">
                  <wp:posOffset>31032</wp:posOffset>
                </wp:positionV>
                <wp:extent cx="0" cy="217198"/>
                <wp:effectExtent l="19050" t="0" r="38100" b="11430"/>
                <wp:wrapNone/>
                <wp:docPr id="86" name="Straight Connector 86"/>
                <wp:cNvGraphicFramePr/>
                <a:graphic xmlns:a="http://schemas.openxmlformats.org/drawingml/2006/main">
                  <a:graphicData uri="http://schemas.microsoft.com/office/word/2010/wordprocessingShape">
                    <wps:wsp>
                      <wps:cNvCnPr/>
                      <wps:spPr>
                        <a:xfrm>
                          <a:off x="0" y="0"/>
                          <a:ext cx="0" cy="217198"/>
                        </a:xfrm>
                        <a:prstGeom prst="line">
                          <a:avLst/>
                        </a:prstGeom>
                        <a:ln w="53086">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315BF4" id="Straight Connector 8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27.45pt,2.45pt" to="227.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" strokecolor="#7f7f7f [1612]" strokeweight="4.18pt">
                <v:stroke dashstyle="dash"/>
              </v:line>
            </w:pict>
          </mc:Fallback>
        </mc:AlternateContent>
      </w:r>
    </w:p>
    <w:p w14:paraId="75B46A29" w14:textId="77777777" w:rsidR="00B940A6" w:rsidRDefault="00B940A6" w:rsidP="009D6FF7">
      <w:pPr>
        <w:pStyle w:val="DSECaption"/>
        <w:spacing w:before="240"/>
        <w:jc w:val="center"/>
        <w:rPr>
          <w:rFonts w:asciiTheme="minorHAnsi" w:hAnsiTheme="minorHAnsi" w:cstheme="minorHAnsi"/>
          <w:sz w:val="16"/>
          <w:szCs w:val="16"/>
        </w:rPr>
      </w:pPr>
    </w:p>
    <w:p w14:paraId="2559A47A" w14:textId="77777777" w:rsidR="00B940A6" w:rsidRDefault="00B940A6" w:rsidP="009D6FF7">
      <w:pPr>
        <w:pStyle w:val="DSECaption"/>
        <w:spacing w:before="240"/>
        <w:jc w:val="center"/>
        <w:rPr>
          <w:rFonts w:asciiTheme="minorHAnsi" w:hAnsiTheme="minorHAnsi" w:cstheme="minorHAnsi"/>
          <w:sz w:val="16"/>
          <w:szCs w:val="16"/>
        </w:rPr>
      </w:pPr>
    </w:p>
    <w:p w14:paraId="7B07A047" w14:textId="77777777" w:rsidR="009D6FF7" w:rsidRPr="00C52B33" w:rsidRDefault="009D6FF7" w:rsidP="009D6FF7">
      <w:pPr>
        <w:pStyle w:val="DSECaption"/>
        <w:spacing w:before="240"/>
        <w:jc w:val="center"/>
        <w:rPr>
          <w:rFonts w:asciiTheme="minorHAnsi" w:hAnsiTheme="minorHAnsi" w:cstheme="minorHAnsi"/>
          <w:color w:val="auto"/>
          <w:sz w:val="16"/>
          <w:szCs w:val="16"/>
        </w:rPr>
      </w:pPr>
      <w:r w:rsidRPr="00C52B33">
        <w:rPr>
          <w:rFonts w:asciiTheme="minorHAnsi" w:hAnsiTheme="minorHAnsi" w:cstheme="minorHAnsi"/>
          <w:color w:val="auto"/>
          <w:sz w:val="16"/>
          <w:szCs w:val="16"/>
        </w:rPr>
        <w:t xml:space="preserve">Figure 5   </w:t>
      </w:r>
      <w:r w:rsidR="00374015" w:rsidRPr="00C52B33">
        <w:rPr>
          <w:rFonts w:asciiTheme="minorHAnsi" w:hAnsiTheme="minorHAnsi" w:cstheme="minorHAnsi"/>
          <w:color w:val="auto"/>
          <w:sz w:val="16"/>
          <w:szCs w:val="16"/>
        </w:rPr>
        <w:t>Continuous Improvement in Safety through Implementation of the Safety C</w:t>
      </w:r>
      <w:r w:rsidR="006C6ABD" w:rsidRPr="00C52B33">
        <w:rPr>
          <w:rFonts w:asciiTheme="minorHAnsi" w:hAnsiTheme="minorHAnsi" w:cstheme="minorHAnsi"/>
          <w:color w:val="auto"/>
          <w:sz w:val="16"/>
          <w:szCs w:val="16"/>
        </w:rPr>
        <w:t>ase</w:t>
      </w:r>
      <w:r w:rsidR="00374015" w:rsidRPr="00C52B33">
        <w:rPr>
          <w:rFonts w:asciiTheme="minorHAnsi" w:hAnsiTheme="minorHAnsi" w:cstheme="minorHAnsi"/>
          <w:color w:val="auto"/>
          <w:sz w:val="16"/>
          <w:szCs w:val="16"/>
        </w:rPr>
        <w:t xml:space="preserve"> (</w:t>
      </w:r>
      <w:r w:rsidR="006C6ABD" w:rsidRPr="00C52B33">
        <w:rPr>
          <w:rFonts w:asciiTheme="minorHAnsi" w:hAnsiTheme="minorHAnsi" w:cstheme="minorHAnsi"/>
          <w:color w:val="auto"/>
          <w:sz w:val="16"/>
          <w:szCs w:val="16"/>
        </w:rPr>
        <w:t xml:space="preserve">adapted from </w:t>
      </w:r>
      <w:r w:rsidR="00374015" w:rsidRPr="00C52B33">
        <w:rPr>
          <w:rFonts w:asciiTheme="minorHAnsi" w:hAnsiTheme="minorHAnsi" w:cstheme="minorHAnsi"/>
          <w:color w:val="auto"/>
          <w:sz w:val="16"/>
          <w:szCs w:val="16"/>
        </w:rPr>
        <w:t xml:space="preserve">NOPSEMA, </w:t>
      </w:r>
      <w:r w:rsidRPr="00C52B33">
        <w:rPr>
          <w:rFonts w:asciiTheme="minorHAnsi" w:hAnsiTheme="minorHAnsi" w:cstheme="minorHAnsi"/>
          <w:color w:val="auto"/>
          <w:sz w:val="16"/>
          <w:szCs w:val="16"/>
        </w:rPr>
        <w:t>201</w:t>
      </w:r>
      <w:r w:rsidR="000B7D70" w:rsidRPr="00C52B33">
        <w:rPr>
          <w:rFonts w:asciiTheme="minorHAnsi" w:hAnsiTheme="minorHAnsi" w:cstheme="minorHAnsi"/>
          <w:color w:val="auto"/>
          <w:sz w:val="16"/>
          <w:szCs w:val="16"/>
        </w:rPr>
        <w:t>4</w:t>
      </w:r>
      <w:r w:rsidRPr="00C52B33">
        <w:rPr>
          <w:rFonts w:asciiTheme="minorHAnsi" w:hAnsiTheme="minorHAnsi" w:cstheme="minorHAnsi"/>
          <w:color w:val="auto"/>
          <w:sz w:val="16"/>
          <w:szCs w:val="16"/>
        </w:rPr>
        <w:t>)</w:t>
      </w:r>
    </w:p>
    <w:p w14:paraId="6E9CBA54"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sz w:val="22"/>
          <w:szCs w:val="22"/>
        </w:rPr>
        <w:t>This approach reinforces the concept that in the assessment of ALARP the journey is the destination.  Many dam owners and managers in Victoria and around Australia are approaching the equivalent “Safety Case Submission” point for the majority of their portfolios.  A safety case should communicate a clear, comprehensive and defensible argument that a system is acceptably safe to operate in a particular environment (Kelly, 2004).</w:t>
      </w:r>
    </w:p>
    <w:p w14:paraId="0DA51025" w14:textId="77777777" w:rsidR="009D6FF7" w:rsidRDefault="009D6FF7" w:rsidP="009D6FF7">
      <w:pPr>
        <w:pStyle w:val="DSEBody"/>
        <w:spacing w:before="120"/>
        <w:rPr>
          <w:rFonts w:asciiTheme="minorHAnsi" w:hAnsiTheme="minorHAnsi" w:cstheme="minorHAnsi"/>
          <w:sz w:val="22"/>
          <w:szCs w:val="22"/>
        </w:rPr>
      </w:pPr>
    </w:p>
    <w:p w14:paraId="10691703" w14:textId="77777777" w:rsidR="002065AA" w:rsidRDefault="002065AA" w:rsidP="009D6FF7">
      <w:pPr>
        <w:pStyle w:val="DSEBody"/>
        <w:spacing w:before="120"/>
        <w:rPr>
          <w:rFonts w:asciiTheme="minorHAnsi" w:hAnsiTheme="minorHAnsi" w:cstheme="minorHAnsi"/>
          <w:sz w:val="22"/>
          <w:szCs w:val="22"/>
        </w:rPr>
      </w:pPr>
    </w:p>
    <w:p w14:paraId="2AA49114" w14:textId="77777777" w:rsidR="009E1308" w:rsidRDefault="009E1308" w:rsidP="009D6FF7">
      <w:pPr>
        <w:pStyle w:val="DSEBody"/>
        <w:spacing w:before="120"/>
        <w:rPr>
          <w:rFonts w:asciiTheme="minorHAnsi" w:hAnsiTheme="minorHAnsi" w:cstheme="minorHAnsi"/>
          <w:sz w:val="22"/>
          <w:szCs w:val="22"/>
        </w:rPr>
        <w:sectPr w:rsidR="009E1308" w:rsidSect="00EF3DCA">
          <w:pgSz w:w="11907" w:h="16840" w:code="9"/>
          <w:pgMar w:top="1134" w:right="1134" w:bottom="1134" w:left="1134" w:header="709" w:footer="567" w:gutter="0"/>
          <w:cols w:space="708"/>
          <w:formProt w:val="0"/>
          <w:titlePg/>
          <w:docGrid w:linePitch="360"/>
        </w:sectPr>
      </w:pPr>
    </w:p>
    <w:p w14:paraId="065E6E95" w14:textId="77777777" w:rsidR="002065AA" w:rsidRPr="00D52EBE" w:rsidRDefault="002065AA" w:rsidP="002065AA">
      <w:pPr>
        <w:pStyle w:val="DSEHA"/>
        <w:numPr>
          <w:ilvl w:val="0"/>
          <w:numId w:val="24"/>
        </w:numPr>
        <w:rPr>
          <w:rFonts w:asciiTheme="minorHAnsi" w:hAnsiTheme="minorHAnsi" w:cstheme="minorHAnsi"/>
        </w:rPr>
      </w:pPr>
      <w:bookmarkStart w:id="126" w:name="_Toc310413749"/>
      <w:bookmarkStart w:id="127" w:name="_Toc409636325"/>
      <w:bookmarkStart w:id="128" w:name="_Toc409638082"/>
      <w:r w:rsidRPr="00D52EBE">
        <w:rPr>
          <w:rFonts w:asciiTheme="minorHAnsi" w:hAnsiTheme="minorHAnsi" w:cstheme="minorHAnsi"/>
        </w:rPr>
        <w:lastRenderedPageBreak/>
        <w:t>Investment</w:t>
      </w:r>
      <w:bookmarkEnd w:id="126"/>
      <w:bookmarkEnd w:id="127"/>
      <w:bookmarkEnd w:id="128"/>
      <w:r w:rsidR="00C52B33" w:rsidRPr="00D52EBE">
        <w:rPr>
          <w:rFonts w:asciiTheme="minorHAnsi" w:hAnsiTheme="minorHAnsi" w:cstheme="minorHAnsi"/>
        </w:rPr>
        <w:t xml:space="preserve"> Decision</w:t>
      </w:r>
      <w:r w:rsidR="00D52EBE" w:rsidRPr="00D52EBE">
        <w:rPr>
          <w:rFonts w:asciiTheme="minorHAnsi" w:hAnsiTheme="minorHAnsi" w:cstheme="minorHAnsi"/>
        </w:rPr>
        <w:t xml:space="preserve"> </w:t>
      </w:r>
      <w:r w:rsidR="00C52B33" w:rsidRPr="00D52EBE">
        <w:rPr>
          <w:rFonts w:asciiTheme="minorHAnsi" w:hAnsiTheme="minorHAnsi" w:cstheme="minorHAnsi"/>
        </w:rPr>
        <w:t>Making</w:t>
      </w:r>
    </w:p>
    <w:tbl>
      <w:tblPr>
        <w:tblW w:w="0" w:type="auto"/>
        <w:tblInd w:w="227" w:type="dxa"/>
        <w:shd w:val="clear" w:color="auto" w:fill="DBE8F1"/>
        <w:tblLook w:val="0000" w:firstRow="0" w:lastRow="0" w:firstColumn="0" w:lastColumn="0" w:noHBand="0" w:noVBand="0"/>
      </w:tblPr>
      <w:tblGrid>
        <w:gridCol w:w="9639"/>
      </w:tblGrid>
      <w:tr w:rsidR="00157447" w14:paraId="71D4E567" w14:textId="77777777" w:rsidTr="005B40BA">
        <w:trPr>
          <w:trHeight w:val="993"/>
        </w:trPr>
        <w:tc>
          <w:tcPr>
            <w:tcW w:w="9639" w:type="dxa"/>
            <w:shd w:val="clear" w:color="auto" w:fill="DBE8F1"/>
            <w:tcMar>
              <w:top w:w="85" w:type="dxa"/>
              <w:left w:w="227" w:type="dxa"/>
              <w:right w:w="227" w:type="dxa"/>
            </w:tcMar>
          </w:tcPr>
          <w:p w14:paraId="6FC4F416" w14:textId="77777777" w:rsidR="00157447" w:rsidRPr="00157447" w:rsidRDefault="00157447" w:rsidP="00157447">
            <w:pPr>
              <w:pStyle w:val="Pullout"/>
              <w:rPr>
                <w:i/>
              </w:rPr>
            </w:pPr>
            <w:r w:rsidRPr="00D952C5">
              <w:rPr>
                <w:b/>
                <w:i/>
              </w:rPr>
              <w:t>Guidance:</w:t>
            </w:r>
            <w:r>
              <w:rPr>
                <w:b/>
                <w:i/>
              </w:rPr>
              <w:t xml:space="preserve"> </w:t>
            </w:r>
            <w:r w:rsidRPr="00157447">
              <w:rPr>
                <w:i/>
              </w:rPr>
              <w:t>A structured investment decision making approach will help organisations navigate major capital project selection, and build project portfolio alignment with internal and external stakeholders.</w:t>
            </w:r>
          </w:p>
        </w:tc>
      </w:tr>
    </w:tbl>
    <w:p w14:paraId="0F719289" w14:textId="77777777" w:rsidR="002065AA" w:rsidRPr="00D52EBE" w:rsidRDefault="00D52EBE" w:rsidP="002065AA">
      <w:pPr>
        <w:pStyle w:val="DSEBody"/>
        <w:spacing w:before="120"/>
        <w:rPr>
          <w:rFonts w:asciiTheme="minorHAnsi" w:hAnsiTheme="minorHAnsi" w:cstheme="minorHAnsi"/>
          <w:sz w:val="22"/>
          <w:szCs w:val="22"/>
        </w:rPr>
      </w:pPr>
      <w:r w:rsidRPr="00D52EBE">
        <w:rPr>
          <w:rFonts w:asciiTheme="minorHAnsi" w:hAnsiTheme="minorHAnsi" w:cstheme="minorHAnsi"/>
          <w:sz w:val="22"/>
          <w:szCs w:val="22"/>
        </w:rPr>
        <w:t>M</w:t>
      </w:r>
      <w:r w:rsidR="002065AA" w:rsidRPr="00D52EBE">
        <w:rPr>
          <w:rFonts w:asciiTheme="minorHAnsi" w:hAnsiTheme="minorHAnsi" w:cstheme="minorHAnsi"/>
          <w:sz w:val="22"/>
          <w:szCs w:val="22"/>
        </w:rPr>
        <w:t xml:space="preserve">anagers in </w:t>
      </w:r>
      <w:r w:rsidRPr="00D52EBE">
        <w:rPr>
          <w:rFonts w:asciiTheme="minorHAnsi" w:hAnsiTheme="minorHAnsi" w:cstheme="minorHAnsi"/>
          <w:sz w:val="22"/>
          <w:szCs w:val="22"/>
        </w:rPr>
        <w:t>o</w:t>
      </w:r>
      <w:r w:rsidR="002065AA" w:rsidRPr="00D52EBE">
        <w:rPr>
          <w:rFonts w:asciiTheme="minorHAnsi" w:hAnsiTheme="minorHAnsi" w:cstheme="minorHAnsi"/>
          <w:sz w:val="22"/>
          <w:szCs w:val="22"/>
        </w:rPr>
        <w:t xml:space="preserve">rganisations, public and private, face the ongoing task of allocating resources wisely to achieve their strategic goals. </w:t>
      </w:r>
      <w:r w:rsidR="00346C39">
        <w:rPr>
          <w:rFonts w:asciiTheme="minorHAnsi" w:hAnsiTheme="minorHAnsi" w:cstheme="minorHAnsi"/>
          <w:sz w:val="22"/>
          <w:szCs w:val="22"/>
        </w:rPr>
        <w:t xml:space="preserve"> </w:t>
      </w:r>
      <w:r w:rsidR="002065AA" w:rsidRPr="00D52EBE">
        <w:rPr>
          <w:rFonts w:asciiTheme="minorHAnsi" w:hAnsiTheme="minorHAnsi" w:cstheme="minorHAnsi"/>
          <w:sz w:val="22"/>
          <w:szCs w:val="22"/>
        </w:rPr>
        <w:t>The task of investment decision making is di</w:t>
      </w:r>
      <w:r w:rsidRPr="00D52EBE">
        <w:rPr>
          <w:rFonts w:asciiTheme="minorHAnsi" w:hAnsiTheme="minorHAnsi" w:cstheme="minorHAnsi"/>
          <w:sz w:val="22"/>
          <w:szCs w:val="22"/>
        </w:rPr>
        <w:t xml:space="preserve">fficult due to its complexity.  </w:t>
      </w:r>
      <w:r w:rsidR="002065AA" w:rsidRPr="00D52EBE">
        <w:rPr>
          <w:rFonts w:asciiTheme="minorHAnsi" w:hAnsiTheme="minorHAnsi" w:cstheme="minorHAnsi"/>
          <w:sz w:val="22"/>
          <w:szCs w:val="22"/>
        </w:rPr>
        <w:t xml:space="preserve">Costs, benefits and risks must be balanced across multiple criteria, and stakeholders need to be engaged to differing degrees in investment decisions that inevitably involve </w:t>
      </w:r>
      <w:r w:rsidR="00D530D8" w:rsidRPr="00D52EBE">
        <w:rPr>
          <w:rFonts w:asciiTheme="minorHAnsi" w:hAnsiTheme="minorHAnsi" w:cstheme="minorHAnsi"/>
          <w:sz w:val="22"/>
          <w:szCs w:val="22"/>
        </w:rPr>
        <w:t>trade-offs</w:t>
      </w:r>
      <w:r w:rsidR="002065AA" w:rsidRPr="00D52EBE">
        <w:rPr>
          <w:rFonts w:asciiTheme="minorHAnsi" w:hAnsiTheme="minorHAnsi" w:cstheme="minorHAnsi"/>
          <w:sz w:val="22"/>
          <w:szCs w:val="22"/>
        </w:rPr>
        <w:t xml:space="preserve"> due to the limited availability of resources (Phillips and Bana_e_Costa, 2007). </w:t>
      </w:r>
      <w:r w:rsidR="00346C39">
        <w:rPr>
          <w:rFonts w:asciiTheme="minorHAnsi" w:hAnsiTheme="minorHAnsi" w:cstheme="minorHAnsi"/>
          <w:sz w:val="22"/>
          <w:szCs w:val="22"/>
        </w:rPr>
        <w:t xml:space="preserve"> </w:t>
      </w:r>
      <w:r w:rsidR="002065AA" w:rsidRPr="00D52EBE">
        <w:rPr>
          <w:rFonts w:asciiTheme="minorHAnsi" w:hAnsiTheme="minorHAnsi" w:cstheme="minorHAnsi"/>
          <w:sz w:val="22"/>
          <w:szCs w:val="22"/>
        </w:rPr>
        <w:t xml:space="preserve">There may also be timing restrictions or limitations on certain projects or groups of projects. Although organisations create functional groups to achieve specific objectives, these same groups may interpret organisational priorities differently and pursue achievement of the objectives of their part of the organisation ahead of the whole.     </w:t>
      </w:r>
    </w:p>
    <w:p w14:paraId="130F5DD3" w14:textId="77777777" w:rsidR="00D52EBE" w:rsidRPr="00D52EBE" w:rsidRDefault="002065AA" w:rsidP="002065AA">
      <w:pPr>
        <w:pStyle w:val="DSEBody"/>
        <w:spacing w:before="120"/>
        <w:rPr>
          <w:rFonts w:asciiTheme="minorHAnsi" w:hAnsiTheme="minorHAnsi" w:cstheme="minorHAnsi"/>
          <w:sz w:val="22"/>
          <w:szCs w:val="22"/>
        </w:rPr>
      </w:pPr>
      <w:r w:rsidRPr="00D52EBE">
        <w:rPr>
          <w:rFonts w:asciiTheme="minorHAnsi" w:hAnsiTheme="minorHAnsi" w:cstheme="minorHAnsi"/>
          <w:sz w:val="22"/>
          <w:szCs w:val="22"/>
        </w:rPr>
        <w:t>In the past, organisations have relied on manual methods to develop capital investment priorities and these tend to be subjective and lack the rigour of a structured approach.</w:t>
      </w:r>
      <w:r w:rsidR="00346C39">
        <w:rPr>
          <w:rFonts w:asciiTheme="minorHAnsi" w:hAnsiTheme="minorHAnsi" w:cstheme="minorHAnsi"/>
          <w:sz w:val="22"/>
          <w:szCs w:val="22"/>
        </w:rPr>
        <w:t xml:space="preserve"> </w:t>
      </w:r>
      <w:r w:rsidRPr="00D52EBE">
        <w:rPr>
          <w:rFonts w:asciiTheme="minorHAnsi" w:hAnsiTheme="minorHAnsi" w:cstheme="minorHAnsi"/>
          <w:sz w:val="22"/>
          <w:szCs w:val="22"/>
        </w:rPr>
        <w:t xml:space="preserve"> Organisational strategic objectives may have been considered, but an explicit or measurable link was unlikely to be established between strategic objectives and investment allocation. </w:t>
      </w:r>
      <w:r w:rsidR="00346C39">
        <w:rPr>
          <w:rFonts w:asciiTheme="minorHAnsi" w:hAnsiTheme="minorHAnsi" w:cstheme="minorHAnsi"/>
          <w:sz w:val="22"/>
          <w:szCs w:val="22"/>
        </w:rPr>
        <w:t xml:space="preserve"> </w:t>
      </w:r>
      <w:r w:rsidRPr="00D52EBE">
        <w:rPr>
          <w:rFonts w:asciiTheme="minorHAnsi" w:hAnsiTheme="minorHAnsi" w:cstheme="minorHAnsi"/>
          <w:sz w:val="22"/>
          <w:szCs w:val="22"/>
        </w:rPr>
        <w:t>In addition</w:t>
      </w:r>
      <w:r w:rsidR="00D52EBE" w:rsidRPr="00D52EBE">
        <w:rPr>
          <w:rFonts w:asciiTheme="minorHAnsi" w:hAnsiTheme="minorHAnsi" w:cstheme="minorHAnsi"/>
          <w:sz w:val="22"/>
          <w:szCs w:val="22"/>
        </w:rPr>
        <w:t>,</w:t>
      </w:r>
      <w:r w:rsidRPr="00D52EBE">
        <w:rPr>
          <w:rFonts w:asciiTheme="minorHAnsi" w:hAnsiTheme="minorHAnsi" w:cstheme="minorHAnsi"/>
          <w:sz w:val="22"/>
          <w:szCs w:val="22"/>
        </w:rPr>
        <w:t xml:space="preserve"> these unstructured processes tended to be time consuming and inconsistent resulting in a priority list of capital investment projects that lacked rigour in project ranking and selection.  Some organisations may have produced several priority lists, one for each organisational functional group, with no integration or consolidation into an agreed single list of investment priorities. </w:t>
      </w:r>
      <w:r w:rsidR="00D52EBE" w:rsidRPr="00D52EBE">
        <w:rPr>
          <w:rFonts w:asciiTheme="minorHAnsi" w:hAnsiTheme="minorHAnsi" w:cstheme="minorHAnsi"/>
          <w:sz w:val="22"/>
          <w:szCs w:val="22"/>
        </w:rPr>
        <w:t xml:space="preserve"> </w:t>
      </w:r>
      <w:r w:rsidR="00494E85" w:rsidRPr="00D52EBE">
        <w:rPr>
          <w:rFonts w:asciiTheme="minorHAnsi" w:hAnsiTheme="minorHAnsi" w:cstheme="minorHAnsi"/>
          <w:sz w:val="22"/>
          <w:szCs w:val="22"/>
        </w:rPr>
        <w:t>I</w:t>
      </w:r>
      <w:r w:rsidR="001B6A6A" w:rsidRPr="00D52EBE">
        <w:rPr>
          <w:rFonts w:asciiTheme="minorHAnsi" w:hAnsiTheme="minorHAnsi" w:cstheme="minorHAnsi"/>
          <w:sz w:val="22"/>
          <w:szCs w:val="22"/>
        </w:rPr>
        <w:t xml:space="preserve">ndependent economic regulation in the water sector </w:t>
      </w:r>
      <w:r w:rsidRPr="00D52EBE">
        <w:rPr>
          <w:rFonts w:asciiTheme="minorHAnsi" w:hAnsiTheme="minorHAnsi" w:cstheme="minorHAnsi"/>
          <w:sz w:val="22"/>
          <w:szCs w:val="22"/>
        </w:rPr>
        <w:t xml:space="preserve">has prompted water corporations to review their investment decision making approaches so that </w:t>
      </w:r>
      <w:r w:rsidR="00494E85" w:rsidRPr="00D52EBE">
        <w:rPr>
          <w:rFonts w:asciiTheme="minorHAnsi" w:hAnsiTheme="minorHAnsi" w:cstheme="minorHAnsi"/>
          <w:sz w:val="22"/>
          <w:szCs w:val="22"/>
        </w:rPr>
        <w:t xml:space="preserve">they </w:t>
      </w:r>
      <w:r w:rsidRPr="00D52EBE">
        <w:rPr>
          <w:rFonts w:asciiTheme="minorHAnsi" w:hAnsiTheme="minorHAnsi" w:cstheme="minorHAnsi"/>
          <w:sz w:val="22"/>
          <w:szCs w:val="22"/>
        </w:rPr>
        <w:t>are more integrated and linked to the sustainable provision of services</w:t>
      </w:r>
      <w:r w:rsidR="00494E85" w:rsidRPr="00D52EBE">
        <w:rPr>
          <w:rFonts w:asciiTheme="minorHAnsi" w:hAnsiTheme="minorHAnsi" w:cstheme="minorHAnsi"/>
          <w:sz w:val="22"/>
          <w:szCs w:val="22"/>
        </w:rPr>
        <w:t xml:space="preserve"> at </w:t>
      </w:r>
      <w:r w:rsidRPr="00D52EBE">
        <w:rPr>
          <w:rFonts w:asciiTheme="minorHAnsi" w:hAnsiTheme="minorHAnsi" w:cstheme="minorHAnsi"/>
          <w:sz w:val="22"/>
          <w:szCs w:val="22"/>
        </w:rPr>
        <w:t xml:space="preserve">agreed levels </w:t>
      </w:r>
      <w:r w:rsidR="00494E85" w:rsidRPr="00D52EBE">
        <w:rPr>
          <w:rFonts w:asciiTheme="minorHAnsi" w:hAnsiTheme="minorHAnsi" w:cstheme="minorHAnsi"/>
          <w:sz w:val="22"/>
          <w:szCs w:val="22"/>
        </w:rPr>
        <w:t xml:space="preserve">and </w:t>
      </w:r>
      <w:r w:rsidRPr="00D52EBE">
        <w:rPr>
          <w:rFonts w:asciiTheme="minorHAnsi" w:hAnsiTheme="minorHAnsi" w:cstheme="minorHAnsi"/>
          <w:sz w:val="22"/>
          <w:szCs w:val="22"/>
        </w:rPr>
        <w:t>appropriate or acceptable cost</w:t>
      </w:r>
      <w:r w:rsidR="00494E85" w:rsidRPr="00D52EBE">
        <w:rPr>
          <w:rFonts w:asciiTheme="minorHAnsi" w:hAnsiTheme="minorHAnsi" w:cstheme="minorHAnsi"/>
          <w:sz w:val="22"/>
          <w:szCs w:val="22"/>
        </w:rPr>
        <w:t>s</w:t>
      </w:r>
      <w:r w:rsidRPr="00D52EBE">
        <w:rPr>
          <w:rFonts w:asciiTheme="minorHAnsi" w:hAnsiTheme="minorHAnsi" w:cstheme="minorHAnsi"/>
          <w:sz w:val="22"/>
          <w:szCs w:val="22"/>
        </w:rPr>
        <w:t>.</w:t>
      </w:r>
      <w:r w:rsidR="00494E85" w:rsidRPr="00D52EBE">
        <w:rPr>
          <w:rFonts w:asciiTheme="minorHAnsi" w:hAnsiTheme="minorHAnsi" w:cstheme="minorHAnsi"/>
          <w:sz w:val="22"/>
          <w:szCs w:val="22"/>
        </w:rPr>
        <w:t xml:space="preserve">  </w:t>
      </w:r>
    </w:p>
    <w:tbl>
      <w:tblPr>
        <w:tblW w:w="0" w:type="auto"/>
        <w:tblInd w:w="227" w:type="dxa"/>
        <w:shd w:val="clear" w:color="auto" w:fill="DBE8F1"/>
        <w:tblLook w:val="0000" w:firstRow="0" w:lastRow="0" w:firstColumn="0" w:lastColumn="0" w:noHBand="0" w:noVBand="0"/>
      </w:tblPr>
      <w:tblGrid>
        <w:gridCol w:w="9639"/>
      </w:tblGrid>
      <w:tr w:rsidR="00157447" w14:paraId="422A1A7A" w14:textId="77777777" w:rsidTr="005B40BA">
        <w:trPr>
          <w:trHeight w:val="993"/>
        </w:trPr>
        <w:tc>
          <w:tcPr>
            <w:tcW w:w="9639" w:type="dxa"/>
            <w:shd w:val="clear" w:color="auto" w:fill="DBE8F1"/>
            <w:tcMar>
              <w:top w:w="85" w:type="dxa"/>
              <w:left w:w="227" w:type="dxa"/>
              <w:right w:w="227" w:type="dxa"/>
            </w:tcMar>
          </w:tcPr>
          <w:p w14:paraId="4F8F2924" w14:textId="77777777" w:rsidR="00157447" w:rsidRPr="00157447" w:rsidRDefault="00157447" w:rsidP="00157447">
            <w:pPr>
              <w:pStyle w:val="Pullout"/>
              <w:rPr>
                <w:i/>
              </w:rPr>
            </w:pPr>
            <w:r w:rsidRPr="00D952C5">
              <w:rPr>
                <w:b/>
                <w:i/>
              </w:rPr>
              <w:t>Guidance:</w:t>
            </w:r>
            <w:r>
              <w:rPr>
                <w:b/>
                <w:i/>
              </w:rPr>
              <w:t xml:space="preserve"> </w:t>
            </w:r>
            <w:r w:rsidRPr="00157447">
              <w:rPr>
                <w:i/>
              </w:rPr>
              <w:t>Organisations need to balance resource allocation across the drivers of value creation (what an organisation wants to do), compliance (what must be done) and risk mitigation (what should be done).</w:t>
            </w:r>
          </w:p>
        </w:tc>
      </w:tr>
    </w:tbl>
    <w:p w14:paraId="64469056" w14:textId="77777777" w:rsidR="002065AA" w:rsidRPr="00D52EBE" w:rsidRDefault="002065AA" w:rsidP="002065AA">
      <w:pPr>
        <w:pStyle w:val="DSEBody"/>
        <w:spacing w:before="120"/>
        <w:rPr>
          <w:rFonts w:asciiTheme="minorHAnsi" w:hAnsiTheme="minorHAnsi" w:cstheme="minorHAnsi"/>
          <w:sz w:val="22"/>
          <w:szCs w:val="22"/>
        </w:rPr>
      </w:pPr>
      <w:r w:rsidRPr="00D52EBE">
        <w:rPr>
          <w:rFonts w:asciiTheme="minorHAnsi" w:hAnsiTheme="minorHAnsi" w:cstheme="minorHAnsi"/>
          <w:sz w:val="22"/>
          <w:szCs w:val="22"/>
        </w:rPr>
        <w:t>Organisations that manage dams do not exist for that purpose, rather they exist to pursue greater strategic objectives and a wider organisational purpose of adding value and providing s</w:t>
      </w:r>
      <w:r w:rsidR="00D52EBE" w:rsidRPr="00D52EBE">
        <w:rPr>
          <w:rFonts w:asciiTheme="minorHAnsi" w:hAnsiTheme="minorHAnsi" w:cstheme="minorHAnsi"/>
          <w:sz w:val="22"/>
          <w:szCs w:val="22"/>
        </w:rPr>
        <w:t>ervices to communities and stake</w:t>
      </w:r>
      <w:r w:rsidRPr="00D52EBE">
        <w:rPr>
          <w:rFonts w:asciiTheme="minorHAnsi" w:hAnsiTheme="minorHAnsi" w:cstheme="minorHAnsi"/>
          <w:sz w:val="22"/>
          <w:szCs w:val="22"/>
        </w:rPr>
        <w:t xml:space="preserve">holders.  The pursuit of adding value represents the starting point for identification of capital projects.  Thus, dams in Victoria have been constructed in response to owner organisations, past and present, meeting goals around provision of, for example, sustainable water supply and </w:t>
      </w:r>
      <w:r w:rsidR="00D52EBE" w:rsidRPr="00D52EBE">
        <w:rPr>
          <w:rFonts w:asciiTheme="minorHAnsi" w:hAnsiTheme="minorHAnsi" w:cstheme="minorHAnsi"/>
          <w:sz w:val="22"/>
          <w:szCs w:val="22"/>
        </w:rPr>
        <w:t xml:space="preserve">irrigation </w:t>
      </w:r>
      <w:r w:rsidRPr="00D52EBE">
        <w:rPr>
          <w:rFonts w:asciiTheme="minorHAnsi" w:hAnsiTheme="minorHAnsi" w:cstheme="minorHAnsi"/>
          <w:sz w:val="22"/>
          <w:szCs w:val="22"/>
        </w:rPr>
        <w:t xml:space="preserve">protection for communities. </w:t>
      </w:r>
      <w:r w:rsidR="0050508A">
        <w:rPr>
          <w:rFonts w:asciiTheme="minorHAnsi" w:hAnsiTheme="minorHAnsi" w:cstheme="minorHAnsi"/>
          <w:sz w:val="22"/>
          <w:szCs w:val="22"/>
        </w:rPr>
        <w:t xml:space="preserve"> </w:t>
      </w:r>
      <w:r w:rsidRPr="00D52EBE">
        <w:rPr>
          <w:rFonts w:asciiTheme="minorHAnsi" w:hAnsiTheme="minorHAnsi" w:cstheme="minorHAnsi"/>
          <w:sz w:val="22"/>
          <w:szCs w:val="22"/>
        </w:rPr>
        <w:t>Safe management of these dams is then an i</w:t>
      </w:r>
      <w:r w:rsidR="00D52EBE" w:rsidRPr="00D52EBE">
        <w:rPr>
          <w:rFonts w:asciiTheme="minorHAnsi" w:hAnsiTheme="minorHAnsi" w:cstheme="minorHAnsi"/>
          <w:sz w:val="22"/>
          <w:szCs w:val="22"/>
        </w:rPr>
        <w:t>nherent</w:t>
      </w:r>
      <w:r w:rsidRPr="00D52EBE">
        <w:rPr>
          <w:rFonts w:asciiTheme="minorHAnsi" w:hAnsiTheme="minorHAnsi" w:cstheme="minorHAnsi"/>
          <w:sz w:val="22"/>
          <w:szCs w:val="22"/>
        </w:rPr>
        <w:t xml:space="preserve"> obligation that owners must comply with, taking account of the risks associated with their dams.  Consideration of compliance and risk thus also prompt the identification of capital projects.  Resource allocation must then be balanced across these drivers of value creation (what an organisation wants to do), compliance (what an organisation must do) and risk mitigation (what an organisation should do).  Projects identified from these drivers should link directly to one or more strategic objectives.</w:t>
      </w:r>
    </w:p>
    <w:p w14:paraId="021C212B" w14:textId="77777777" w:rsidR="002065AA" w:rsidRPr="00D52EBE" w:rsidRDefault="002065AA" w:rsidP="002065AA">
      <w:pPr>
        <w:pStyle w:val="DSEBody"/>
        <w:spacing w:before="120"/>
        <w:rPr>
          <w:rFonts w:asciiTheme="minorHAnsi" w:hAnsiTheme="minorHAnsi" w:cstheme="minorHAnsi"/>
          <w:sz w:val="22"/>
          <w:szCs w:val="22"/>
        </w:rPr>
      </w:pPr>
      <w:r w:rsidRPr="00D52EBE">
        <w:rPr>
          <w:rFonts w:asciiTheme="minorHAnsi" w:hAnsiTheme="minorHAnsi" w:cstheme="minorHAnsi"/>
          <w:sz w:val="22"/>
          <w:szCs w:val="22"/>
        </w:rPr>
        <w:t xml:space="preserve">For many dam owners, the Portfolio Risk Assessment (PRA) process represents their risk informed renewal prioritisation methodology to create a capital improvement program, allowing them to prioritise the improvement needs of their dams and to identify those future projects that will secure ongoing dam operations and protection of community interests. </w:t>
      </w:r>
      <w:r w:rsidR="0050508A">
        <w:rPr>
          <w:rFonts w:asciiTheme="minorHAnsi" w:hAnsiTheme="minorHAnsi" w:cstheme="minorHAnsi"/>
          <w:sz w:val="22"/>
          <w:szCs w:val="22"/>
        </w:rPr>
        <w:t xml:space="preserve"> </w:t>
      </w:r>
      <w:r w:rsidRPr="00D52EBE">
        <w:rPr>
          <w:rFonts w:asciiTheme="minorHAnsi" w:hAnsiTheme="minorHAnsi" w:cstheme="minorHAnsi"/>
          <w:sz w:val="22"/>
          <w:szCs w:val="22"/>
        </w:rPr>
        <w:t>Projects addressing reduction of societal risk to below the Limit of Tolerability generally represent “compliance” projects that must be completed.  However, for ALARP projects, integrating the outcomes of the PRA with other organisational capital investment programs can be challenging and an overarching investment framework may be required.</w:t>
      </w:r>
    </w:p>
    <w:p w14:paraId="0C310DA5" w14:textId="77777777" w:rsidR="002065AA" w:rsidRPr="00D52EBE" w:rsidRDefault="002065AA" w:rsidP="00D52EBE">
      <w:pPr>
        <w:pStyle w:val="DSEBody"/>
        <w:spacing w:before="120"/>
        <w:rPr>
          <w:rFonts w:asciiTheme="minorHAnsi" w:hAnsiTheme="minorHAnsi" w:cstheme="minorHAnsi"/>
          <w:sz w:val="22"/>
          <w:szCs w:val="22"/>
        </w:rPr>
      </w:pPr>
    </w:p>
    <w:p w14:paraId="50E52E10" w14:textId="77777777" w:rsidR="002065AA" w:rsidRDefault="002065AA" w:rsidP="00157447">
      <w:pPr>
        <w:pStyle w:val="DSEBody"/>
        <w:spacing w:before="120"/>
        <w:rPr>
          <w:rFonts w:asciiTheme="minorHAnsi" w:hAnsiTheme="minorHAnsi" w:cstheme="minorHAnsi"/>
          <w:szCs w:val="22"/>
        </w:rPr>
      </w:pPr>
      <w:r w:rsidRPr="00D52EBE">
        <w:rPr>
          <w:rFonts w:asciiTheme="minorHAnsi" w:hAnsiTheme="minorHAnsi" w:cstheme="minorHAnsi"/>
          <w:sz w:val="22"/>
          <w:szCs w:val="22"/>
        </w:rPr>
        <w:lastRenderedPageBreak/>
        <w:t>The benefits of a structured approach to prioritising projects include a more defensible, efficient and repeatable decision making process along with an overall better selection of projects to be funded based on their contribution to strategic objectives. Other benefits may include increased compliance with legislative requirements, establishment of a performance baseline for future planning efforts and improved communication of strategic objectives across the organisation and with relevant stakeholders.  The process itself may be helpful in connecting and aligning the dam safety management part of an organisation with the wider organisation, in collective pursuit of a common purpose and vision.</w:t>
      </w:r>
      <w:r w:rsidR="00157447">
        <w:rPr>
          <w:rFonts w:asciiTheme="minorHAnsi" w:hAnsiTheme="minorHAnsi" w:cstheme="minorHAnsi"/>
          <w:szCs w:val="22"/>
        </w:rPr>
        <w:t xml:space="preserve"> </w:t>
      </w:r>
    </w:p>
    <w:p w14:paraId="0324F259" w14:textId="77777777" w:rsidR="002065AA" w:rsidRPr="009D6FF7" w:rsidRDefault="002065AA" w:rsidP="002065AA">
      <w:pPr>
        <w:pStyle w:val="Pullout"/>
        <w:rPr>
          <w:rFonts w:asciiTheme="minorHAnsi" w:hAnsiTheme="minorHAnsi" w:cstheme="minorHAnsi"/>
          <w:sz w:val="22"/>
          <w:szCs w:val="22"/>
        </w:rPr>
        <w:sectPr w:rsidR="002065AA" w:rsidRPr="009D6FF7" w:rsidSect="00EF3DCA">
          <w:pgSz w:w="11907" w:h="16840" w:code="9"/>
          <w:pgMar w:top="1134" w:right="1134" w:bottom="1134" w:left="1134" w:header="709" w:footer="567" w:gutter="0"/>
          <w:cols w:space="708"/>
          <w:formProt w:val="0"/>
          <w:titlePg/>
          <w:docGrid w:linePitch="360"/>
        </w:sectPr>
      </w:pPr>
    </w:p>
    <w:p w14:paraId="3B720305" w14:textId="77777777" w:rsidR="00B53C2A" w:rsidRDefault="00B53C2A" w:rsidP="00B53C2A">
      <w:pPr>
        <w:pStyle w:val="DSEBody"/>
        <w:rPr>
          <w:lang w:val="en-US"/>
        </w:rPr>
      </w:pPr>
    </w:p>
    <w:p w14:paraId="1FEAA39F" w14:textId="77777777" w:rsidR="009D6FF7" w:rsidRPr="009D6FF7" w:rsidRDefault="009D6FF7" w:rsidP="009D6FF7">
      <w:pPr>
        <w:pStyle w:val="DSEHA"/>
        <w:numPr>
          <w:ilvl w:val="0"/>
          <w:numId w:val="24"/>
        </w:numPr>
        <w:rPr>
          <w:rFonts w:asciiTheme="minorHAnsi" w:hAnsiTheme="minorHAnsi" w:cstheme="minorHAnsi"/>
        </w:rPr>
      </w:pPr>
      <w:bookmarkStart w:id="129" w:name="_Toc326062407"/>
      <w:bookmarkStart w:id="130" w:name="_Toc409636326"/>
      <w:bookmarkStart w:id="131" w:name="_Toc409638083"/>
      <w:r w:rsidRPr="009D6FF7">
        <w:rPr>
          <w:rFonts w:asciiTheme="minorHAnsi" w:hAnsiTheme="minorHAnsi" w:cstheme="minorHAnsi"/>
        </w:rPr>
        <w:t>References</w:t>
      </w:r>
      <w:bookmarkEnd w:id="129"/>
      <w:bookmarkEnd w:id="130"/>
      <w:bookmarkEnd w:id="131"/>
    </w:p>
    <w:p w14:paraId="0793DC36"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Allen</w:t>
      </w:r>
      <w:r w:rsidRPr="009D6FF7">
        <w:rPr>
          <w:rFonts w:asciiTheme="minorHAnsi" w:hAnsiTheme="minorHAnsi" w:cstheme="minorHAnsi"/>
          <w:sz w:val="22"/>
          <w:szCs w:val="22"/>
        </w:rPr>
        <w:t xml:space="preserve">, P.; Barker, M.; McGrath, S.; Topham, C. 2007. </w:t>
      </w:r>
      <w:r w:rsidRPr="00844F85">
        <w:rPr>
          <w:rFonts w:asciiTheme="minorHAnsi" w:hAnsiTheme="minorHAnsi" w:cstheme="minorHAnsi"/>
          <w:i/>
          <w:sz w:val="22"/>
          <w:szCs w:val="22"/>
        </w:rPr>
        <w:t>ALARP considerations for dam safety – are we there yet?</w:t>
      </w:r>
      <w:r w:rsidRPr="009D6FF7">
        <w:rPr>
          <w:rFonts w:asciiTheme="minorHAnsi" w:hAnsiTheme="minorHAnsi" w:cstheme="minorHAnsi"/>
          <w:sz w:val="22"/>
          <w:szCs w:val="22"/>
        </w:rPr>
        <w:t>. ANCOLD Bulletin No. 137. December.</w:t>
      </w:r>
    </w:p>
    <w:p w14:paraId="4E73C81A" w14:textId="77777777" w:rsidR="009D6FF7" w:rsidRPr="0015744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ANCOLD</w:t>
      </w:r>
      <w:r w:rsidRPr="009D6FF7">
        <w:rPr>
          <w:rFonts w:asciiTheme="minorHAnsi" w:hAnsiTheme="minorHAnsi" w:cstheme="minorHAnsi"/>
          <w:sz w:val="22"/>
          <w:szCs w:val="22"/>
        </w:rPr>
        <w:t xml:space="preserve"> (Australian National Committee on Large Dams), </w:t>
      </w:r>
      <w:r w:rsidRPr="00157447">
        <w:rPr>
          <w:rFonts w:asciiTheme="minorHAnsi" w:hAnsiTheme="minorHAnsi" w:cstheme="minorHAnsi"/>
          <w:sz w:val="22"/>
          <w:szCs w:val="22"/>
        </w:rPr>
        <w:t>20</w:t>
      </w:r>
      <w:r w:rsidR="00844F85" w:rsidRPr="00157447">
        <w:rPr>
          <w:rFonts w:asciiTheme="minorHAnsi" w:hAnsiTheme="minorHAnsi" w:cstheme="minorHAnsi"/>
          <w:sz w:val="22"/>
          <w:szCs w:val="22"/>
        </w:rPr>
        <w:t>12</w:t>
      </w:r>
      <w:r w:rsidRPr="00157447">
        <w:rPr>
          <w:rFonts w:asciiTheme="minorHAnsi" w:hAnsiTheme="minorHAnsi" w:cstheme="minorHAnsi"/>
          <w:sz w:val="22"/>
          <w:szCs w:val="22"/>
        </w:rPr>
        <w:t xml:space="preserve">, </w:t>
      </w:r>
      <w:r w:rsidRPr="00157447">
        <w:rPr>
          <w:rFonts w:asciiTheme="minorHAnsi" w:hAnsiTheme="minorHAnsi" w:cstheme="minorHAnsi"/>
          <w:i/>
          <w:sz w:val="22"/>
          <w:szCs w:val="22"/>
        </w:rPr>
        <w:t xml:space="preserve">Guidelines on the </w:t>
      </w:r>
      <w:r w:rsidR="00844F85" w:rsidRPr="00157447">
        <w:rPr>
          <w:rFonts w:asciiTheme="minorHAnsi" w:hAnsiTheme="minorHAnsi" w:cstheme="minorHAnsi"/>
          <w:i/>
          <w:sz w:val="22"/>
          <w:szCs w:val="22"/>
        </w:rPr>
        <w:t xml:space="preserve">Consequence </w:t>
      </w:r>
      <w:r w:rsidR="00AB2A8F" w:rsidRPr="00157447">
        <w:rPr>
          <w:rFonts w:asciiTheme="minorHAnsi" w:hAnsiTheme="minorHAnsi" w:cstheme="minorHAnsi"/>
          <w:i/>
          <w:sz w:val="22"/>
          <w:szCs w:val="22"/>
        </w:rPr>
        <w:t>C</w:t>
      </w:r>
      <w:r w:rsidR="00844F85" w:rsidRPr="00157447">
        <w:rPr>
          <w:rFonts w:asciiTheme="minorHAnsi" w:hAnsiTheme="minorHAnsi" w:cstheme="minorHAnsi"/>
          <w:i/>
          <w:sz w:val="22"/>
          <w:szCs w:val="22"/>
        </w:rPr>
        <w:t xml:space="preserve">ategories of </w:t>
      </w:r>
      <w:r w:rsidRPr="00157447">
        <w:rPr>
          <w:rFonts w:asciiTheme="minorHAnsi" w:hAnsiTheme="minorHAnsi" w:cstheme="minorHAnsi"/>
          <w:i/>
          <w:sz w:val="22"/>
          <w:szCs w:val="22"/>
        </w:rPr>
        <w:t>Dam</w:t>
      </w:r>
      <w:r w:rsidR="00844F85" w:rsidRPr="00157447">
        <w:rPr>
          <w:rFonts w:asciiTheme="minorHAnsi" w:hAnsiTheme="minorHAnsi" w:cstheme="minorHAnsi"/>
          <w:i/>
          <w:sz w:val="22"/>
          <w:szCs w:val="22"/>
        </w:rPr>
        <w:t>s</w:t>
      </w:r>
      <w:r w:rsidRPr="00157447">
        <w:rPr>
          <w:rFonts w:asciiTheme="minorHAnsi" w:hAnsiTheme="minorHAnsi" w:cstheme="minorHAnsi"/>
          <w:sz w:val="22"/>
          <w:szCs w:val="22"/>
        </w:rPr>
        <w:t>.</w:t>
      </w:r>
    </w:p>
    <w:p w14:paraId="4AD06809"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ANCOLD</w:t>
      </w:r>
      <w:r w:rsidRPr="009D6FF7">
        <w:rPr>
          <w:rFonts w:asciiTheme="minorHAnsi" w:hAnsiTheme="minorHAnsi" w:cstheme="minorHAnsi"/>
          <w:sz w:val="22"/>
          <w:szCs w:val="22"/>
        </w:rPr>
        <w:t xml:space="preserve"> (Australian National Committee on Large Dams), 2003a, </w:t>
      </w:r>
      <w:r w:rsidRPr="00844F85">
        <w:rPr>
          <w:rFonts w:asciiTheme="minorHAnsi" w:hAnsiTheme="minorHAnsi" w:cstheme="minorHAnsi"/>
          <w:i/>
          <w:sz w:val="22"/>
          <w:szCs w:val="22"/>
        </w:rPr>
        <w:t>Guidelines on Risk Assessment</w:t>
      </w:r>
      <w:r w:rsidRPr="009D6FF7">
        <w:rPr>
          <w:rFonts w:asciiTheme="minorHAnsi" w:hAnsiTheme="minorHAnsi" w:cstheme="minorHAnsi"/>
          <w:sz w:val="22"/>
          <w:szCs w:val="22"/>
        </w:rPr>
        <w:t>, October.</w:t>
      </w:r>
    </w:p>
    <w:p w14:paraId="3833EBE6"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ANCOLD</w:t>
      </w:r>
      <w:r w:rsidRPr="009D6FF7">
        <w:rPr>
          <w:rFonts w:asciiTheme="minorHAnsi" w:hAnsiTheme="minorHAnsi" w:cstheme="minorHAnsi"/>
          <w:sz w:val="22"/>
          <w:szCs w:val="22"/>
        </w:rPr>
        <w:t xml:space="preserve"> (Australian National Committee on Large Dams), 2003b, </w:t>
      </w:r>
      <w:r w:rsidRPr="00844F85">
        <w:rPr>
          <w:rFonts w:asciiTheme="minorHAnsi" w:hAnsiTheme="minorHAnsi" w:cstheme="minorHAnsi"/>
          <w:i/>
          <w:sz w:val="22"/>
          <w:szCs w:val="22"/>
        </w:rPr>
        <w:t>Dam Safety Management Guidelines</w:t>
      </w:r>
      <w:r w:rsidRPr="009D6FF7">
        <w:rPr>
          <w:rFonts w:asciiTheme="minorHAnsi" w:hAnsiTheme="minorHAnsi" w:cstheme="minorHAnsi"/>
          <w:sz w:val="22"/>
          <w:szCs w:val="22"/>
        </w:rPr>
        <w:t>. August.</w:t>
      </w:r>
    </w:p>
    <w:p w14:paraId="3AEDAD19"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Bowles</w:t>
      </w:r>
      <w:r w:rsidRPr="009D6FF7">
        <w:rPr>
          <w:rFonts w:asciiTheme="minorHAnsi" w:hAnsiTheme="minorHAnsi" w:cstheme="minorHAnsi"/>
          <w:sz w:val="22"/>
          <w:szCs w:val="22"/>
        </w:rPr>
        <w:t xml:space="preserve">, D.S., 2007. </w:t>
      </w:r>
      <w:r w:rsidRPr="00844F85">
        <w:rPr>
          <w:rFonts w:asciiTheme="minorHAnsi" w:hAnsiTheme="minorHAnsi" w:cstheme="minorHAnsi"/>
          <w:i/>
          <w:sz w:val="22"/>
          <w:szCs w:val="22"/>
        </w:rPr>
        <w:t>Tolerable risk for dams: how safe is safe enough?</w:t>
      </w:r>
      <w:r w:rsidRPr="009D6FF7">
        <w:rPr>
          <w:rFonts w:asciiTheme="minorHAnsi" w:hAnsiTheme="minorHAnsi" w:cstheme="minorHAnsi"/>
          <w:sz w:val="22"/>
          <w:szCs w:val="22"/>
        </w:rPr>
        <w:t xml:space="preserve"> US Society on Dams Annual Conference, March 2007, Philadelphia, Pennsylvania.</w:t>
      </w:r>
    </w:p>
    <w:p w14:paraId="4B166A0E"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DSE</w:t>
      </w:r>
      <w:r w:rsidRPr="009D6FF7">
        <w:rPr>
          <w:rFonts w:asciiTheme="minorHAnsi" w:hAnsiTheme="minorHAnsi" w:cstheme="minorHAnsi"/>
          <w:sz w:val="22"/>
          <w:szCs w:val="22"/>
        </w:rPr>
        <w:t xml:space="preserve"> (The Department of Sustainability and Environment), 2007. </w:t>
      </w:r>
      <w:r w:rsidRPr="00844F85">
        <w:rPr>
          <w:rFonts w:asciiTheme="minorHAnsi" w:hAnsiTheme="minorHAnsi" w:cstheme="minorHAnsi"/>
          <w:i/>
          <w:sz w:val="22"/>
          <w:szCs w:val="22"/>
        </w:rPr>
        <w:t>Statement of Obligations</w:t>
      </w:r>
      <w:r w:rsidRPr="009D6FF7">
        <w:rPr>
          <w:rFonts w:asciiTheme="minorHAnsi" w:hAnsiTheme="minorHAnsi" w:cstheme="minorHAnsi"/>
          <w:sz w:val="22"/>
          <w:szCs w:val="22"/>
        </w:rPr>
        <w:t xml:space="preserve"> to water corporations. Available on the DSE website.  </w:t>
      </w:r>
    </w:p>
    <w:p w14:paraId="35EF69FD"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DSE</w:t>
      </w:r>
      <w:r w:rsidRPr="009D6FF7">
        <w:rPr>
          <w:rFonts w:asciiTheme="minorHAnsi" w:hAnsiTheme="minorHAnsi" w:cstheme="minorHAnsi"/>
          <w:sz w:val="22"/>
          <w:szCs w:val="22"/>
        </w:rPr>
        <w:t xml:space="preserve"> (The Department of Sustainability and Environment), 2009. </w:t>
      </w:r>
      <w:r w:rsidRPr="00844F85">
        <w:rPr>
          <w:rFonts w:asciiTheme="minorHAnsi" w:hAnsiTheme="minorHAnsi" w:cstheme="minorHAnsi"/>
          <w:i/>
          <w:sz w:val="22"/>
          <w:szCs w:val="22"/>
        </w:rPr>
        <w:t>Dam Safety Regulatory Review</w:t>
      </w:r>
      <w:r w:rsidRPr="009D6FF7">
        <w:rPr>
          <w:rFonts w:asciiTheme="minorHAnsi" w:hAnsiTheme="minorHAnsi" w:cstheme="minorHAnsi"/>
          <w:sz w:val="22"/>
          <w:szCs w:val="22"/>
        </w:rPr>
        <w:t>, Technical Committee Report.</w:t>
      </w:r>
    </w:p>
    <w:p w14:paraId="3CC1CCA7" w14:textId="77777777" w:rsidR="009D6FF7" w:rsidRPr="009D6FF7" w:rsidRDefault="009D6FF7" w:rsidP="009D6FF7">
      <w:pPr>
        <w:pStyle w:val="DSEBody"/>
        <w:spacing w:before="120"/>
        <w:rPr>
          <w:rFonts w:asciiTheme="minorHAnsi" w:hAnsiTheme="minorHAnsi" w:cstheme="minorHAnsi"/>
          <w:sz w:val="22"/>
          <w:szCs w:val="22"/>
        </w:rPr>
      </w:pPr>
      <w:r w:rsidRPr="009D6FF7">
        <w:rPr>
          <w:rFonts w:asciiTheme="minorHAnsi" w:hAnsiTheme="minorHAnsi" w:cstheme="minorHAnsi"/>
          <w:b/>
          <w:sz w:val="22"/>
          <w:szCs w:val="22"/>
        </w:rPr>
        <w:t>HSE</w:t>
      </w:r>
      <w:r w:rsidRPr="009D6FF7">
        <w:rPr>
          <w:rFonts w:asciiTheme="minorHAnsi" w:hAnsiTheme="minorHAnsi" w:cstheme="minorHAnsi"/>
          <w:sz w:val="22"/>
          <w:szCs w:val="22"/>
        </w:rPr>
        <w:t xml:space="preserve"> (Health and Safety Executive, United Kingdom), 2001, </w:t>
      </w:r>
      <w:r w:rsidRPr="00844F85">
        <w:rPr>
          <w:rFonts w:asciiTheme="minorHAnsi" w:hAnsiTheme="minorHAnsi" w:cstheme="minorHAnsi"/>
          <w:i/>
          <w:sz w:val="22"/>
          <w:szCs w:val="22"/>
        </w:rPr>
        <w:t>Reducing Risks, Protecting People</w:t>
      </w:r>
      <w:r w:rsidRPr="009D6FF7">
        <w:rPr>
          <w:rFonts w:asciiTheme="minorHAnsi" w:hAnsiTheme="minorHAnsi" w:cstheme="minorHAnsi"/>
          <w:sz w:val="22"/>
          <w:szCs w:val="22"/>
        </w:rPr>
        <w:t xml:space="preserve">, Her Majesty’s Stationery Office, London, </w:t>
      </w:r>
      <w:hyperlink r:id="rId54" w:history="1">
        <w:r w:rsidR="002115A3" w:rsidRPr="002115A3">
          <w:rPr>
            <w:rFonts w:asciiTheme="minorHAnsi" w:hAnsiTheme="minorHAnsi" w:cstheme="minorHAnsi"/>
            <w:color w:val="0000FF"/>
            <w:sz w:val="22"/>
            <w:szCs w:val="22"/>
            <w:u w:val="single"/>
          </w:rPr>
          <w:t>www.hse.gov.uk/risk/theory/r2p2.pdf</w:t>
        </w:r>
      </w:hyperlink>
      <w:r w:rsidRPr="002115A3">
        <w:rPr>
          <w:rFonts w:asciiTheme="minorHAnsi" w:hAnsiTheme="minorHAnsi" w:cstheme="minorHAnsi"/>
          <w:sz w:val="22"/>
          <w:szCs w:val="22"/>
        </w:rPr>
        <w:t>.</w:t>
      </w:r>
    </w:p>
    <w:p w14:paraId="71D4EFEB"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ICOLD</w:t>
      </w:r>
      <w:r w:rsidRPr="009D6FF7">
        <w:rPr>
          <w:rFonts w:asciiTheme="minorHAnsi" w:hAnsiTheme="minorHAnsi" w:cstheme="minorHAnsi"/>
          <w:sz w:val="22"/>
          <w:szCs w:val="22"/>
        </w:rPr>
        <w:t xml:space="preserve"> (International Commission on Large Dams), 2005, </w:t>
      </w:r>
      <w:r w:rsidRPr="00844F85">
        <w:rPr>
          <w:rFonts w:asciiTheme="minorHAnsi" w:hAnsiTheme="minorHAnsi" w:cstheme="minorHAnsi"/>
          <w:i/>
          <w:sz w:val="22"/>
          <w:szCs w:val="22"/>
        </w:rPr>
        <w:t>Risk Assessment in Dam Safety Management – A Reconnaissance of Benefits</w:t>
      </w:r>
      <w:r w:rsidRPr="009D6FF7">
        <w:rPr>
          <w:rFonts w:asciiTheme="minorHAnsi" w:hAnsiTheme="minorHAnsi" w:cstheme="minorHAnsi"/>
          <w:sz w:val="22"/>
          <w:szCs w:val="22"/>
        </w:rPr>
        <w:t>, Methods and Current Applications, Bulletin No. 130.</w:t>
      </w:r>
    </w:p>
    <w:p w14:paraId="1104EEA1"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ISO 31000</w:t>
      </w:r>
      <w:r w:rsidRPr="009D6FF7">
        <w:rPr>
          <w:rFonts w:asciiTheme="minorHAnsi" w:hAnsiTheme="minorHAnsi" w:cstheme="minorHAnsi"/>
          <w:sz w:val="22"/>
          <w:szCs w:val="22"/>
        </w:rPr>
        <w:t>, 2009. Risk Management – Principles and guidelines.</w:t>
      </w:r>
    </w:p>
    <w:p w14:paraId="05434B77"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Kelly</w:t>
      </w:r>
      <w:r w:rsidRPr="009D6FF7">
        <w:rPr>
          <w:rFonts w:asciiTheme="minorHAnsi" w:hAnsiTheme="minorHAnsi" w:cstheme="minorHAnsi"/>
          <w:sz w:val="22"/>
          <w:szCs w:val="22"/>
        </w:rPr>
        <w:t xml:space="preserve">, T., 2004, </w:t>
      </w:r>
      <w:r w:rsidRPr="00844F85">
        <w:rPr>
          <w:rFonts w:asciiTheme="minorHAnsi" w:hAnsiTheme="minorHAnsi" w:cstheme="minorHAnsi"/>
          <w:i/>
          <w:sz w:val="22"/>
          <w:szCs w:val="22"/>
        </w:rPr>
        <w:t>Safety Case Management: A Systematic Approach</w:t>
      </w:r>
      <w:r w:rsidRPr="009D6FF7">
        <w:rPr>
          <w:rFonts w:asciiTheme="minorHAnsi" w:hAnsiTheme="minorHAnsi" w:cstheme="minorHAnsi"/>
          <w:sz w:val="22"/>
          <w:szCs w:val="22"/>
        </w:rPr>
        <w:t>, John Wiley &amp; Sons, Australia.</w:t>
      </w:r>
    </w:p>
    <w:p w14:paraId="01B2D7D2"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MWH &amp; SKM</w:t>
      </w:r>
      <w:r w:rsidRPr="009D6FF7">
        <w:rPr>
          <w:rFonts w:asciiTheme="minorHAnsi" w:hAnsiTheme="minorHAnsi" w:cstheme="minorHAnsi"/>
          <w:sz w:val="22"/>
          <w:szCs w:val="22"/>
        </w:rPr>
        <w:t>, 2011.  </w:t>
      </w:r>
      <w:r w:rsidRPr="00844F85">
        <w:rPr>
          <w:rFonts w:asciiTheme="minorHAnsi" w:hAnsiTheme="minorHAnsi" w:cstheme="minorHAnsi"/>
          <w:i/>
          <w:sz w:val="22"/>
          <w:szCs w:val="22"/>
        </w:rPr>
        <w:t>Development of a Guidance Note on Dam Safety Decision Parameters</w:t>
      </w:r>
      <w:r w:rsidRPr="009D6FF7">
        <w:rPr>
          <w:rFonts w:asciiTheme="minorHAnsi" w:hAnsiTheme="minorHAnsi" w:cstheme="minorHAnsi"/>
          <w:sz w:val="22"/>
          <w:szCs w:val="22"/>
        </w:rPr>
        <w:t>. Report prepared for DSE.</w:t>
      </w:r>
    </w:p>
    <w:p w14:paraId="450E409F" w14:textId="77777777" w:rsidR="00100096" w:rsidRPr="00157447" w:rsidRDefault="00100096" w:rsidP="009D6FF7">
      <w:pPr>
        <w:pStyle w:val="DSEBody"/>
        <w:spacing w:before="120"/>
        <w:rPr>
          <w:rFonts w:asciiTheme="minorHAnsi" w:hAnsiTheme="minorHAnsi" w:cstheme="minorHAnsi"/>
          <w:sz w:val="22"/>
          <w:szCs w:val="22"/>
        </w:rPr>
      </w:pPr>
      <w:r w:rsidRPr="00415F4C">
        <w:rPr>
          <w:rFonts w:asciiTheme="minorHAnsi" w:hAnsiTheme="minorHAnsi" w:cstheme="minorHAnsi"/>
          <w:b/>
          <w:sz w:val="22"/>
          <w:szCs w:val="22"/>
        </w:rPr>
        <w:t>NOPSEMA</w:t>
      </w:r>
      <w:r w:rsidRPr="00157447">
        <w:rPr>
          <w:rFonts w:asciiTheme="minorHAnsi" w:hAnsiTheme="minorHAnsi" w:cstheme="minorHAnsi"/>
          <w:sz w:val="22"/>
          <w:szCs w:val="22"/>
        </w:rPr>
        <w:t xml:space="preserve"> (National Offshore Petroleum Safety Environment Authority), 2014, ALARP Guidance Note, Revision 5, June</w:t>
      </w:r>
    </w:p>
    <w:p w14:paraId="4ED1E97B"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NSW DSC</w:t>
      </w:r>
      <w:r w:rsidRPr="009D6FF7">
        <w:rPr>
          <w:rFonts w:asciiTheme="minorHAnsi" w:hAnsiTheme="minorHAnsi" w:cstheme="minorHAnsi"/>
          <w:sz w:val="22"/>
          <w:szCs w:val="22"/>
        </w:rPr>
        <w:t xml:space="preserve"> (New South Wales Dam Safety Committee), 2010, </w:t>
      </w:r>
      <w:r w:rsidRPr="00844F85">
        <w:rPr>
          <w:rFonts w:asciiTheme="minorHAnsi" w:hAnsiTheme="minorHAnsi" w:cstheme="minorHAnsi"/>
          <w:i/>
          <w:sz w:val="22"/>
          <w:szCs w:val="22"/>
        </w:rPr>
        <w:t>Demonstration of Safety for Dams DSC2D</w:t>
      </w:r>
      <w:r w:rsidRPr="009D6FF7">
        <w:rPr>
          <w:rFonts w:asciiTheme="minorHAnsi" w:hAnsiTheme="minorHAnsi" w:cstheme="minorHAnsi"/>
          <w:sz w:val="22"/>
          <w:szCs w:val="22"/>
        </w:rPr>
        <w:t>, June.</w:t>
      </w:r>
    </w:p>
    <w:p w14:paraId="65F6FCBB" w14:textId="77777777" w:rsidR="002065AA" w:rsidRPr="00157447" w:rsidRDefault="002065AA" w:rsidP="002065AA">
      <w:pPr>
        <w:pStyle w:val="DSEBody"/>
        <w:spacing w:before="120"/>
        <w:rPr>
          <w:rFonts w:asciiTheme="minorHAnsi" w:hAnsiTheme="minorHAnsi" w:cstheme="minorHAnsi"/>
          <w:sz w:val="22"/>
          <w:szCs w:val="22"/>
        </w:rPr>
      </w:pPr>
      <w:r w:rsidRPr="00157447">
        <w:rPr>
          <w:rFonts w:asciiTheme="minorHAnsi" w:hAnsiTheme="minorHAnsi" w:cstheme="minorHAnsi"/>
          <w:b/>
          <w:sz w:val="22"/>
          <w:szCs w:val="22"/>
        </w:rPr>
        <w:t>Phillips</w:t>
      </w:r>
      <w:r w:rsidRPr="00157447">
        <w:rPr>
          <w:rFonts w:asciiTheme="minorHAnsi" w:hAnsiTheme="minorHAnsi" w:cstheme="minorHAnsi"/>
          <w:sz w:val="22"/>
          <w:szCs w:val="22"/>
        </w:rPr>
        <w:t xml:space="preserve">, L. D., Bana e Costa C. A., 2007. Transparent prioritisation, budgeting and resource allocation with multi-criteria decision analysis and decision conferencing, Ann Oper Res (2007) 154: 51–68. </w:t>
      </w:r>
    </w:p>
    <w:p w14:paraId="4F4A8519"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Vreugdenhil</w:t>
      </w:r>
      <w:r w:rsidRPr="009D6FF7">
        <w:rPr>
          <w:rFonts w:asciiTheme="minorHAnsi" w:hAnsiTheme="minorHAnsi" w:cstheme="minorHAnsi"/>
          <w:sz w:val="22"/>
          <w:szCs w:val="22"/>
        </w:rPr>
        <w:t xml:space="preserve">, R.; Hill, P.; Perera, S.; Ryan, S. 2011. </w:t>
      </w:r>
      <w:r w:rsidRPr="00844F85">
        <w:rPr>
          <w:rFonts w:asciiTheme="minorHAnsi" w:hAnsiTheme="minorHAnsi" w:cstheme="minorHAnsi"/>
          <w:i/>
          <w:sz w:val="22"/>
          <w:szCs w:val="22"/>
        </w:rPr>
        <w:t>Towards Increased Clarity in the Application of ALARP</w:t>
      </w:r>
      <w:r w:rsidRPr="009D6FF7">
        <w:rPr>
          <w:rFonts w:asciiTheme="minorHAnsi" w:hAnsiTheme="minorHAnsi" w:cstheme="minorHAnsi"/>
          <w:sz w:val="22"/>
          <w:szCs w:val="22"/>
        </w:rPr>
        <w:t>. ANCOLD (Australian National Committee on Large Dams) Proceedings for Technical Groups, October.</w:t>
      </w:r>
    </w:p>
    <w:p w14:paraId="78E0F0E3"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Water Act</w:t>
      </w:r>
      <w:r w:rsidRPr="009D6FF7">
        <w:rPr>
          <w:rFonts w:asciiTheme="minorHAnsi" w:hAnsiTheme="minorHAnsi" w:cstheme="minorHAnsi"/>
          <w:sz w:val="22"/>
          <w:szCs w:val="22"/>
        </w:rPr>
        <w:t>, 1989. Victoria.</w:t>
      </w:r>
    </w:p>
    <w:p w14:paraId="68862860" w14:textId="77777777" w:rsidR="009D6FF7" w:rsidRPr="009D6FF7" w:rsidRDefault="009D6FF7" w:rsidP="009D6FF7">
      <w:pPr>
        <w:pStyle w:val="DSEBody"/>
        <w:spacing w:before="120"/>
        <w:rPr>
          <w:rFonts w:asciiTheme="minorHAnsi" w:hAnsiTheme="minorHAnsi" w:cstheme="minorHAnsi"/>
          <w:sz w:val="22"/>
          <w:szCs w:val="22"/>
        </w:rPr>
      </w:pPr>
      <w:r w:rsidRPr="002115A3">
        <w:rPr>
          <w:rFonts w:asciiTheme="minorHAnsi" w:hAnsiTheme="minorHAnsi" w:cstheme="minorHAnsi"/>
          <w:b/>
          <w:sz w:val="22"/>
          <w:szCs w:val="22"/>
        </w:rPr>
        <w:t>Water Industry Act</w:t>
      </w:r>
      <w:r w:rsidRPr="009D6FF7">
        <w:rPr>
          <w:rFonts w:asciiTheme="minorHAnsi" w:hAnsiTheme="minorHAnsi" w:cstheme="minorHAnsi"/>
          <w:sz w:val="22"/>
          <w:szCs w:val="22"/>
        </w:rPr>
        <w:t>, 1994. Victoria.</w:t>
      </w:r>
    </w:p>
    <w:p w14:paraId="7DC7EB13" w14:textId="77777777" w:rsidR="002B7D1D" w:rsidRDefault="002B7D1D" w:rsidP="00B53C2A">
      <w:pPr>
        <w:pStyle w:val="DSEBody"/>
        <w:rPr>
          <w:lang w:val="en-US"/>
        </w:rPr>
      </w:pPr>
    </w:p>
    <w:p w14:paraId="79922FEF" w14:textId="77777777" w:rsidR="008A7E20" w:rsidRDefault="008A7E20" w:rsidP="00590EF3"/>
    <w:p w14:paraId="7845E3B9" w14:textId="77777777" w:rsidR="008A7E20" w:rsidRDefault="008A7E20" w:rsidP="00590EF3"/>
    <w:p w14:paraId="2C3E32CF" w14:textId="77777777" w:rsidR="008A7E20" w:rsidRDefault="008A7E20" w:rsidP="00590EF3"/>
    <w:p w14:paraId="692FF9C0" w14:textId="77777777" w:rsidR="008A7E20" w:rsidRDefault="008A7E20" w:rsidP="00590EF3"/>
    <w:p w14:paraId="708D30AF" w14:textId="77777777" w:rsidR="008A7E20" w:rsidRDefault="008A7E20" w:rsidP="00590EF3"/>
    <w:p w14:paraId="7391A607" w14:textId="77777777" w:rsidR="008A7E20" w:rsidRDefault="008A7E20" w:rsidP="00590EF3"/>
    <w:p w14:paraId="359B4F82" w14:textId="77777777" w:rsidR="008A7E20" w:rsidRDefault="008A7E20" w:rsidP="00590EF3"/>
    <w:p w14:paraId="2245F689" w14:textId="77777777" w:rsidR="008A7E20" w:rsidRDefault="008A7E20" w:rsidP="00590EF3"/>
    <w:p w14:paraId="710FA41B" w14:textId="77777777" w:rsidR="008A7E20" w:rsidRDefault="008A7E20" w:rsidP="00590EF3"/>
    <w:p w14:paraId="0017A4CF" w14:textId="77777777" w:rsidR="009F61FE" w:rsidRDefault="009F61FE" w:rsidP="003917F9">
      <w:pPr>
        <w:sectPr w:rsidR="009F61FE" w:rsidSect="008E25A6">
          <w:footerReference w:type="default" r:id="rId55"/>
          <w:footerReference w:type="first" r:id="rId56"/>
          <w:pgSz w:w="11907" w:h="16840" w:code="9"/>
          <w:pgMar w:top="851" w:right="1134" w:bottom="851" w:left="1134" w:header="709" w:footer="567" w:gutter="0"/>
          <w:cols w:space="708"/>
          <w:formProt w:val="0"/>
          <w:titlePg/>
          <w:docGrid w:linePitch="360"/>
        </w:sectPr>
      </w:pPr>
    </w:p>
    <w:p w14:paraId="261A5C90" w14:textId="77777777" w:rsidR="006C2C00" w:rsidRDefault="006C2C00" w:rsidP="003917F9"/>
    <w:p w14:paraId="5C5DBF1A" w14:textId="77777777" w:rsidR="006C2C00" w:rsidRDefault="006C2C00" w:rsidP="003917F9"/>
    <w:p w14:paraId="1379382B" w14:textId="77777777" w:rsidR="006C2C00" w:rsidRDefault="006C2C00" w:rsidP="003917F9">
      <w:pPr>
        <w:sectPr w:rsidR="006C2C00" w:rsidSect="003917F9">
          <w:headerReference w:type="first" r:id="rId57"/>
          <w:footerReference w:type="first" r:id="rId58"/>
          <w:pgSz w:w="11907" w:h="16840" w:code="9"/>
          <w:pgMar w:top="1134" w:right="1134" w:bottom="1134" w:left="1134" w:header="709" w:footer="567" w:gutter="0"/>
          <w:pgNumType w:start="1"/>
          <w:cols w:space="708"/>
          <w:formProt w:val="0"/>
          <w:titlePg/>
          <w:docGrid w:linePitch="360"/>
        </w:sectPr>
      </w:pPr>
    </w:p>
    <w:p w14:paraId="2C6C766E" w14:textId="77777777"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B8CD3" w14:textId="77777777" w:rsidR="008319A5" w:rsidRDefault="008319A5">
      <w:r>
        <w:separator/>
      </w:r>
    </w:p>
  </w:endnote>
  <w:endnote w:type="continuationSeparator" w:id="0">
    <w:p w14:paraId="217C566E" w14:textId="77777777" w:rsidR="008319A5" w:rsidRDefault="0083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D5BC" w14:textId="77777777" w:rsidR="009060BF" w:rsidRDefault="009060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6E16" w14:textId="77777777" w:rsidR="008319A5" w:rsidRPr="009F61FE" w:rsidRDefault="008319A5"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39702CC5" wp14:editId="1F726560">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1A7E" w14:textId="77777777" w:rsidR="008319A5" w:rsidRDefault="008319A5">
                          <w:pPr>
                            <w:rPr>
                              <w:rFonts w:ascii="Arial" w:hAnsi="Arial" w:cs="Arial"/>
                              <w:color w:val="FFFFFF"/>
                            </w:rPr>
                          </w:pPr>
                        </w:p>
                        <w:p w14:paraId="05A238B5" w14:textId="77777777" w:rsidR="008319A5" w:rsidRDefault="008319A5">
                          <w:pPr>
                            <w:rPr>
                              <w:rFonts w:ascii="Arial" w:hAnsi="Arial" w:cs="Arial"/>
                              <w:color w:val="FFFFFF"/>
                            </w:rPr>
                          </w:pPr>
                        </w:p>
                        <w:p w14:paraId="3B661E91" w14:textId="77777777" w:rsidR="008319A5" w:rsidRDefault="008319A5">
                          <w:pPr>
                            <w:rPr>
                              <w:rFonts w:ascii="Arial" w:hAnsi="Arial" w:cs="Arial"/>
                              <w:color w:val="FFFFFF"/>
                            </w:rPr>
                          </w:pPr>
                        </w:p>
                        <w:p w14:paraId="57AF7DF6" w14:textId="77777777" w:rsidR="008319A5" w:rsidRDefault="008319A5">
                          <w:pPr>
                            <w:rPr>
                              <w:rFonts w:ascii="Arial" w:hAnsi="Arial" w:cs="Arial"/>
                              <w:color w:val="FFFFFF"/>
                            </w:rPr>
                          </w:pPr>
                        </w:p>
                        <w:p w14:paraId="028025AE" w14:textId="77777777" w:rsidR="008319A5" w:rsidRDefault="008319A5">
                          <w:pPr>
                            <w:rPr>
                              <w:rFonts w:ascii="Arial" w:hAnsi="Arial" w:cs="Arial"/>
                              <w:color w:val="FFFFFF"/>
                            </w:rPr>
                          </w:pPr>
                        </w:p>
                        <w:p w14:paraId="0932397D" w14:textId="77777777" w:rsidR="008319A5" w:rsidRPr="0090189E" w:rsidRDefault="008319A5">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02CC5" id="_x0000_t202" coordsize="21600,21600" o:spt="202" path="m,l,21600r21600,l21600,xe">
              <v:stroke joinstyle="miter"/>
              <v:path gradientshapeok="t" o:connecttype="rect"/>
            </v:shapetype>
            <v:shape id="Text Box 8" o:spid="_x0000_s1063"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" filled="f" stroked="f">
              <v:textbox inset=",7.2pt,,7.2pt">
                <w:txbxContent>
                  <w:p w14:paraId="3D411A7E" w14:textId="77777777" w:rsidR="008319A5" w:rsidRDefault="008319A5">
                    <w:pPr>
                      <w:rPr>
                        <w:rFonts w:ascii="Arial" w:hAnsi="Arial" w:cs="Arial"/>
                        <w:color w:val="FFFFFF"/>
                      </w:rPr>
                    </w:pPr>
                  </w:p>
                  <w:p w14:paraId="05A238B5" w14:textId="77777777" w:rsidR="008319A5" w:rsidRDefault="008319A5">
                    <w:pPr>
                      <w:rPr>
                        <w:rFonts w:ascii="Arial" w:hAnsi="Arial" w:cs="Arial"/>
                        <w:color w:val="FFFFFF"/>
                      </w:rPr>
                    </w:pPr>
                  </w:p>
                  <w:p w14:paraId="3B661E91" w14:textId="77777777" w:rsidR="008319A5" w:rsidRDefault="008319A5">
                    <w:pPr>
                      <w:rPr>
                        <w:rFonts w:ascii="Arial" w:hAnsi="Arial" w:cs="Arial"/>
                        <w:color w:val="FFFFFF"/>
                      </w:rPr>
                    </w:pPr>
                  </w:p>
                  <w:p w14:paraId="57AF7DF6" w14:textId="77777777" w:rsidR="008319A5" w:rsidRDefault="008319A5">
                    <w:pPr>
                      <w:rPr>
                        <w:rFonts w:ascii="Arial" w:hAnsi="Arial" w:cs="Arial"/>
                        <w:color w:val="FFFFFF"/>
                      </w:rPr>
                    </w:pPr>
                  </w:p>
                  <w:p w14:paraId="028025AE" w14:textId="77777777" w:rsidR="008319A5" w:rsidRDefault="008319A5">
                    <w:pPr>
                      <w:rPr>
                        <w:rFonts w:ascii="Arial" w:hAnsi="Arial" w:cs="Arial"/>
                        <w:color w:val="FFFFFF"/>
                      </w:rPr>
                    </w:pPr>
                  </w:p>
                  <w:p w14:paraId="0932397D" w14:textId="77777777" w:rsidR="008319A5" w:rsidRPr="0090189E" w:rsidRDefault="008319A5">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6E38" w14:textId="63DCE2B7" w:rsidR="008319A5" w:rsidRDefault="009060BF" w:rsidP="00207A7C">
    <w:pPr>
      <w:pStyle w:val="Footer"/>
    </w:pPr>
    <w:r>
      <w:rPr>
        <w:noProof/>
        <w:lang w:eastAsia="en-AU"/>
      </w:rPr>
      <mc:AlternateContent>
        <mc:Choice Requires="wps">
          <w:drawing>
            <wp:anchor distT="0" distB="0" distL="114300" distR="114300" simplePos="0" relativeHeight="251660288" behindDoc="0" locked="0" layoutInCell="0" allowOverlap="1" wp14:anchorId="2BF27BF8" wp14:editId="1EA54F6B">
              <wp:simplePos x="0" y="0"/>
              <wp:positionH relativeFrom="page">
                <wp:posOffset>0</wp:posOffset>
              </wp:positionH>
              <wp:positionV relativeFrom="page">
                <wp:posOffset>10229215</wp:posOffset>
              </wp:positionV>
              <wp:extent cx="7560945" cy="273050"/>
              <wp:effectExtent l="0" t="0" r="0" b="12700"/>
              <wp:wrapNone/>
              <wp:docPr id="2" name="MSIPCM2b744b0d8738041e511f5fe4"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EC807" w14:textId="4ACEC51B"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F27BF8" id="_x0000_t202" coordsize="21600,21600" o:spt="202" path="m,l,21600r21600,l21600,xe">
              <v:stroke joinstyle="miter"/>
              <v:path gradientshapeok="t" o:connecttype="rect"/>
            </v:shapetype>
            <v:shape id="MSIPCM2b744b0d8738041e511f5fe4" o:spid="_x0000_s1056" type="#_x0000_t202" alt="{&quot;HashCode&quot;:1862493762,&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fill o:detectmouseclick="t"/>
              <v:textbox inset=",0,,0">
                <w:txbxContent>
                  <w:p w14:paraId="09BEC807" w14:textId="4ACEC51B"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r w:rsidR="008319A5">
      <w:rPr>
        <w:noProof/>
        <w:lang w:eastAsia="en-AU"/>
      </w:rPr>
      <w:drawing>
        <wp:anchor distT="0" distB="0" distL="114300" distR="114300" simplePos="0" relativeHeight="251659264" behindDoc="0" locked="0" layoutInCell="1" allowOverlap="1" wp14:anchorId="70750809" wp14:editId="54C24751">
          <wp:simplePos x="0" y="0"/>
          <wp:positionH relativeFrom="column">
            <wp:posOffset>4755515</wp:posOffset>
          </wp:positionH>
          <wp:positionV relativeFrom="paragraph">
            <wp:posOffset>-7620</wp:posOffset>
          </wp:positionV>
          <wp:extent cx="1706880" cy="381000"/>
          <wp:effectExtent l="0" t="0" r="7620" b="0"/>
          <wp:wrapNone/>
          <wp:docPr id="948" name="Picture 948"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2F9E" w14:textId="4687845F" w:rsidR="009060BF" w:rsidRDefault="009060BF">
    <w:pPr>
      <w:pStyle w:val="Footer"/>
    </w:pPr>
    <w:r>
      <w:rPr>
        <w:noProof/>
      </w:rPr>
      <mc:AlternateContent>
        <mc:Choice Requires="wps">
          <w:drawing>
            <wp:anchor distT="0" distB="0" distL="114300" distR="114300" simplePos="0" relativeHeight="251661312" behindDoc="0" locked="0" layoutInCell="0" allowOverlap="1" wp14:anchorId="57EE119E" wp14:editId="091DD191">
              <wp:simplePos x="0" y="0"/>
              <wp:positionH relativeFrom="page">
                <wp:posOffset>0</wp:posOffset>
              </wp:positionH>
              <wp:positionV relativeFrom="page">
                <wp:posOffset>10229215</wp:posOffset>
              </wp:positionV>
              <wp:extent cx="7560945" cy="273050"/>
              <wp:effectExtent l="0" t="0" r="0" b="12700"/>
              <wp:wrapNone/>
              <wp:docPr id="20" name="MSIPCMdde348bfbb636a4edc9568a1"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22308" w14:textId="36FDB159"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EE119E" id="_x0000_t202" coordsize="21600,21600" o:spt="202" path="m,l,21600r21600,l21600,xe">
              <v:stroke joinstyle="miter"/>
              <v:path gradientshapeok="t" o:connecttype="rect"/>
            </v:shapetype>
            <v:shape id="MSIPCMdde348bfbb636a4edc9568a1" o:spid="_x0000_s1057" type="#_x0000_t202" alt="{&quot;HashCode&quot;:1862493762,&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6022308" w14:textId="36FDB159"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0830" w14:textId="77777777" w:rsidR="008319A5" w:rsidRDefault="008319A5"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B51034" w14:textId="77777777" w:rsidR="008319A5" w:rsidRDefault="008319A5"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3918" w14:textId="30451A52" w:rsidR="008319A5" w:rsidRDefault="009060BF" w:rsidP="00341520">
    <w:pPr>
      <w:pStyle w:val="Footer"/>
    </w:pPr>
    <w:r>
      <w:rPr>
        <w:noProof/>
      </w:rPr>
      <mc:AlternateContent>
        <mc:Choice Requires="wps">
          <w:drawing>
            <wp:anchor distT="0" distB="0" distL="114300" distR="114300" simplePos="1" relativeHeight="251662336" behindDoc="0" locked="0" layoutInCell="0" allowOverlap="1" wp14:anchorId="660F87B0" wp14:editId="482EDB5A">
              <wp:simplePos x="0" y="10229453"/>
              <wp:positionH relativeFrom="page">
                <wp:posOffset>0</wp:posOffset>
              </wp:positionH>
              <wp:positionV relativeFrom="page">
                <wp:posOffset>10229215</wp:posOffset>
              </wp:positionV>
              <wp:extent cx="7560945" cy="273050"/>
              <wp:effectExtent l="0" t="0" r="0" b="12700"/>
              <wp:wrapNone/>
              <wp:docPr id="27" name="MSIPCM92bb47c0b17d87dba2ee482e"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1AA1A" w14:textId="417E4E3A"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0F87B0" id="_x0000_t202" coordsize="21600,21600" o:spt="202" path="m,l,21600r21600,l21600,xe">
              <v:stroke joinstyle="miter"/>
              <v:path gradientshapeok="t" o:connecttype="rect"/>
            </v:shapetype>
            <v:shape id="MSIPCM92bb47c0b17d87dba2ee482e" o:spid="_x0000_s1058" type="#_x0000_t202" alt="{&quot;HashCode&quot;:1862493762,&quot;Height&quot;:842.0,&quot;Width&quot;:595.0,&quot;Placement&quot;:&quot;Footer&quot;,&quot;Index&quot;:&quot;Primary&quot;,&quot;Section&quot;:3,&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BA1AA1A" w14:textId="417E4E3A"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35CC" w14:textId="05B04D4A" w:rsidR="008319A5" w:rsidRPr="00371E21" w:rsidRDefault="009060BF" w:rsidP="002B26A6">
    <w:pPr>
      <w:pStyle w:val="zFooter"/>
      <w:rPr>
        <w:rStyle w:val="zRptPgNum"/>
        <w:color w:val="auto"/>
      </w:rPr>
    </w:pPr>
    <w:r>
      <w:rPr>
        <w:b/>
        <w:noProof/>
        <w:sz w:val="16"/>
      </w:rPr>
      <mc:AlternateContent>
        <mc:Choice Requires="wps">
          <w:drawing>
            <wp:anchor distT="0" distB="0" distL="114300" distR="114300" simplePos="0" relativeHeight="251663360" behindDoc="0" locked="0" layoutInCell="0" allowOverlap="1" wp14:anchorId="5791D0D8" wp14:editId="3E375CD4">
              <wp:simplePos x="0" y="0"/>
              <wp:positionH relativeFrom="page">
                <wp:posOffset>0</wp:posOffset>
              </wp:positionH>
              <wp:positionV relativeFrom="page">
                <wp:posOffset>10229215</wp:posOffset>
              </wp:positionV>
              <wp:extent cx="7560945" cy="273050"/>
              <wp:effectExtent l="0" t="0" r="0" b="12700"/>
              <wp:wrapNone/>
              <wp:docPr id="28" name="MSIPCMe92f494892b56d226cad30e7" descr="{&quot;HashCode&quot;:186249376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2250E6" w14:textId="785090D2"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91D0D8" id="_x0000_t202" coordsize="21600,21600" o:spt="202" path="m,l,21600r21600,l21600,xe">
              <v:stroke joinstyle="miter"/>
              <v:path gradientshapeok="t" o:connecttype="rect"/>
            </v:shapetype>
            <v:shape id="MSIPCMe92f494892b56d226cad30e7" o:spid="_x0000_s1059" type="#_x0000_t202" alt="{&quot;HashCode&quot;:1862493762,&quot;Height&quot;:842.0,&quot;Width&quot;:595.0,&quot;Placement&quot;:&quot;Footer&quot;,&quot;Index&quot;:&quot;Primary&quot;,&quot;Section&quot;:4,&quot;Top&quot;:0.0,&quot;Left&quot;:0.0}" style="position:absolute;left:0;text-align:left;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132250E6" w14:textId="785090D2"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r w:rsidR="008319A5">
      <w:rPr>
        <w:rStyle w:val="zRptPgNum"/>
        <w:b/>
        <w:color w:val="auto"/>
      </w:rPr>
      <w:t>Guidance Note on Dam Safety Principles</w:t>
    </w:r>
  </w:p>
  <w:p w14:paraId="3FFDC78C" w14:textId="77777777" w:rsidR="008319A5" w:rsidRPr="003F347D" w:rsidRDefault="008319A5"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DF79E8">
      <w:rPr>
        <w:rStyle w:val="zRptPgNum"/>
        <w:noProof/>
      </w:rPr>
      <w:t>22</w:t>
    </w:r>
    <w:r w:rsidRPr="003F347D">
      <w:rPr>
        <w:rStyle w:val="zRptPgNum"/>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EE13" w14:textId="72E1ABC4" w:rsidR="008319A5" w:rsidRPr="00371E21" w:rsidRDefault="009060BF" w:rsidP="006C2C00">
    <w:pPr>
      <w:pStyle w:val="zFooter"/>
      <w:rPr>
        <w:rStyle w:val="zRptPgNum"/>
        <w:color w:val="auto"/>
      </w:rPr>
    </w:pPr>
    <w:r>
      <w:rPr>
        <w:b/>
        <w:noProof/>
        <w:sz w:val="16"/>
      </w:rPr>
      <mc:AlternateContent>
        <mc:Choice Requires="wps">
          <w:drawing>
            <wp:anchor distT="0" distB="0" distL="114300" distR="114300" simplePos="0" relativeHeight="251664384" behindDoc="0" locked="0" layoutInCell="0" allowOverlap="1" wp14:anchorId="56877E68" wp14:editId="7FECCD3F">
              <wp:simplePos x="0" y="0"/>
              <wp:positionH relativeFrom="page">
                <wp:posOffset>0</wp:posOffset>
              </wp:positionH>
              <wp:positionV relativeFrom="page">
                <wp:posOffset>10229215</wp:posOffset>
              </wp:positionV>
              <wp:extent cx="7560945" cy="273050"/>
              <wp:effectExtent l="0" t="0" r="0" b="12700"/>
              <wp:wrapNone/>
              <wp:docPr id="29" name="MSIPCMd5784ae39b24a2858079a447" descr="{&quot;HashCode&quot;:186249376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25D85" w14:textId="00CEA7F9"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877E68" id="_x0000_t202" coordsize="21600,21600" o:spt="202" path="m,l,21600r21600,l21600,xe">
              <v:stroke joinstyle="miter"/>
              <v:path gradientshapeok="t" o:connecttype="rect"/>
            </v:shapetype>
            <v:shape id="MSIPCMd5784ae39b24a2858079a447" o:spid="_x0000_s1060" type="#_x0000_t202" alt="{&quot;HashCode&quot;:1862493762,&quot;Height&quot;:842.0,&quot;Width&quot;:595.0,&quot;Placement&quot;:&quot;Footer&quot;,&quot;Index&quot;:&quot;FirstPage&quot;,&quot;Section&quot;:4,&quot;Top&quot;:0.0,&quot;Left&quot;:0.0}" style="position:absolute;left:0;text-align:left;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5F925D85" w14:textId="00CEA7F9"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r w:rsidR="008319A5">
      <w:rPr>
        <w:rStyle w:val="zRptPgNum"/>
        <w:b/>
        <w:color w:val="auto"/>
      </w:rPr>
      <w:t>Guidance Note on Dam Safety Principles</w:t>
    </w:r>
  </w:p>
  <w:p w14:paraId="0C304DC2" w14:textId="77777777" w:rsidR="008319A5" w:rsidRPr="00040071" w:rsidRDefault="008319A5"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DF79E8">
      <w:rPr>
        <w:rStyle w:val="zRptPgNum"/>
        <w:noProof/>
      </w:rPr>
      <w:t>21</w:t>
    </w:r>
    <w:r w:rsidRPr="00040071">
      <w:rPr>
        <w:rStyle w:val="zRptPgNum"/>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05E9" w14:textId="7FC194D3" w:rsidR="008319A5" w:rsidRPr="00371E21" w:rsidRDefault="009060BF" w:rsidP="00062D79">
    <w:pPr>
      <w:pStyle w:val="zFooter"/>
      <w:rPr>
        <w:rStyle w:val="zRptPgNum"/>
        <w:color w:val="auto"/>
      </w:rPr>
    </w:pPr>
    <w:r>
      <w:rPr>
        <w:b/>
        <w:noProof/>
        <w:sz w:val="16"/>
      </w:rPr>
      <mc:AlternateContent>
        <mc:Choice Requires="wps">
          <w:drawing>
            <wp:anchor distT="0" distB="0" distL="114300" distR="114300" simplePos="1" relativeHeight="251665408" behindDoc="0" locked="0" layoutInCell="0" allowOverlap="1" wp14:anchorId="40775764" wp14:editId="063F1638">
              <wp:simplePos x="0" y="10229453"/>
              <wp:positionH relativeFrom="page">
                <wp:posOffset>0</wp:posOffset>
              </wp:positionH>
              <wp:positionV relativeFrom="page">
                <wp:posOffset>10229215</wp:posOffset>
              </wp:positionV>
              <wp:extent cx="7560945" cy="273050"/>
              <wp:effectExtent l="0" t="0" r="0" b="12700"/>
              <wp:wrapNone/>
              <wp:docPr id="30" name="MSIPCM7c9443d1a037262a0e3ee683" descr="{&quot;HashCode&quot;:1862493762,&quot;Height&quot;:842.0,&quot;Width&quot;:595.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2F26A4" w14:textId="3221A585"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775764" id="_x0000_t202" coordsize="21600,21600" o:spt="202" path="m,l,21600r21600,l21600,xe">
              <v:stroke joinstyle="miter"/>
              <v:path gradientshapeok="t" o:connecttype="rect"/>
            </v:shapetype>
            <v:shape id="MSIPCM7c9443d1a037262a0e3ee683" o:spid="_x0000_s1061" type="#_x0000_t202" alt="{&quot;HashCode&quot;:1862493762,&quot;Height&quot;:842.0,&quot;Width&quot;:595.0,&quot;Placement&quot;:&quot;Footer&quot;,&quot;Index&quot;:&quot;Primary&quot;,&quot;Section&quot;:21,&quot;Top&quot;:0.0,&quot;Left&quot;:0.0}" style="position:absolute;left:0;text-align:left;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02F26A4" w14:textId="3221A585"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r w:rsidR="008319A5">
      <w:rPr>
        <w:rStyle w:val="zRptPgNum"/>
        <w:b/>
        <w:color w:val="auto"/>
      </w:rPr>
      <w:t>Guidance Note on Dam Safety Principles</w:t>
    </w:r>
  </w:p>
  <w:p w14:paraId="7B15A55D" w14:textId="77777777" w:rsidR="008319A5" w:rsidRPr="00A60CCB" w:rsidRDefault="008319A5"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noProof/>
      </w:rPr>
      <w:t>24</w:t>
    </w:r>
    <w:r w:rsidRPr="00A60CCB">
      <w:rPr>
        <w:rStyle w:val="zRptPgNum"/>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2834" w14:textId="773F93E2" w:rsidR="008319A5" w:rsidRPr="00371E21" w:rsidRDefault="009060BF" w:rsidP="00DE5B79">
    <w:pPr>
      <w:pStyle w:val="zFooter"/>
      <w:rPr>
        <w:rStyle w:val="zRptPgNum"/>
        <w:color w:val="auto"/>
      </w:rPr>
    </w:pPr>
    <w:r>
      <w:rPr>
        <w:b/>
        <w:noProof/>
        <w:sz w:val="16"/>
      </w:rPr>
      <mc:AlternateContent>
        <mc:Choice Requires="wps">
          <w:drawing>
            <wp:anchor distT="0" distB="0" distL="114300" distR="114300" simplePos="0" relativeHeight="251666432" behindDoc="0" locked="0" layoutInCell="0" allowOverlap="1" wp14:anchorId="5D192E4D" wp14:editId="3FF3AEF8">
              <wp:simplePos x="0" y="0"/>
              <wp:positionH relativeFrom="page">
                <wp:posOffset>0</wp:posOffset>
              </wp:positionH>
              <wp:positionV relativeFrom="page">
                <wp:posOffset>10229215</wp:posOffset>
              </wp:positionV>
              <wp:extent cx="7560945" cy="273050"/>
              <wp:effectExtent l="0" t="0" r="0" b="12700"/>
              <wp:wrapNone/>
              <wp:docPr id="31" name="MSIPCMfe10434ebfb0a02713cd8ac9" descr="{&quot;HashCode&quot;:1862493762,&quot;Height&quot;:842.0,&quot;Width&quot;:595.0,&quot;Placement&quot;:&quot;Footer&quot;,&quot;Index&quot;:&quot;FirstPage&quot;,&quot;Section&quot;:2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657E0" w14:textId="7526DC4F" w:rsidR="009060BF" w:rsidRPr="009060BF" w:rsidRDefault="009060BF" w:rsidP="009060BF">
                          <w:pPr>
                            <w:jc w:val="center"/>
                            <w:rPr>
                              <w:rFonts w:cs="Calibri"/>
                              <w:color w:val="000000"/>
                              <w:sz w:val="24"/>
                            </w:rPr>
                          </w:pPr>
                          <w:r w:rsidRPr="009060BF">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192E4D" id="_x0000_t202" coordsize="21600,21600" o:spt="202" path="m,l,21600r21600,l21600,xe">
              <v:stroke joinstyle="miter"/>
              <v:path gradientshapeok="t" o:connecttype="rect"/>
            </v:shapetype>
            <v:shape id="MSIPCMfe10434ebfb0a02713cd8ac9" o:spid="_x0000_s1062" type="#_x0000_t202" alt="{&quot;HashCode&quot;:1862493762,&quot;Height&quot;:842.0,&quot;Width&quot;:595.0,&quot;Placement&quot;:&quot;Footer&quot;,&quot;Index&quot;:&quot;FirstPage&quot;,&quot;Section&quot;:21,&quot;Top&quot;:0.0,&quot;Left&quot;:0.0}" style="position:absolute;left:0;text-align:left;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389657E0" w14:textId="7526DC4F" w:rsidR="009060BF" w:rsidRPr="009060BF" w:rsidRDefault="009060BF" w:rsidP="009060BF">
                    <w:pPr>
                      <w:jc w:val="center"/>
                      <w:rPr>
                        <w:rFonts w:cs="Calibri"/>
                        <w:color w:val="000000"/>
                        <w:sz w:val="24"/>
                      </w:rPr>
                    </w:pPr>
                    <w:r w:rsidRPr="009060BF">
                      <w:rPr>
                        <w:rFonts w:cs="Calibri"/>
                        <w:color w:val="000000"/>
                        <w:sz w:val="24"/>
                      </w:rPr>
                      <w:t>OFFICIAL</w:t>
                    </w:r>
                  </w:p>
                </w:txbxContent>
              </v:textbox>
              <w10:wrap anchorx="page" anchory="page"/>
            </v:shape>
          </w:pict>
        </mc:Fallback>
      </mc:AlternateContent>
    </w:r>
    <w:r w:rsidR="008319A5">
      <w:rPr>
        <w:rStyle w:val="zRptPgNum"/>
        <w:b/>
        <w:color w:val="auto"/>
      </w:rPr>
      <w:t>Guidance Note on Dam Safety Principles</w:t>
    </w:r>
  </w:p>
  <w:p w14:paraId="5ACE31C0" w14:textId="77777777" w:rsidR="008319A5" w:rsidRPr="00A60CCB" w:rsidRDefault="008319A5"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DF79E8">
      <w:rPr>
        <w:rStyle w:val="zRptPgNum"/>
        <w:noProof/>
      </w:rPr>
      <w:t>23</w:t>
    </w:r>
    <w:r w:rsidRPr="00A60CCB">
      <w:rPr>
        <w:rStyle w:val="zRptPgNu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20F3B" w14:textId="77777777" w:rsidR="008319A5" w:rsidRPr="00D07E53" w:rsidRDefault="008319A5">
      <w:pPr>
        <w:rPr>
          <w:color w:val="FFFFFF"/>
        </w:rPr>
      </w:pPr>
      <w:r w:rsidRPr="00D07E53">
        <w:rPr>
          <w:color w:val="FFFFFF"/>
        </w:rPr>
        <w:separator/>
      </w:r>
    </w:p>
  </w:footnote>
  <w:footnote w:type="continuationSeparator" w:id="0">
    <w:p w14:paraId="4EF58884" w14:textId="77777777" w:rsidR="008319A5" w:rsidRDefault="0083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19A6" w14:textId="77777777" w:rsidR="009060BF" w:rsidRDefault="00906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BF51" w14:textId="77777777" w:rsidR="008319A5" w:rsidRDefault="008319A5">
    <w:pPr>
      <w:pStyle w:val="Header"/>
    </w:pPr>
    <w:r>
      <w:rPr>
        <w:noProof/>
        <w:lang w:eastAsia="en-AU"/>
      </w:rPr>
      <w:drawing>
        <wp:anchor distT="0" distB="0" distL="114300" distR="114300" simplePos="0" relativeHeight="251657216" behindDoc="1" locked="0" layoutInCell="1" allowOverlap="1" wp14:anchorId="6244AF76" wp14:editId="000C3C61">
          <wp:simplePos x="0" y="0"/>
          <wp:positionH relativeFrom="column">
            <wp:posOffset>-342900</wp:posOffset>
          </wp:positionH>
          <wp:positionV relativeFrom="paragraph">
            <wp:posOffset>-111760</wp:posOffset>
          </wp:positionV>
          <wp:extent cx="6805295" cy="3149600"/>
          <wp:effectExtent l="0" t="0" r="0" b="0"/>
          <wp:wrapNone/>
          <wp:docPr id="947" name="Picture 94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14BB" w14:textId="77777777" w:rsidR="009060BF" w:rsidRDefault="009060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A46B" w14:textId="77777777" w:rsidR="008319A5" w:rsidRDefault="008319A5" w:rsidP="003424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95DB" w14:textId="77777777" w:rsidR="008319A5" w:rsidRDefault="008319A5" w:rsidP="009046B1">
    <w:pPr>
      <w:pStyle w:val="z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7160" w14:textId="77777777" w:rsidR="008319A5" w:rsidRDefault="008319A5" w:rsidP="009046B1">
    <w:pPr>
      <w:pStyle w:val="zHeader"/>
    </w:pPr>
    <w:r>
      <w:rPr>
        <w:noProof/>
        <w:lang w:eastAsia="en-AU"/>
      </w:rPr>
      <w:drawing>
        <wp:anchor distT="0" distB="0" distL="114300" distR="114300" simplePos="0" relativeHeight="251656192" behindDoc="1" locked="0" layoutInCell="1" allowOverlap="1" wp14:anchorId="3C36D441" wp14:editId="1E7995AF">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33D26"/>
    <w:multiLevelType w:val="hybridMultilevel"/>
    <w:tmpl w:val="302EB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2D1547A"/>
    <w:multiLevelType w:val="hybridMultilevel"/>
    <w:tmpl w:val="3432C1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D97590"/>
    <w:multiLevelType w:val="hybridMultilevel"/>
    <w:tmpl w:val="C060A53A"/>
    <w:lvl w:ilvl="0" w:tplc="0C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A20948"/>
    <w:multiLevelType w:val="multilevel"/>
    <w:tmpl w:val="C82CED7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312951701">
    <w:abstractNumId w:val="12"/>
  </w:num>
  <w:num w:numId="2" w16cid:durableId="1377117333">
    <w:abstractNumId w:val="18"/>
  </w:num>
  <w:num w:numId="3" w16cid:durableId="1837304943">
    <w:abstractNumId w:val="13"/>
  </w:num>
  <w:num w:numId="4" w16cid:durableId="1562518960">
    <w:abstractNumId w:val="11"/>
  </w:num>
  <w:num w:numId="5" w16cid:durableId="1746416805">
    <w:abstractNumId w:val="9"/>
  </w:num>
  <w:num w:numId="6" w16cid:durableId="855264066">
    <w:abstractNumId w:val="7"/>
  </w:num>
  <w:num w:numId="7" w16cid:durableId="675889540">
    <w:abstractNumId w:val="6"/>
  </w:num>
  <w:num w:numId="8" w16cid:durableId="616718488">
    <w:abstractNumId w:val="5"/>
  </w:num>
  <w:num w:numId="9" w16cid:durableId="626082905">
    <w:abstractNumId w:val="4"/>
  </w:num>
  <w:num w:numId="10" w16cid:durableId="1320384733">
    <w:abstractNumId w:val="8"/>
  </w:num>
  <w:num w:numId="11" w16cid:durableId="1917321676">
    <w:abstractNumId w:val="3"/>
  </w:num>
  <w:num w:numId="12" w16cid:durableId="1325285028">
    <w:abstractNumId w:val="2"/>
  </w:num>
  <w:num w:numId="13" w16cid:durableId="1375078794">
    <w:abstractNumId w:val="1"/>
  </w:num>
  <w:num w:numId="14" w16cid:durableId="1837070131">
    <w:abstractNumId w:val="0"/>
  </w:num>
  <w:num w:numId="15" w16cid:durableId="339696052">
    <w:abstractNumId w:val="19"/>
  </w:num>
  <w:num w:numId="16" w16cid:durableId="1941067675">
    <w:abstractNumId w:val="12"/>
  </w:num>
  <w:num w:numId="17" w16cid:durableId="1582063697">
    <w:abstractNumId w:val="23"/>
  </w:num>
  <w:num w:numId="18" w16cid:durableId="2098213620">
    <w:abstractNumId w:val="22"/>
  </w:num>
  <w:num w:numId="19" w16cid:durableId="507982383">
    <w:abstractNumId w:val="25"/>
  </w:num>
  <w:num w:numId="20" w16cid:durableId="1600942942">
    <w:abstractNumId w:val="24"/>
  </w:num>
  <w:num w:numId="21" w16cid:durableId="1930238632">
    <w:abstractNumId w:val="15"/>
  </w:num>
  <w:num w:numId="22" w16cid:durableId="1698310631">
    <w:abstractNumId w:val="20"/>
  </w:num>
  <w:num w:numId="23" w16cid:durableId="1407921943">
    <w:abstractNumId w:val="10"/>
  </w:num>
  <w:num w:numId="24" w16cid:durableId="1006595864">
    <w:abstractNumId w:val="21"/>
  </w:num>
  <w:num w:numId="25" w16cid:durableId="1608074278">
    <w:abstractNumId w:val="16"/>
  </w:num>
  <w:num w:numId="26" w16cid:durableId="1683168468">
    <w:abstractNumId w:val="17"/>
  </w:num>
  <w:num w:numId="27" w16cid:durableId="16351330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C7C"/>
    <w:rsid w:val="00003CB6"/>
    <w:rsid w:val="00007F8F"/>
    <w:rsid w:val="00012793"/>
    <w:rsid w:val="00014002"/>
    <w:rsid w:val="00033DF0"/>
    <w:rsid w:val="00040071"/>
    <w:rsid w:val="00040DD4"/>
    <w:rsid w:val="00041156"/>
    <w:rsid w:val="00055FB4"/>
    <w:rsid w:val="00060A68"/>
    <w:rsid w:val="00062D79"/>
    <w:rsid w:val="00073528"/>
    <w:rsid w:val="00076886"/>
    <w:rsid w:val="0008754B"/>
    <w:rsid w:val="0009699E"/>
    <w:rsid w:val="000A5E54"/>
    <w:rsid w:val="000B7D70"/>
    <w:rsid w:val="000C3259"/>
    <w:rsid w:val="000C6909"/>
    <w:rsid w:val="000D009F"/>
    <w:rsid w:val="000E02A3"/>
    <w:rsid w:val="000E0643"/>
    <w:rsid w:val="000E3720"/>
    <w:rsid w:val="000E6BF2"/>
    <w:rsid w:val="000F5496"/>
    <w:rsid w:val="000F64DD"/>
    <w:rsid w:val="00100096"/>
    <w:rsid w:val="00100BAC"/>
    <w:rsid w:val="00120C40"/>
    <w:rsid w:val="00125205"/>
    <w:rsid w:val="0013102B"/>
    <w:rsid w:val="00157447"/>
    <w:rsid w:val="0016331C"/>
    <w:rsid w:val="00177115"/>
    <w:rsid w:val="001808D3"/>
    <w:rsid w:val="00181E46"/>
    <w:rsid w:val="001A243B"/>
    <w:rsid w:val="001B2EC4"/>
    <w:rsid w:val="001B6A6A"/>
    <w:rsid w:val="001C459C"/>
    <w:rsid w:val="001E2024"/>
    <w:rsid w:val="001E5CCD"/>
    <w:rsid w:val="001E7978"/>
    <w:rsid w:val="001F0158"/>
    <w:rsid w:val="002065AA"/>
    <w:rsid w:val="00207A7C"/>
    <w:rsid w:val="002115A3"/>
    <w:rsid w:val="00212907"/>
    <w:rsid w:val="00215452"/>
    <w:rsid w:val="00233A45"/>
    <w:rsid w:val="00235C7F"/>
    <w:rsid w:val="00236B80"/>
    <w:rsid w:val="0025127D"/>
    <w:rsid w:val="002526EA"/>
    <w:rsid w:val="00257BF1"/>
    <w:rsid w:val="0026474F"/>
    <w:rsid w:val="00271D04"/>
    <w:rsid w:val="00274E8B"/>
    <w:rsid w:val="00283141"/>
    <w:rsid w:val="00285925"/>
    <w:rsid w:val="00285FC1"/>
    <w:rsid w:val="002A0D3A"/>
    <w:rsid w:val="002A542C"/>
    <w:rsid w:val="002B26A6"/>
    <w:rsid w:val="002B593E"/>
    <w:rsid w:val="002B7D1D"/>
    <w:rsid w:val="002C5BA2"/>
    <w:rsid w:val="002E0F63"/>
    <w:rsid w:val="002F042B"/>
    <w:rsid w:val="00307DBC"/>
    <w:rsid w:val="00321AA9"/>
    <w:rsid w:val="0033002F"/>
    <w:rsid w:val="00330679"/>
    <w:rsid w:val="00341520"/>
    <w:rsid w:val="00342235"/>
    <w:rsid w:val="003424E6"/>
    <w:rsid w:val="003442F7"/>
    <w:rsid w:val="00346C39"/>
    <w:rsid w:val="0036305A"/>
    <w:rsid w:val="00371E21"/>
    <w:rsid w:val="00374015"/>
    <w:rsid w:val="003760E7"/>
    <w:rsid w:val="00376C2C"/>
    <w:rsid w:val="003778E8"/>
    <w:rsid w:val="00384C5B"/>
    <w:rsid w:val="00390622"/>
    <w:rsid w:val="003917F9"/>
    <w:rsid w:val="00396A82"/>
    <w:rsid w:val="003B1144"/>
    <w:rsid w:val="003B157B"/>
    <w:rsid w:val="003D36D3"/>
    <w:rsid w:val="003E1C93"/>
    <w:rsid w:val="003E293E"/>
    <w:rsid w:val="003F347D"/>
    <w:rsid w:val="003F5344"/>
    <w:rsid w:val="003F7936"/>
    <w:rsid w:val="00402B41"/>
    <w:rsid w:val="00415F4C"/>
    <w:rsid w:val="00422EA7"/>
    <w:rsid w:val="00431C87"/>
    <w:rsid w:val="00437824"/>
    <w:rsid w:val="00444D9F"/>
    <w:rsid w:val="004536DF"/>
    <w:rsid w:val="00455AC0"/>
    <w:rsid w:val="004578FA"/>
    <w:rsid w:val="00460965"/>
    <w:rsid w:val="004660CD"/>
    <w:rsid w:val="00494E85"/>
    <w:rsid w:val="004A1E00"/>
    <w:rsid w:val="004A2D9E"/>
    <w:rsid w:val="004A79D2"/>
    <w:rsid w:val="004B658E"/>
    <w:rsid w:val="004C2609"/>
    <w:rsid w:val="004D21CD"/>
    <w:rsid w:val="004D5834"/>
    <w:rsid w:val="004E6888"/>
    <w:rsid w:val="004F572C"/>
    <w:rsid w:val="005020AA"/>
    <w:rsid w:val="0050508A"/>
    <w:rsid w:val="0050769F"/>
    <w:rsid w:val="00507F90"/>
    <w:rsid w:val="00513E41"/>
    <w:rsid w:val="00517035"/>
    <w:rsid w:val="005211F6"/>
    <w:rsid w:val="00533C54"/>
    <w:rsid w:val="005356D9"/>
    <w:rsid w:val="00540762"/>
    <w:rsid w:val="0054097A"/>
    <w:rsid w:val="00543898"/>
    <w:rsid w:val="00550F27"/>
    <w:rsid w:val="00557B67"/>
    <w:rsid w:val="00561093"/>
    <w:rsid w:val="00565E0D"/>
    <w:rsid w:val="00566FE3"/>
    <w:rsid w:val="00590EF3"/>
    <w:rsid w:val="005A2157"/>
    <w:rsid w:val="005B40BA"/>
    <w:rsid w:val="005C0C61"/>
    <w:rsid w:val="005C297C"/>
    <w:rsid w:val="005C3250"/>
    <w:rsid w:val="005C3A4C"/>
    <w:rsid w:val="005C52B0"/>
    <w:rsid w:val="005D2A15"/>
    <w:rsid w:val="005E2C8F"/>
    <w:rsid w:val="005F001E"/>
    <w:rsid w:val="00606451"/>
    <w:rsid w:val="00607A4C"/>
    <w:rsid w:val="00624EAC"/>
    <w:rsid w:val="00626A45"/>
    <w:rsid w:val="00642596"/>
    <w:rsid w:val="0065086D"/>
    <w:rsid w:val="0065586D"/>
    <w:rsid w:val="0067421F"/>
    <w:rsid w:val="00674FD6"/>
    <w:rsid w:val="00675636"/>
    <w:rsid w:val="00677847"/>
    <w:rsid w:val="00680549"/>
    <w:rsid w:val="006A26BE"/>
    <w:rsid w:val="006A7F51"/>
    <w:rsid w:val="006B3519"/>
    <w:rsid w:val="006C2C00"/>
    <w:rsid w:val="006C3999"/>
    <w:rsid w:val="006C6ABD"/>
    <w:rsid w:val="006C6F55"/>
    <w:rsid w:val="006F648F"/>
    <w:rsid w:val="006F707D"/>
    <w:rsid w:val="00706E7C"/>
    <w:rsid w:val="00733C34"/>
    <w:rsid w:val="00752FC9"/>
    <w:rsid w:val="007552A2"/>
    <w:rsid w:val="00756071"/>
    <w:rsid w:val="00767F2D"/>
    <w:rsid w:val="00787030"/>
    <w:rsid w:val="007A2578"/>
    <w:rsid w:val="007A2FE1"/>
    <w:rsid w:val="007A3996"/>
    <w:rsid w:val="007D5573"/>
    <w:rsid w:val="007D642E"/>
    <w:rsid w:val="007E2CC1"/>
    <w:rsid w:val="00801A56"/>
    <w:rsid w:val="00802F84"/>
    <w:rsid w:val="00805556"/>
    <w:rsid w:val="00807E7F"/>
    <w:rsid w:val="00815DD4"/>
    <w:rsid w:val="008231E7"/>
    <w:rsid w:val="00823E6F"/>
    <w:rsid w:val="008319A5"/>
    <w:rsid w:val="0083541B"/>
    <w:rsid w:val="00837ECD"/>
    <w:rsid w:val="00842339"/>
    <w:rsid w:val="00844C4C"/>
    <w:rsid w:val="00844F85"/>
    <w:rsid w:val="00846CAF"/>
    <w:rsid w:val="00852A30"/>
    <w:rsid w:val="008A4A36"/>
    <w:rsid w:val="008A6BBA"/>
    <w:rsid w:val="008A7E20"/>
    <w:rsid w:val="008B61B5"/>
    <w:rsid w:val="008C345D"/>
    <w:rsid w:val="008D09F0"/>
    <w:rsid w:val="008D5ABD"/>
    <w:rsid w:val="008E25A6"/>
    <w:rsid w:val="008F4372"/>
    <w:rsid w:val="008F4932"/>
    <w:rsid w:val="008F66DB"/>
    <w:rsid w:val="008F7931"/>
    <w:rsid w:val="0090189E"/>
    <w:rsid w:val="009046B1"/>
    <w:rsid w:val="009060BF"/>
    <w:rsid w:val="00906A8D"/>
    <w:rsid w:val="0090722D"/>
    <w:rsid w:val="0091511E"/>
    <w:rsid w:val="00925192"/>
    <w:rsid w:val="009260C9"/>
    <w:rsid w:val="00926BDE"/>
    <w:rsid w:val="009354F3"/>
    <w:rsid w:val="00951623"/>
    <w:rsid w:val="0095421F"/>
    <w:rsid w:val="009575FF"/>
    <w:rsid w:val="00962D3B"/>
    <w:rsid w:val="00963A50"/>
    <w:rsid w:val="00966EF2"/>
    <w:rsid w:val="009730D5"/>
    <w:rsid w:val="00977B08"/>
    <w:rsid w:val="0098007E"/>
    <w:rsid w:val="00981C0B"/>
    <w:rsid w:val="00981EA2"/>
    <w:rsid w:val="00982B80"/>
    <w:rsid w:val="00991C27"/>
    <w:rsid w:val="00992BDA"/>
    <w:rsid w:val="00995AD5"/>
    <w:rsid w:val="009C3727"/>
    <w:rsid w:val="009C4216"/>
    <w:rsid w:val="009D2DAD"/>
    <w:rsid w:val="009D394F"/>
    <w:rsid w:val="009D5881"/>
    <w:rsid w:val="009D61CA"/>
    <w:rsid w:val="009D6FF7"/>
    <w:rsid w:val="009E1308"/>
    <w:rsid w:val="009F3D5E"/>
    <w:rsid w:val="009F4E32"/>
    <w:rsid w:val="009F61FE"/>
    <w:rsid w:val="00A0021E"/>
    <w:rsid w:val="00A03F1F"/>
    <w:rsid w:val="00A04614"/>
    <w:rsid w:val="00A068E6"/>
    <w:rsid w:val="00A1529A"/>
    <w:rsid w:val="00A15796"/>
    <w:rsid w:val="00A378C9"/>
    <w:rsid w:val="00A37BFA"/>
    <w:rsid w:val="00A41A84"/>
    <w:rsid w:val="00A42FA7"/>
    <w:rsid w:val="00A43966"/>
    <w:rsid w:val="00A44130"/>
    <w:rsid w:val="00A60CCB"/>
    <w:rsid w:val="00A67D11"/>
    <w:rsid w:val="00A730A4"/>
    <w:rsid w:val="00A735F0"/>
    <w:rsid w:val="00A74AEE"/>
    <w:rsid w:val="00A75160"/>
    <w:rsid w:val="00A77955"/>
    <w:rsid w:val="00A84DFA"/>
    <w:rsid w:val="00A85081"/>
    <w:rsid w:val="00A85977"/>
    <w:rsid w:val="00A94AB2"/>
    <w:rsid w:val="00A94EC1"/>
    <w:rsid w:val="00AA289E"/>
    <w:rsid w:val="00AA6BC1"/>
    <w:rsid w:val="00AB0BF9"/>
    <w:rsid w:val="00AB2A8F"/>
    <w:rsid w:val="00AB7602"/>
    <w:rsid w:val="00AE37B5"/>
    <w:rsid w:val="00AE3E1B"/>
    <w:rsid w:val="00AE7B03"/>
    <w:rsid w:val="00AF4DB4"/>
    <w:rsid w:val="00AF7962"/>
    <w:rsid w:val="00B025B6"/>
    <w:rsid w:val="00B04420"/>
    <w:rsid w:val="00B0554C"/>
    <w:rsid w:val="00B06452"/>
    <w:rsid w:val="00B106DA"/>
    <w:rsid w:val="00B16C3E"/>
    <w:rsid w:val="00B211B3"/>
    <w:rsid w:val="00B27FAD"/>
    <w:rsid w:val="00B3061B"/>
    <w:rsid w:val="00B32165"/>
    <w:rsid w:val="00B33849"/>
    <w:rsid w:val="00B508B8"/>
    <w:rsid w:val="00B508D5"/>
    <w:rsid w:val="00B5151F"/>
    <w:rsid w:val="00B53C2A"/>
    <w:rsid w:val="00B55FDF"/>
    <w:rsid w:val="00B5600F"/>
    <w:rsid w:val="00B940A6"/>
    <w:rsid w:val="00BB3608"/>
    <w:rsid w:val="00BB37E4"/>
    <w:rsid w:val="00BB6A87"/>
    <w:rsid w:val="00BC3D21"/>
    <w:rsid w:val="00BD2D1B"/>
    <w:rsid w:val="00BD581E"/>
    <w:rsid w:val="00BD60B6"/>
    <w:rsid w:val="00BF3278"/>
    <w:rsid w:val="00C005CE"/>
    <w:rsid w:val="00C11190"/>
    <w:rsid w:val="00C1159A"/>
    <w:rsid w:val="00C16DF2"/>
    <w:rsid w:val="00C32E1E"/>
    <w:rsid w:val="00C40D68"/>
    <w:rsid w:val="00C46B5E"/>
    <w:rsid w:val="00C52B33"/>
    <w:rsid w:val="00C644EC"/>
    <w:rsid w:val="00C772CA"/>
    <w:rsid w:val="00CA19B7"/>
    <w:rsid w:val="00CA5BBE"/>
    <w:rsid w:val="00CA77CB"/>
    <w:rsid w:val="00CA7821"/>
    <w:rsid w:val="00CB0BE1"/>
    <w:rsid w:val="00CB2060"/>
    <w:rsid w:val="00CB33BB"/>
    <w:rsid w:val="00CC4DEE"/>
    <w:rsid w:val="00CC7CA3"/>
    <w:rsid w:val="00CD2905"/>
    <w:rsid w:val="00CD3A25"/>
    <w:rsid w:val="00CD761E"/>
    <w:rsid w:val="00CE6306"/>
    <w:rsid w:val="00CF34D9"/>
    <w:rsid w:val="00CF3B6C"/>
    <w:rsid w:val="00D05A2C"/>
    <w:rsid w:val="00D07E53"/>
    <w:rsid w:val="00D123B4"/>
    <w:rsid w:val="00D1327F"/>
    <w:rsid w:val="00D14A18"/>
    <w:rsid w:val="00D2450C"/>
    <w:rsid w:val="00D52EBE"/>
    <w:rsid w:val="00D530D8"/>
    <w:rsid w:val="00D57FF0"/>
    <w:rsid w:val="00D73482"/>
    <w:rsid w:val="00D923BD"/>
    <w:rsid w:val="00D95343"/>
    <w:rsid w:val="00D961BD"/>
    <w:rsid w:val="00D9706E"/>
    <w:rsid w:val="00DA0042"/>
    <w:rsid w:val="00DB680F"/>
    <w:rsid w:val="00DC1725"/>
    <w:rsid w:val="00DC7F99"/>
    <w:rsid w:val="00DD118F"/>
    <w:rsid w:val="00DD4D27"/>
    <w:rsid w:val="00DE01BF"/>
    <w:rsid w:val="00DE18E3"/>
    <w:rsid w:val="00DE2F67"/>
    <w:rsid w:val="00DE5B79"/>
    <w:rsid w:val="00DF0074"/>
    <w:rsid w:val="00DF09BF"/>
    <w:rsid w:val="00DF217F"/>
    <w:rsid w:val="00DF79E8"/>
    <w:rsid w:val="00E02924"/>
    <w:rsid w:val="00E139DA"/>
    <w:rsid w:val="00E25833"/>
    <w:rsid w:val="00E3428D"/>
    <w:rsid w:val="00E44745"/>
    <w:rsid w:val="00E51072"/>
    <w:rsid w:val="00E531CC"/>
    <w:rsid w:val="00E5540D"/>
    <w:rsid w:val="00E56D27"/>
    <w:rsid w:val="00E60193"/>
    <w:rsid w:val="00E6278D"/>
    <w:rsid w:val="00E673C4"/>
    <w:rsid w:val="00E709F7"/>
    <w:rsid w:val="00E74563"/>
    <w:rsid w:val="00E761BA"/>
    <w:rsid w:val="00E83113"/>
    <w:rsid w:val="00E83204"/>
    <w:rsid w:val="00E8448C"/>
    <w:rsid w:val="00E94F61"/>
    <w:rsid w:val="00EA31C2"/>
    <w:rsid w:val="00EA3DE8"/>
    <w:rsid w:val="00EA4AEF"/>
    <w:rsid w:val="00EB08D9"/>
    <w:rsid w:val="00EB75EA"/>
    <w:rsid w:val="00EB7D25"/>
    <w:rsid w:val="00EC6F19"/>
    <w:rsid w:val="00EF1770"/>
    <w:rsid w:val="00EF3DCA"/>
    <w:rsid w:val="00EF6205"/>
    <w:rsid w:val="00F062E4"/>
    <w:rsid w:val="00F101D6"/>
    <w:rsid w:val="00F17F45"/>
    <w:rsid w:val="00F221DA"/>
    <w:rsid w:val="00F241B1"/>
    <w:rsid w:val="00F3080E"/>
    <w:rsid w:val="00F43B79"/>
    <w:rsid w:val="00F440D5"/>
    <w:rsid w:val="00F44BA3"/>
    <w:rsid w:val="00F46148"/>
    <w:rsid w:val="00F50943"/>
    <w:rsid w:val="00F50E20"/>
    <w:rsid w:val="00F5683B"/>
    <w:rsid w:val="00F61FA4"/>
    <w:rsid w:val="00F64720"/>
    <w:rsid w:val="00F649B6"/>
    <w:rsid w:val="00F66A2D"/>
    <w:rsid w:val="00F765D8"/>
    <w:rsid w:val="00F90092"/>
    <w:rsid w:val="00F92132"/>
    <w:rsid w:val="00F93DA0"/>
    <w:rsid w:val="00F957B6"/>
    <w:rsid w:val="00F95C7C"/>
    <w:rsid w:val="00FB2ECD"/>
    <w:rsid w:val="00FC02F4"/>
    <w:rsid w:val="00FD1C6D"/>
    <w:rsid w:val="00FE229F"/>
    <w:rsid w:val="00FF34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0210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B53C2A"/>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spacing w:before="120"/>
      <w:ind w:left="220"/>
    </w:pPr>
    <w:rPr>
      <w:rFonts w:asciiTheme="minorHAnsi" w:hAnsiTheme="minorHAnsi" w:cstheme="minorHAnsi"/>
      <w:i/>
      <w:iCs/>
      <w:sz w:val="20"/>
      <w:szCs w:val="20"/>
    </w:rPr>
  </w:style>
  <w:style w:type="paragraph" w:styleId="TOC1">
    <w:name w:val="toc 1"/>
    <w:basedOn w:val="Normal"/>
    <w:next w:val="Normal"/>
    <w:autoRedefine/>
    <w:uiPriority w:val="39"/>
    <w:rsid w:val="00DC7F99"/>
    <w:pPr>
      <w:spacing w:before="240" w:after="120"/>
    </w:pPr>
    <w:rPr>
      <w:rFonts w:asciiTheme="minorHAnsi" w:hAnsiTheme="minorHAnsi" w:cstheme="minorHAnsi"/>
      <w:b/>
      <w:bCs/>
      <w:sz w:val="20"/>
      <w:szCs w:val="20"/>
    </w:rPr>
  </w:style>
  <w:style w:type="paragraph" w:styleId="TOC3">
    <w:name w:val="toc 3"/>
    <w:basedOn w:val="Normal"/>
    <w:next w:val="Normal"/>
    <w:autoRedefine/>
    <w:semiHidden/>
    <w:rsid w:val="00A15796"/>
    <w:pPr>
      <w:ind w:left="440"/>
    </w:pPr>
    <w:rPr>
      <w:rFonts w:asciiTheme="minorHAnsi" w:hAnsiTheme="minorHAnsi" w:cstheme="minorHAnsi"/>
      <w:sz w:val="20"/>
      <w:szCs w:val="20"/>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DSEBody">
    <w:name w:val="DSE_Body"/>
    <w:rsid w:val="00DE5B79"/>
    <w:pPr>
      <w:spacing w:after="113" w:line="240" w:lineRule="atLeast"/>
    </w:pPr>
    <w:rPr>
      <w:rFonts w:ascii="Arial" w:hAnsi="Arial" w:cs="Arial"/>
      <w:sz w:val="18"/>
      <w:szCs w:val="24"/>
      <w:lang w:eastAsia="en-US"/>
    </w:rPr>
  </w:style>
  <w:style w:type="paragraph" w:customStyle="1" w:styleId="DSEBullet">
    <w:name w:val="DSE_Bullet"/>
    <w:link w:val="DSEBulletChar"/>
    <w:rsid w:val="00DE5B79"/>
    <w:pPr>
      <w:tabs>
        <w:tab w:val="left" w:pos="170"/>
        <w:tab w:val="num" w:pos="720"/>
      </w:tabs>
      <w:spacing w:after="113" w:line="220" w:lineRule="atLeast"/>
      <w:ind w:left="720" w:hanging="360"/>
    </w:pPr>
    <w:rPr>
      <w:rFonts w:ascii="Arial" w:hAnsi="Arial" w:cs="Arial"/>
      <w:sz w:val="18"/>
      <w:szCs w:val="24"/>
      <w:lang w:eastAsia="en-US"/>
    </w:rPr>
  </w:style>
  <w:style w:type="character" w:customStyle="1" w:styleId="DSEBulletChar">
    <w:name w:val="DSE_Bullet Char"/>
    <w:basedOn w:val="DefaultParagraphFont"/>
    <w:link w:val="DSEBullet"/>
    <w:rsid w:val="00DE5B79"/>
    <w:rPr>
      <w:rFonts w:ascii="Arial" w:hAnsi="Arial" w:cs="Arial"/>
      <w:sz w:val="18"/>
      <w:szCs w:val="24"/>
      <w:lang w:eastAsia="en-US"/>
    </w:rPr>
  </w:style>
  <w:style w:type="paragraph" w:customStyle="1" w:styleId="DSEHA">
    <w:name w:val="DSE_HA"/>
    <w:next w:val="DSEBody"/>
    <w:rsid w:val="00DE5B79"/>
    <w:pPr>
      <w:spacing w:after="600" w:line="460" w:lineRule="atLeast"/>
      <w:outlineLvl w:val="0"/>
    </w:pPr>
    <w:rPr>
      <w:rFonts w:ascii="Arial" w:hAnsi="Arial" w:cs="Arial"/>
      <w:color w:val="007DAD"/>
      <w:sz w:val="40"/>
      <w:szCs w:val="40"/>
      <w:lang w:val="en-US" w:eastAsia="en-US"/>
    </w:rPr>
  </w:style>
  <w:style w:type="paragraph" w:customStyle="1" w:styleId="DSEHB">
    <w:name w:val="DSE_HB"/>
    <w:next w:val="DSEBody"/>
    <w:rsid w:val="00376C2C"/>
    <w:pPr>
      <w:spacing w:before="180" w:after="113" w:line="300" w:lineRule="atLeast"/>
      <w:outlineLvl w:val="0"/>
    </w:pPr>
    <w:rPr>
      <w:rFonts w:ascii="Arial" w:hAnsi="Arial" w:cs="Arial"/>
      <w:b/>
      <w:color w:val="007DAD"/>
      <w:sz w:val="24"/>
      <w:szCs w:val="24"/>
      <w:lang w:eastAsia="en-US"/>
    </w:rPr>
  </w:style>
  <w:style w:type="paragraph" w:customStyle="1" w:styleId="DSEPullout">
    <w:name w:val="DSE_Pullout"/>
    <w:rsid w:val="00BF3278"/>
    <w:pPr>
      <w:spacing w:before="85" w:after="170" w:line="300" w:lineRule="atLeast"/>
    </w:pPr>
    <w:rPr>
      <w:rFonts w:ascii="Arial" w:hAnsi="Arial" w:cs="Arial"/>
      <w:color w:val="007DAD"/>
      <w:sz w:val="24"/>
      <w:szCs w:val="24"/>
      <w:lang w:eastAsia="en-US"/>
    </w:rPr>
  </w:style>
  <w:style w:type="paragraph" w:customStyle="1" w:styleId="DSECaption">
    <w:name w:val="DSE_Caption"/>
    <w:rsid w:val="00B53C2A"/>
    <w:pPr>
      <w:spacing w:before="120" w:after="120" w:line="170" w:lineRule="atLeast"/>
    </w:pPr>
    <w:rPr>
      <w:rFonts w:ascii="Arial" w:hAnsi="Arial" w:cs="Arial"/>
      <w:b/>
      <w:color w:val="404040"/>
      <w:sz w:val="14"/>
      <w:szCs w:val="14"/>
      <w:lang w:eastAsia="en-US"/>
    </w:rPr>
  </w:style>
  <w:style w:type="paragraph" w:styleId="ListParagraph">
    <w:name w:val="List Paragraph"/>
    <w:basedOn w:val="Normal"/>
    <w:qFormat/>
    <w:rsid w:val="002B7D1D"/>
    <w:pPr>
      <w:keepLines/>
      <w:spacing w:after="160"/>
      <w:ind w:left="720"/>
      <w:contextualSpacing/>
    </w:pPr>
    <w:rPr>
      <w:rFonts w:ascii="Arial" w:hAnsi="Arial"/>
      <w:sz w:val="20"/>
      <w:lang w:val="en-NZ" w:eastAsia="en-AU"/>
    </w:rPr>
  </w:style>
  <w:style w:type="paragraph" w:styleId="TOC4">
    <w:name w:val="toc 4"/>
    <w:basedOn w:val="Normal"/>
    <w:next w:val="Normal"/>
    <w:autoRedefine/>
    <w:semiHidden/>
    <w:rsid w:val="00AE3E1B"/>
    <w:pPr>
      <w:ind w:left="660"/>
    </w:pPr>
    <w:rPr>
      <w:rFonts w:asciiTheme="minorHAnsi" w:hAnsiTheme="minorHAnsi" w:cstheme="minorHAnsi"/>
      <w:sz w:val="20"/>
      <w:szCs w:val="20"/>
    </w:rPr>
  </w:style>
  <w:style w:type="paragraph" w:styleId="TOC5">
    <w:name w:val="toc 5"/>
    <w:basedOn w:val="Normal"/>
    <w:next w:val="Normal"/>
    <w:autoRedefine/>
    <w:semiHidden/>
    <w:rsid w:val="00AE3E1B"/>
    <w:pPr>
      <w:ind w:left="880"/>
    </w:pPr>
    <w:rPr>
      <w:rFonts w:asciiTheme="minorHAnsi" w:hAnsiTheme="minorHAnsi" w:cstheme="minorHAnsi"/>
      <w:sz w:val="20"/>
      <w:szCs w:val="20"/>
    </w:rPr>
  </w:style>
  <w:style w:type="paragraph" w:styleId="TOC6">
    <w:name w:val="toc 6"/>
    <w:basedOn w:val="Normal"/>
    <w:next w:val="Normal"/>
    <w:autoRedefine/>
    <w:semiHidden/>
    <w:rsid w:val="00AE3E1B"/>
    <w:pPr>
      <w:ind w:left="1100"/>
    </w:pPr>
    <w:rPr>
      <w:rFonts w:asciiTheme="minorHAnsi" w:hAnsiTheme="minorHAnsi" w:cstheme="minorHAnsi"/>
      <w:sz w:val="20"/>
      <w:szCs w:val="20"/>
    </w:rPr>
  </w:style>
  <w:style w:type="paragraph" w:styleId="TOC7">
    <w:name w:val="toc 7"/>
    <w:basedOn w:val="Normal"/>
    <w:next w:val="Normal"/>
    <w:autoRedefine/>
    <w:semiHidden/>
    <w:rsid w:val="00AE3E1B"/>
    <w:pPr>
      <w:ind w:left="1320"/>
    </w:pPr>
    <w:rPr>
      <w:rFonts w:asciiTheme="minorHAnsi" w:hAnsiTheme="minorHAnsi" w:cstheme="minorHAnsi"/>
      <w:sz w:val="20"/>
      <w:szCs w:val="20"/>
    </w:rPr>
  </w:style>
  <w:style w:type="paragraph" w:styleId="TOC8">
    <w:name w:val="toc 8"/>
    <w:basedOn w:val="Normal"/>
    <w:next w:val="Normal"/>
    <w:autoRedefine/>
    <w:semiHidden/>
    <w:rsid w:val="00AE3E1B"/>
    <w:pPr>
      <w:ind w:left="1540"/>
    </w:pPr>
    <w:rPr>
      <w:rFonts w:asciiTheme="minorHAnsi" w:hAnsiTheme="minorHAnsi" w:cstheme="minorHAnsi"/>
      <w:sz w:val="20"/>
      <w:szCs w:val="20"/>
    </w:rPr>
  </w:style>
  <w:style w:type="paragraph" w:styleId="TOC9">
    <w:name w:val="toc 9"/>
    <w:basedOn w:val="Normal"/>
    <w:next w:val="Normal"/>
    <w:autoRedefine/>
    <w:semiHidden/>
    <w:rsid w:val="00AE3E1B"/>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ustomer.service@delwp.vic.gov.au" TargetMode="External"/><Relationship Id="rId26" Type="http://schemas.openxmlformats.org/officeDocument/2006/relationships/footer" Target="footer7.xml"/><Relationship Id="rId39"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7.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1.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diagramColors" Target="diagrams/colors1.xml"/><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diagramLayout" Target="diagrams/layout1.xml"/><Relationship Id="rId35" Type="http://schemas.openxmlformats.org/officeDocument/2006/relationships/image" Target="media/image8.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3.0/au/deed.en" TargetMode="External"/><Relationship Id="rId25" Type="http://schemas.openxmlformats.org/officeDocument/2006/relationships/header" Target="header5.xml"/><Relationship Id="rId33" Type="http://schemas.microsoft.com/office/2007/relationships/diagramDrawing" Target="diagrams/drawing1.xml"/><Relationship Id="rId38" Type="http://schemas.openxmlformats.org/officeDocument/2006/relationships/image" Target="media/image11.emf"/><Relationship Id="rId46" Type="http://schemas.openxmlformats.org/officeDocument/2006/relationships/image" Target="media/image19.png"/><Relationship Id="rId59" Type="http://schemas.openxmlformats.org/officeDocument/2006/relationships/fontTable" Target="fontTable.xml"/><Relationship Id="rId20" Type="http://schemas.openxmlformats.org/officeDocument/2006/relationships/hyperlink" Target="http://www.delwp.vic.gov.au" TargetMode="External"/><Relationship Id="rId41" Type="http://schemas.openxmlformats.org/officeDocument/2006/relationships/image" Target="media/image14.png"/><Relationship Id="rId54" Type="http://schemas.openxmlformats.org/officeDocument/2006/relationships/hyperlink" Target="http://www.hse.gov.uk/risk/theory/r2p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siraj.perera@delwp.vic.gov.au" TargetMode="External"/><Relationship Id="rId28" Type="http://schemas.openxmlformats.org/officeDocument/2006/relationships/image" Target="media/image6.e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D8519B-3B68-48B7-9E05-E2277CA8F559}" type="doc">
      <dgm:prSet loTypeId="urn:microsoft.com/office/officeart/2005/8/layout/vList3#1" loCatId="list" qsTypeId="urn:microsoft.com/office/officeart/2005/8/quickstyle/simple1#1" qsCatId="simple" csTypeId="urn:microsoft.com/office/officeart/2005/8/colors/accent1_2#1" csCatId="accent1" phldr="1"/>
      <dgm:spPr/>
    </dgm:pt>
    <dgm:pt modelId="{917B9E73-F2F7-43E2-B975-E4147265F45D}">
      <dgm:prSet phldrT="[Text]"/>
      <dgm:spPr/>
      <dgm:t>
        <a:bodyPr/>
        <a:lstStyle/>
        <a:p>
          <a:pPr algn="l"/>
          <a:r>
            <a:rPr lang="en-AU"/>
            <a:t>The cost-effectiveness of safety improvement options as indicated by the Cost to Save a Statistical Life (CSSL)</a:t>
          </a:r>
        </a:p>
      </dgm:t>
    </dgm:pt>
    <dgm:pt modelId="{E10CCFC1-297E-44F1-B3ED-8CCA5B450EF2}" type="parTrans" cxnId="{11BAD575-9B6E-49EF-AF1C-538CD1522148}">
      <dgm:prSet/>
      <dgm:spPr/>
      <dgm:t>
        <a:bodyPr/>
        <a:lstStyle/>
        <a:p>
          <a:pPr algn="l"/>
          <a:endParaRPr lang="en-AU"/>
        </a:p>
      </dgm:t>
    </dgm:pt>
    <dgm:pt modelId="{BA39CB5E-487A-45D9-ABAB-F772770CC86B}" type="sibTrans" cxnId="{11BAD575-9B6E-49EF-AF1C-538CD1522148}">
      <dgm:prSet/>
      <dgm:spPr/>
      <dgm:t>
        <a:bodyPr/>
        <a:lstStyle/>
        <a:p>
          <a:pPr algn="l"/>
          <a:endParaRPr lang="en-AU"/>
        </a:p>
      </dgm:t>
    </dgm:pt>
    <dgm:pt modelId="{B940421F-1145-4523-B5C8-B9082A53D515}">
      <dgm:prSet phldrT="[Text]"/>
      <dgm:spPr/>
      <dgm:t>
        <a:bodyPr/>
        <a:lstStyle/>
        <a:p>
          <a:pPr algn="l"/>
          <a:r>
            <a:rPr lang="en-AU"/>
            <a:t>Whether relevant good practice is met</a:t>
          </a:r>
        </a:p>
      </dgm:t>
    </dgm:pt>
    <dgm:pt modelId="{CB1B2816-1CFE-4884-9103-3924D4BAFB7E}" type="parTrans" cxnId="{0FD42A96-BC2F-48A2-B0FD-1D309A9E8582}">
      <dgm:prSet/>
      <dgm:spPr/>
      <dgm:t>
        <a:bodyPr/>
        <a:lstStyle/>
        <a:p>
          <a:pPr algn="l"/>
          <a:endParaRPr lang="en-AU"/>
        </a:p>
      </dgm:t>
    </dgm:pt>
    <dgm:pt modelId="{40F45681-79C2-4113-969E-BC95D71E2794}" type="sibTrans" cxnId="{0FD42A96-BC2F-48A2-B0FD-1D309A9E8582}">
      <dgm:prSet/>
      <dgm:spPr/>
      <dgm:t>
        <a:bodyPr/>
        <a:lstStyle/>
        <a:p>
          <a:pPr algn="l"/>
          <a:endParaRPr lang="en-AU"/>
        </a:p>
      </dgm:t>
    </dgm:pt>
    <dgm:pt modelId="{6BA555E7-050A-4788-ABCA-9FD2C7B229F2}">
      <dgm:prSet phldrT="[Text]"/>
      <dgm:spPr/>
      <dgm:t>
        <a:bodyPr/>
        <a:lstStyle/>
        <a:p>
          <a:pPr algn="l"/>
          <a:r>
            <a:rPr lang="en-AU"/>
            <a:t>The level of the existing risk in relation to the Limit of Tolerability and the Negligible Risk level</a:t>
          </a:r>
        </a:p>
      </dgm:t>
    </dgm:pt>
    <dgm:pt modelId="{77485439-880D-4C39-BFBC-B84E20ECB60A}" type="parTrans" cxnId="{ABA2FBAE-7799-465D-BDEF-5E78395FB50F}">
      <dgm:prSet/>
      <dgm:spPr/>
      <dgm:t>
        <a:bodyPr/>
        <a:lstStyle/>
        <a:p>
          <a:pPr algn="l"/>
          <a:endParaRPr lang="en-AU"/>
        </a:p>
      </dgm:t>
    </dgm:pt>
    <dgm:pt modelId="{C75C123B-D00B-433B-BFAA-02492803ABC0}" type="sibTrans" cxnId="{ABA2FBAE-7799-465D-BDEF-5E78395FB50F}">
      <dgm:prSet/>
      <dgm:spPr/>
      <dgm:t>
        <a:bodyPr/>
        <a:lstStyle/>
        <a:p>
          <a:pPr algn="l"/>
          <a:endParaRPr lang="en-AU"/>
        </a:p>
      </dgm:t>
    </dgm:pt>
    <dgm:pt modelId="{633E105E-338E-4D69-8C49-85AAE098F43C}">
      <dgm:prSet/>
      <dgm:spPr/>
      <dgm:t>
        <a:bodyPr/>
        <a:lstStyle/>
        <a:p>
          <a:pPr algn="l"/>
          <a:r>
            <a:rPr lang="en-AU"/>
            <a:t>Societal concerns</a:t>
          </a:r>
        </a:p>
      </dgm:t>
    </dgm:pt>
    <dgm:pt modelId="{2731A4D4-12E3-43C7-B04E-EB1C124580B3}" type="parTrans" cxnId="{7068D5D2-47AE-4DC8-809F-DEEDC4528013}">
      <dgm:prSet/>
      <dgm:spPr/>
      <dgm:t>
        <a:bodyPr/>
        <a:lstStyle/>
        <a:p>
          <a:pPr algn="l"/>
          <a:endParaRPr lang="en-AU"/>
        </a:p>
      </dgm:t>
    </dgm:pt>
    <dgm:pt modelId="{90FBCF0C-6FF2-4A8A-9240-D19F7D094555}" type="sibTrans" cxnId="{7068D5D2-47AE-4DC8-809F-DEEDC4528013}">
      <dgm:prSet/>
      <dgm:spPr/>
      <dgm:t>
        <a:bodyPr/>
        <a:lstStyle/>
        <a:p>
          <a:pPr algn="l"/>
          <a:endParaRPr lang="en-AU"/>
        </a:p>
      </dgm:t>
    </dgm:pt>
    <dgm:pt modelId="{3819A1FC-ABF1-4050-B542-8DE9AE58900D}" type="pres">
      <dgm:prSet presAssocID="{9ED8519B-3B68-48B7-9E05-E2277CA8F559}" presName="linearFlow" presStyleCnt="0">
        <dgm:presLayoutVars>
          <dgm:dir/>
          <dgm:resizeHandles val="exact"/>
        </dgm:presLayoutVars>
      </dgm:prSet>
      <dgm:spPr/>
    </dgm:pt>
    <dgm:pt modelId="{2A8891D8-E4C3-407A-8F2B-0EC34C16350B}" type="pres">
      <dgm:prSet presAssocID="{917B9E73-F2F7-43E2-B975-E4147265F45D}" presName="composite" presStyleCnt="0"/>
      <dgm:spPr/>
    </dgm:pt>
    <dgm:pt modelId="{9C4EF7D6-4953-4A90-870E-AF7848D682B0}" type="pres">
      <dgm:prSet presAssocID="{917B9E73-F2F7-43E2-B975-E4147265F45D}" presName="imgShp" presStyleLbl="fgImgPlace1" presStyleIdx="0" presStyleCnt="4"/>
      <dgm:spPr>
        <a:solidFill>
          <a:srgbClr val="5F5F5F"/>
        </a:solidFill>
      </dgm:spPr>
    </dgm:pt>
    <dgm:pt modelId="{CD8C9F35-0EFA-4AA4-87A6-F6415BA75009}" type="pres">
      <dgm:prSet presAssocID="{917B9E73-F2F7-43E2-B975-E4147265F45D}" presName="txShp" presStyleLbl="node1" presStyleIdx="0" presStyleCnt="4">
        <dgm:presLayoutVars>
          <dgm:bulletEnabled val="1"/>
        </dgm:presLayoutVars>
      </dgm:prSet>
      <dgm:spPr/>
    </dgm:pt>
    <dgm:pt modelId="{CC26D282-B6A6-4A62-BE35-956FCF015AC4}" type="pres">
      <dgm:prSet presAssocID="{BA39CB5E-487A-45D9-ABAB-F772770CC86B}" presName="spacing" presStyleCnt="0"/>
      <dgm:spPr/>
    </dgm:pt>
    <dgm:pt modelId="{3E0B1699-8AAC-4A72-B8D6-DC6D45F4F659}" type="pres">
      <dgm:prSet presAssocID="{B940421F-1145-4523-B5C8-B9082A53D515}" presName="composite" presStyleCnt="0"/>
      <dgm:spPr/>
    </dgm:pt>
    <dgm:pt modelId="{2C58D185-D850-48FB-97DB-2BCD15FC9EC4}" type="pres">
      <dgm:prSet presAssocID="{B940421F-1145-4523-B5C8-B9082A53D515}" presName="imgShp" presStyleLbl="fgImgPlace1" presStyleIdx="1" presStyleCnt="4"/>
      <dgm:spPr>
        <a:solidFill>
          <a:srgbClr val="5F5F5F"/>
        </a:solidFill>
      </dgm:spPr>
    </dgm:pt>
    <dgm:pt modelId="{6AD3CCA5-63AC-42DE-BE77-C9BCE064D96F}" type="pres">
      <dgm:prSet presAssocID="{B940421F-1145-4523-B5C8-B9082A53D515}" presName="txShp" presStyleLbl="node1" presStyleIdx="1" presStyleCnt="4">
        <dgm:presLayoutVars>
          <dgm:bulletEnabled val="1"/>
        </dgm:presLayoutVars>
      </dgm:prSet>
      <dgm:spPr/>
    </dgm:pt>
    <dgm:pt modelId="{4E65E6D1-A6AB-4620-9C56-289E5269EBE1}" type="pres">
      <dgm:prSet presAssocID="{40F45681-79C2-4113-969E-BC95D71E2794}" presName="spacing" presStyleCnt="0"/>
      <dgm:spPr/>
    </dgm:pt>
    <dgm:pt modelId="{691444AD-15A2-451B-8E1C-750E19C27B3A}" type="pres">
      <dgm:prSet presAssocID="{6BA555E7-050A-4788-ABCA-9FD2C7B229F2}" presName="composite" presStyleCnt="0"/>
      <dgm:spPr/>
    </dgm:pt>
    <dgm:pt modelId="{8600A343-5BC7-4119-97D4-727E4D1379B2}" type="pres">
      <dgm:prSet presAssocID="{6BA555E7-050A-4788-ABCA-9FD2C7B229F2}" presName="imgShp" presStyleLbl="fgImgPlace1" presStyleIdx="2" presStyleCnt="4"/>
      <dgm:spPr>
        <a:solidFill>
          <a:srgbClr val="5F5F5F"/>
        </a:solidFill>
      </dgm:spPr>
    </dgm:pt>
    <dgm:pt modelId="{0C51D0B4-20D1-4CB3-9601-220BC198586F}" type="pres">
      <dgm:prSet presAssocID="{6BA555E7-050A-4788-ABCA-9FD2C7B229F2}" presName="txShp" presStyleLbl="node1" presStyleIdx="2" presStyleCnt="4">
        <dgm:presLayoutVars>
          <dgm:bulletEnabled val="1"/>
        </dgm:presLayoutVars>
      </dgm:prSet>
      <dgm:spPr/>
    </dgm:pt>
    <dgm:pt modelId="{C69F7988-CD88-4FD5-9F4F-E26626AD995F}" type="pres">
      <dgm:prSet presAssocID="{C75C123B-D00B-433B-BFAA-02492803ABC0}" presName="spacing" presStyleCnt="0"/>
      <dgm:spPr/>
    </dgm:pt>
    <dgm:pt modelId="{EF4ED2FD-8434-4EF0-868F-21F218D8A689}" type="pres">
      <dgm:prSet presAssocID="{633E105E-338E-4D69-8C49-85AAE098F43C}" presName="composite" presStyleCnt="0"/>
      <dgm:spPr/>
    </dgm:pt>
    <dgm:pt modelId="{4F15B985-4F32-40E2-BD23-866391C0119E}" type="pres">
      <dgm:prSet presAssocID="{633E105E-338E-4D69-8C49-85AAE098F43C}" presName="imgShp" presStyleLbl="fgImgPlace1" presStyleIdx="3" presStyleCnt="4"/>
      <dgm:spPr>
        <a:solidFill>
          <a:srgbClr val="5F5F5F"/>
        </a:solidFill>
      </dgm:spPr>
    </dgm:pt>
    <dgm:pt modelId="{497FB3CE-4D54-4E24-917D-FA3A81D8E992}" type="pres">
      <dgm:prSet presAssocID="{633E105E-338E-4D69-8C49-85AAE098F43C}" presName="txShp" presStyleLbl="node1" presStyleIdx="3" presStyleCnt="4" custLinFactNeighborX="-329" custLinFactNeighborY="87">
        <dgm:presLayoutVars>
          <dgm:bulletEnabled val="1"/>
        </dgm:presLayoutVars>
      </dgm:prSet>
      <dgm:spPr/>
    </dgm:pt>
  </dgm:ptLst>
  <dgm:cxnLst>
    <dgm:cxn modelId="{0544C608-4D8F-403E-91B3-8FBC5CCA4A9C}" type="presOf" srcId="{6BA555E7-050A-4788-ABCA-9FD2C7B229F2}" destId="{0C51D0B4-20D1-4CB3-9601-220BC198586F}" srcOrd="0" destOrd="0" presId="urn:microsoft.com/office/officeart/2005/8/layout/vList3#1"/>
    <dgm:cxn modelId="{9CCA7C0C-BAE7-4948-86E2-DA8EEFE8CBAF}" type="presOf" srcId="{633E105E-338E-4D69-8C49-85AAE098F43C}" destId="{497FB3CE-4D54-4E24-917D-FA3A81D8E992}" srcOrd="0" destOrd="0" presId="urn:microsoft.com/office/officeart/2005/8/layout/vList3#1"/>
    <dgm:cxn modelId="{1FC2C565-A731-4A2C-AB93-DEE914E8C40E}" type="presOf" srcId="{9ED8519B-3B68-48B7-9E05-E2277CA8F559}" destId="{3819A1FC-ABF1-4050-B542-8DE9AE58900D}" srcOrd="0" destOrd="0" presId="urn:microsoft.com/office/officeart/2005/8/layout/vList3#1"/>
    <dgm:cxn modelId="{CB97EB68-2BE1-4AD1-BFD3-2F9E1AF2DA57}" type="presOf" srcId="{917B9E73-F2F7-43E2-B975-E4147265F45D}" destId="{CD8C9F35-0EFA-4AA4-87A6-F6415BA75009}" srcOrd="0" destOrd="0" presId="urn:microsoft.com/office/officeart/2005/8/layout/vList3#1"/>
    <dgm:cxn modelId="{11BAD575-9B6E-49EF-AF1C-538CD1522148}" srcId="{9ED8519B-3B68-48B7-9E05-E2277CA8F559}" destId="{917B9E73-F2F7-43E2-B975-E4147265F45D}" srcOrd="0" destOrd="0" parTransId="{E10CCFC1-297E-44F1-B3ED-8CCA5B450EF2}" sibTransId="{BA39CB5E-487A-45D9-ABAB-F772770CC86B}"/>
    <dgm:cxn modelId="{A863DA93-8508-46B6-B5EE-7D10E936C371}" type="presOf" srcId="{B940421F-1145-4523-B5C8-B9082A53D515}" destId="{6AD3CCA5-63AC-42DE-BE77-C9BCE064D96F}" srcOrd="0" destOrd="0" presId="urn:microsoft.com/office/officeart/2005/8/layout/vList3#1"/>
    <dgm:cxn modelId="{0FD42A96-BC2F-48A2-B0FD-1D309A9E8582}" srcId="{9ED8519B-3B68-48B7-9E05-E2277CA8F559}" destId="{B940421F-1145-4523-B5C8-B9082A53D515}" srcOrd="1" destOrd="0" parTransId="{CB1B2816-1CFE-4884-9103-3924D4BAFB7E}" sibTransId="{40F45681-79C2-4113-969E-BC95D71E2794}"/>
    <dgm:cxn modelId="{ABA2FBAE-7799-465D-BDEF-5E78395FB50F}" srcId="{9ED8519B-3B68-48B7-9E05-E2277CA8F559}" destId="{6BA555E7-050A-4788-ABCA-9FD2C7B229F2}" srcOrd="2" destOrd="0" parTransId="{77485439-880D-4C39-BFBC-B84E20ECB60A}" sibTransId="{C75C123B-D00B-433B-BFAA-02492803ABC0}"/>
    <dgm:cxn modelId="{7068D5D2-47AE-4DC8-809F-DEEDC4528013}" srcId="{9ED8519B-3B68-48B7-9E05-E2277CA8F559}" destId="{633E105E-338E-4D69-8C49-85AAE098F43C}" srcOrd="3" destOrd="0" parTransId="{2731A4D4-12E3-43C7-B04E-EB1C124580B3}" sibTransId="{90FBCF0C-6FF2-4A8A-9240-D19F7D094555}"/>
    <dgm:cxn modelId="{6064AE06-20FB-4893-8E4B-69F7FECEC350}" type="presParOf" srcId="{3819A1FC-ABF1-4050-B542-8DE9AE58900D}" destId="{2A8891D8-E4C3-407A-8F2B-0EC34C16350B}" srcOrd="0" destOrd="0" presId="urn:microsoft.com/office/officeart/2005/8/layout/vList3#1"/>
    <dgm:cxn modelId="{749820AA-685B-47E4-9786-009FE672CAF5}" type="presParOf" srcId="{2A8891D8-E4C3-407A-8F2B-0EC34C16350B}" destId="{9C4EF7D6-4953-4A90-870E-AF7848D682B0}" srcOrd="0" destOrd="0" presId="urn:microsoft.com/office/officeart/2005/8/layout/vList3#1"/>
    <dgm:cxn modelId="{89CE1EEB-3522-45EC-AC00-112906E095D3}" type="presParOf" srcId="{2A8891D8-E4C3-407A-8F2B-0EC34C16350B}" destId="{CD8C9F35-0EFA-4AA4-87A6-F6415BA75009}" srcOrd="1" destOrd="0" presId="urn:microsoft.com/office/officeart/2005/8/layout/vList3#1"/>
    <dgm:cxn modelId="{DD135C5F-98D1-483A-ABF5-674FD77D7EC5}" type="presParOf" srcId="{3819A1FC-ABF1-4050-B542-8DE9AE58900D}" destId="{CC26D282-B6A6-4A62-BE35-956FCF015AC4}" srcOrd="1" destOrd="0" presId="urn:microsoft.com/office/officeart/2005/8/layout/vList3#1"/>
    <dgm:cxn modelId="{4B21D061-0722-40C4-8245-F053C982C317}" type="presParOf" srcId="{3819A1FC-ABF1-4050-B542-8DE9AE58900D}" destId="{3E0B1699-8AAC-4A72-B8D6-DC6D45F4F659}" srcOrd="2" destOrd="0" presId="urn:microsoft.com/office/officeart/2005/8/layout/vList3#1"/>
    <dgm:cxn modelId="{587D68B8-6FA8-45C9-9738-69F4481E9740}" type="presParOf" srcId="{3E0B1699-8AAC-4A72-B8D6-DC6D45F4F659}" destId="{2C58D185-D850-48FB-97DB-2BCD15FC9EC4}" srcOrd="0" destOrd="0" presId="urn:microsoft.com/office/officeart/2005/8/layout/vList3#1"/>
    <dgm:cxn modelId="{A1768E81-C26C-4C6B-BF39-D9356D2C4C95}" type="presParOf" srcId="{3E0B1699-8AAC-4A72-B8D6-DC6D45F4F659}" destId="{6AD3CCA5-63AC-42DE-BE77-C9BCE064D96F}" srcOrd="1" destOrd="0" presId="urn:microsoft.com/office/officeart/2005/8/layout/vList3#1"/>
    <dgm:cxn modelId="{F85EDF71-D4AD-44EB-A3C7-2664A26547C9}" type="presParOf" srcId="{3819A1FC-ABF1-4050-B542-8DE9AE58900D}" destId="{4E65E6D1-A6AB-4620-9C56-289E5269EBE1}" srcOrd="3" destOrd="0" presId="urn:microsoft.com/office/officeart/2005/8/layout/vList3#1"/>
    <dgm:cxn modelId="{4908CB1C-843C-4EED-A50C-B2A2B9357F2C}" type="presParOf" srcId="{3819A1FC-ABF1-4050-B542-8DE9AE58900D}" destId="{691444AD-15A2-451B-8E1C-750E19C27B3A}" srcOrd="4" destOrd="0" presId="urn:microsoft.com/office/officeart/2005/8/layout/vList3#1"/>
    <dgm:cxn modelId="{C4F0DB3B-80FB-4000-A487-1849CF994454}" type="presParOf" srcId="{691444AD-15A2-451B-8E1C-750E19C27B3A}" destId="{8600A343-5BC7-4119-97D4-727E4D1379B2}" srcOrd="0" destOrd="0" presId="urn:microsoft.com/office/officeart/2005/8/layout/vList3#1"/>
    <dgm:cxn modelId="{819F1FEC-B29B-41E4-B2D2-764A14338CEB}" type="presParOf" srcId="{691444AD-15A2-451B-8E1C-750E19C27B3A}" destId="{0C51D0B4-20D1-4CB3-9601-220BC198586F}" srcOrd="1" destOrd="0" presId="urn:microsoft.com/office/officeart/2005/8/layout/vList3#1"/>
    <dgm:cxn modelId="{6D077587-9A9C-4A7B-A01E-2C9DF0E0CB6F}" type="presParOf" srcId="{3819A1FC-ABF1-4050-B542-8DE9AE58900D}" destId="{C69F7988-CD88-4FD5-9F4F-E26626AD995F}" srcOrd="5" destOrd="0" presId="urn:microsoft.com/office/officeart/2005/8/layout/vList3#1"/>
    <dgm:cxn modelId="{722FC8DF-1FD1-469B-BA47-CA9D90F3E10E}" type="presParOf" srcId="{3819A1FC-ABF1-4050-B542-8DE9AE58900D}" destId="{EF4ED2FD-8434-4EF0-868F-21F218D8A689}" srcOrd="6" destOrd="0" presId="urn:microsoft.com/office/officeart/2005/8/layout/vList3#1"/>
    <dgm:cxn modelId="{3900DC51-EE61-4B8E-9A9A-0B3E54CA2093}" type="presParOf" srcId="{EF4ED2FD-8434-4EF0-868F-21F218D8A689}" destId="{4F15B985-4F32-40E2-BD23-866391C0119E}" srcOrd="0" destOrd="0" presId="urn:microsoft.com/office/officeart/2005/8/layout/vList3#1"/>
    <dgm:cxn modelId="{E66DE918-0F10-4E30-A1B2-D59FC24D4C82}" type="presParOf" srcId="{EF4ED2FD-8434-4EF0-868F-21F218D8A689}" destId="{497FB3CE-4D54-4E24-917D-FA3A81D8E992}" srcOrd="1" destOrd="0" presId="urn:microsoft.com/office/officeart/2005/8/layout/vList3#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C9F35-0EFA-4AA4-87A6-F6415BA75009}">
      <dsp:nvSpPr>
        <dsp:cNvPr id="0" name=""/>
        <dsp:cNvSpPr/>
      </dsp:nvSpPr>
      <dsp:spPr>
        <a:xfrm rot="10800000">
          <a:off x="907000" y="214"/>
          <a:ext cx="3229559" cy="37416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94" tIns="38100" rIns="71120" bIns="38100" numCol="1" spcCol="1270" anchor="ctr" anchorCtr="0">
          <a:noAutofit/>
        </a:bodyPr>
        <a:lstStyle/>
        <a:p>
          <a:pPr marL="0" lvl="0" indent="0" algn="l" defTabSz="444500">
            <a:lnSpc>
              <a:spcPct val="90000"/>
            </a:lnSpc>
            <a:spcBef>
              <a:spcPct val="0"/>
            </a:spcBef>
            <a:spcAft>
              <a:spcPct val="35000"/>
            </a:spcAft>
            <a:buNone/>
          </a:pPr>
          <a:r>
            <a:rPr lang="en-AU" sz="1000" kern="1200"/>
            <a:t>The cost-effectiveness of safety improvement options as indicated by the Cost to Save a Statistical Life (CSSL)</a:t>
          </a:r>
        </a:p>
      </dsp:txBody>
      <dsp:txXfrm rot="10800000">
        <a:off x="1000540" y="214"/>
        <a:ext cx="3136019" cy="374160"/>
      </dsp:txXfrm>
    </dsp:sp>
    <dsp:sp modelId="{9C4EF7D6-4953-4A90-870E-AF7848D682B0}">
      <dsp:nvSpPr>
        <dsp:cNvPr id="0" name=""/>
        <dsp:cNvSpPr/>
      </dsp:nvSpPr>
      <dsp:spPr>
        <a:xfrm>
          <a:off x="719920" y="214"/>
          <a:ext cx="374160" cy="374160"/>
        </a:xfrm>
        <a:prstGeom prst="ellipse">
          <a:avLst/>
        </a:prstGeom>
        <a:solidFill>
          <a:srgbClr val="5F5F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D3CCA5-63AC-42DE-BE77-C9BCE064D96F}">
      <dsp:nvSpPr>
        <dsp:cNvPr id="0" name=""/>
        <dsp:cNvSpPr/>
      </dsp:nvSpPr>
      <dsp:spPr>
        <a:xfrm rot="10800000">
          <a:off x="907000" y="478389"/>
          <a:ext cx="3229559" cy="37416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94" tIns="38100" rIns="71120" bIns="38100" numCol="1" spcCol="1270" anchor="ctr" anchorCtr="0">
          <a:noAutofit/>
        </a:bodyPr>
        <a:lstStyle/>
        <a:p>
          <a:pPr marL="0" lvl="0" indent="0" algn="l" defTabSz="444500">
            <a:lnSpc>
              <a:spcPct val="90000"/>
            </a:lnSpc>
            <a:spcBef>
              <a:spcPct val="0"/>
            </a:spcBef>
            <a:spcAft>
              <a:spcPct val="35000"/>
            </a:spcAft>
            <a:buNone/>
          </a:pPr>
          <a:r>
            <a:rPr lang="en-AU" sz="1000" kern="1200"/>
            <a:t>Whether relevant good practice is met</a:t>
          </a:r>
        </a:p>
      </dsp:txBody>
      <dsp:txXfrm rot="10800000">
        <a:off x="1000540" y="478389"/>
        <a:ext cx="3136019" cy="374160"/>
      </dsp:txXfrm>
    </dsp:sp>
    <dsp:sp modelId="{2C58D185-D850-48FB-97DB-2BCD15FC9EC4}">
      <dsp:nvSpPr>
        <dsp:cNvPr id="0" name=""/>
        <dsp:cNvSpPr/>
      </dsp:nvSpPr>
      <dsp:spPr>
        <a:xfrm>
          <a:off x="719920" y="478389"/>
          <a:ext cx="374160" cy="374160"/>
        </a:xfrm>
        <a:prstGeom prst="ellipse">
          <a:avLst/>
        </a:prstGeom>
        <a:solidFill>
          <a:srgbClr val="5F5F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51D0B4-20D1-4CB3-9601-220BC198586F}">
      <dsp:nvSpPr>
        <dsp:cNvPr id="0" name=""/>
        <dsp:cNvSpPr/>
      </dsp:nvSpPr>
      <dsp:spPr>
        <a:xfrm rot="10800000">
          <a:off x="907000" y="956565"/>
          <a:ext cx="3229559" cy="37416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94" tIns="38100" rIns="71120" bIns="38100" numCol="1" spcCol="1270" anchor="ctr" anchorCtr="0">
          <a:noAutofit/>
        </a:bodyPr>
        <a:lstStyle/>
        <a:p>
          <a:pPr marL="0" lvl="0" indent="0" algn="l" defTabSz="444500">
            <a:lnSpc>
              <a:spcPct val="90000"/>
            </a:lnSpc>
            <a:spcBef>
              <a:spcPct val="0"/>
            </a:spcBef>
            <a:spcAft>
              <a:spcPct val="35000"/>
            </a:spcAft>
            <a:buNone/>
          </a:pPr>
          <a:r>
            <a:rPr lang="en-AU" sz="1000" kern="1200"/>
            <a:t>The level of the existing risk in relation to the Limit of Tolerability and the Negligible Risk level</a:t>
          </a:r>
        </a:p>
      </dsp:txBody>
      <dsp:txXfrm rot="10800000">
        <a:off x="1000540" y="956565"/>
        <a:ext cx="3136019" cy="374160"/>
      </dsp:txXfrm>
    </dsp:sp>
    <dsp:sp modelId="{8600A343-5BC7-4119-97D4-727E4D1379B2}">
      <dsp:nvSpPr>
        <dsp:cNvPr id="0" name=""/>
        <dsp:cNvSpPr/>
      </dsp:nvSpPr>
      <dsp:spPr>
        <a:xfrm>
          <a:off x="719920" y="956565"/>
          <a:ext cx="374160" cy="374160"/>
        </a:xfrm>
        <a:prstGeom prst="ellipse">
          <a:avLst/>
        </a:prstGeom>
        <a:solidFill>
          <a:srgbClr val="5F5F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7FB3CE-4D54-4E24-917D-FA3A81D8E992}">
      <dsp:nvSpPr>
        <dsp:cNvPr id="0" name=""/>
        <dsp:cNvSpPr/>
      </dsp:nvSpPr>
      <dsp:spPr>
        <a:xfrm rot="10800000">
          <a:off x="896375" y="1434954"/>
          <a:ext cx="3229559" cy="37416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94" tIns="38100" rIns="71120" bIns="38100" numCol="1" spcCol="1270" anchor="ctr" anchorCtr="0">
          <a:noAutofit/>
        </a:bodyPr>
        <a:lstStyle/>
        <a:p>
          <a:pPr marL="0" lvl="0" indent="0" algn="l" defTabSz="444500">
            <a:lnSpc>
              <a:spcPct val="90000"/>
            </a:lnSpc>
            <a:spcBef>
              <a:spcPct val="0"/>
            </a:spcBef>
            <a:spcAft>
              <a:spcPct val="35000"/>
            </a:spcAft>
            <a:buNone/>
          </a:pPr>
          <a:r>
            <a:rPr lang="en-AU" sz="1000" kern="1200"/>
            <a:t>Societal concerns</a:t>
          </a:r>
        </a:p>
      </dsp:txBody>
      <dsp:txXfrm rot="10800000">
        <a:off x="989915" y="1434954"/>
        <a:ext cx="3136019" cy="374160"/>
      </dsp:txXfrm>
    </dsp:sp>
    <dsp:sp modelId="{4F15B985-4F32-40E2-BD23-866391C0119E}">
      <dsp:nvSpPr>
        <dsp:cNvPr id="0" name=""/>
        <dsp:cNvSpPr/>
      </dsp:nvSpPr>
      <dsp:spPr>
        <a:xfrm>
          <a:off x="719920" y="1434740"/>
          <a:ext cx="374160" cy="374160"/>
        </a:xfrm>
        <a:prstGeom prst="ellipse">
          <a:avLst/>
        </a:prstGeom>
        <a:solidFill>
          <a:srgbClr val="5F5F5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95ED-A8FD-4C82-855F-D40CF600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26</Pages>
  <Words>8651</Words>
  <Characters>49311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57847</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2023-08-09T06:14:00Z</dcterms:created>
  <dcterms:modified xsi:type="dcterms:W3CDTF">2023-08-09T06:14:00Z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2023-08-09T06:14:28Z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c4d5554f-f1a8-49d5-8ff9-5b7e42c94720</vt:lpwstr>
  </property>
  <property fmtid="{D5CDD505-2E9C-101B-9397-08002B2CF9AE}" pid="8" name="MSIP_Label_4257e2ab-f512-40e2-9c9a-c64247360765_ContentBits">
    <vt:lpwstr>2</vt:lpwstr>
  </property>
</Properties>
</file>